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311954402"/>
        <w:docPartObj>
          <w:docPartGallery w:val="Cover Pages"/>
          <w:docPartUnique/>
        </w:docPartObj>
      </w:sdtPr>
      <w:sdtEndPr/>
      <w:sdtContent>
        <w:p w:rsidR="005B1085" w:rsidRDefault="00335C8A" w:rsidP="005B1085">
          <w:r w:rsidRPr="0077292C">
            <w:rPr>
              <w:noProof/>
            </w:rPr>
            <mc:AlternateContent>
              <mc:Choice Requires="wps">
                <w:drawing>
                  <wp:anchor distT="0" distB="0" distL="114300" distR="114300" simplePos="0" relativeHeight="251813888" behindDoc="0" locked="0" layoutInCell="1" allowOverlap="1" wp14:anchorId="2784FA21" wp14:editId="337C8C72">
                    <wp:simplePos x="0" y="0"/>
                    <wp:positionH relativeFrom="column">
                      <wp:posOffset>-1236345</wp:posOffset>
                    </wp:positionH>
                    <wp:positionV relativeFrom="paragraph">
                      <wp:posOffset>1666240</wp:posOffset>
                    </wp:positionV>
                    <wp:extent cx="7829550" cy="19050"/>
                    <wp:effectExtent l="19050" t="38100" r="19050" b="38100"/>
                    <wp:wrapNone/>
                    <wp:docPr id="423" name="Straight Connector 423"/>
                    <wp:cNvGraphicFramePr/>
                    <a:graphic xmlns:a="http://schemas.openxmlformats.org/drawingml/2006/main">
                      <a:graphicData uri="http://schemas.microsoft.com/office/word/2010/wordprocessingShape">
                        <wps:wsp>
                          <wps:cNvCnPr/>
                          <wps:spPr>
                            <a:xfrm>
                              <a:off x="0" y="0"/>
                              <a:ext cx="7829550" cy="1905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99F7F2C" id="Straight Connector 423" o:spid="_x0000_s1026" style="position:absolute;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7.35pt,131.2pt" to="519.15pt,1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" strokecolor="white [3212]" strokeweight="6pt"/>
                </w:pict>
              </mc:Fallback>
            </mc:AlternateContent>
          </w:r>
          <w:r>
            <w:rPr>
              <w:noProof/>
            </w:rPr>
            <w:drawing>
              <wp:anchor distT="0" distB="0" distL="114300" distR="114300" simplePos="0" relativeHeight="251804672" behindDoc="0" locked="0" layoutInCell="1" allowOverlap="1" wp14:anchorId="726075B2" wp14:editId="79901510">
                <wp:simplePos x="0" y="0"/>
                <wp:positionH relativeFrom="margin">
                  <wp:posOffset>-108585</wp:posOffset>
                </wp:positionH>
                <wp:positionV relativeFrom="paragraph">
                  <wp:posOffset>2183765</wp:posOffset>
                </wp:positionV>
                <wp:extent cx="5502910" cy="3935730"/>
                <wp:effectExtent l="0" t="0" r="2540" b="7620"/>
                <wp:wrapNone/>
                <wp:docPr id="404" name="Picture 404" descr="G:\EOC\promotions and publications\photos\stock photos\iStock Photos\iStock_6556811 Happy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C\promotions and publications\photos\stock photos\iStock Photos\iStock_6556811 Happy family.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02910" cy="3935730"/>
                        </a:xfrm>
                        <a:prstGeom prst="rect">
                          <a:avLst/>
                        </a:prstGeom>
                        <a:noFill/>
                        <a:ln>
                          <a:noFill/>
                        </a:ln>
                      </pic:spPr>
                    </pic:pic>
                  </a:graphicData>
                </a:graphic>
                <wp14:sizeRelH relativeFrom="page">
                  <wp14:pctWidth>0</wp14:pctWidth>
                </wp14:sizeRelH>
                <wp14:sizeRelV relativeFrom="page">
                  <wp14:pctHeight>0</wp14:pctHeight>
                </wp14:sizeRelV>
              </wp:anchor>
            </w:drawing>
          </w:r>
          <w:r w:rsidR="00271EAF" w:rsidRPr="0077292C">
            <w:rPr>
              <w:noProof/>
            </w:rPr>
            <mc:AlternateContent>
              <mc:Choice Requires="wps">
                <w:drawing>
                  <wp:anchor distT="0" distB="0" distL="114300" distR="114300" simplePos="0" relativeHeight="251671552" behindDoc="0" locked="0" layoutInCell="1" allowOverlap="1" wp14:anchorId="4C24BDB1" wp14:editId="388E05B2">
                    <wp:simplePos x="0" y="0"/>
                    <wp:positionH relativeFrom="column">
                      <wp:posOffset>-1276350</wp:posOffset>
                    </wp:positionH>
                    <wp:positionV relativeFrom="paragraph">
                      <wp:posOffset>6649085</wp:posOffset>
                    </wp:positionV>
                    <wp:extent cx="7829550" cy="19050"/>
                    <wp:effectExtent l="19050" t="38100" r="19050" b="38100"/>
                    <wp:wrapNone/>
                    <wp:docPr id="12" name="Straight Connector 12"/>
                    <wp:cNvGraphicFramePr/>
                    <a:graphic xmlns:a="http://schemas.openxmlformats.org/drawingml/2006/main">
                      <a:graphicData uri="http://schemas.microsoft.com/office/word/2010/wordprocessingShape">
                        <wps:wsp>
                          <wps:cNvCnPr/>
                          <wps:spPr>
                            <a:xfrm>
                              <a:off x="0" y="0"/>
                              <a:ext cx="7829550" cy="1905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7B0A8D0" id="Straight Connector 12" o:spid="_x0000_s1026" style="position:absolute;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0.5pt,523.55pt" to="516pt,5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" strokecolor="white [3212]" strokeweight="6pt"/>
                </w:pict>
              </mc:Fallback>
            </mc:AlternateContent>
          </w:r>
          <w:r w:rsidR="00271EAF" w:rsidRPr="0077292C">
            <w:rPr>
              <w:noProof/>
            </w:rPr>
            <mc:AlternateContent>
              <mc:Choice Requires="wps">
                <w:drawing>
                  <wp:anchor distT="0" distB="0" distL="114300" distR="114300" simplePos="0" relativeHeight="251672576" behindDoc="0" locked="0" layoutInCell="1" allowOverlap="1" wp14:anchorId="3B7D41B3" wp14:editId="4F4E472B">
                    <wp:simplePos x="0" y="0"/>
                    <wp:positionH relativeFrom="column">
                      <wp:posOffset>3268345</wp:posOffset>
                    </wp:positionH>
                    <wp:positionV relativeFrom="paragraph">
                      <wp:posOffset>-339090</wp:posOffset>
                    </wp:positionV>
                    <wp:extent cx="2680335" cy="1849755"/>
                    <wp:effectExtent l="0" t="0" r="5715" b="5524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335" cy="1849755"/>
                            </a:xfrm>
                            <a:prstGeom prst="rect">
                              <a:avLst/>
                            </a:prstGeom>
                            <a:noFill/>
                            <a:ln w="9525">
                              <a:noFill/>
                              <a:miter lim="800000"/>
                              <a:headEnd/>
                              <a:tailEnd/>
                            </a:ln>
                            <a:effectLst>
                              <a:outerShdw blurRad="50800" dist="38100" dir="2700000" algn="tl" rotWithShape="0">
                                <a:prstClr val="black">
                                  <a:alpha val="40000"/>
                                </a:prstClr>
                              </a:outerShdw>
                            </a:effectLst>
                          </wps:spPr>
                          <wps:txbx>
                            <w:txbxContent>
                              <w:p w:rsidR="00EE0AA8" w:rsidRPr="007C7263" w:rsidRDefault="00EE0AA8" w:rsidP="0077292C">
                                <w:pPr>
                                  <w:jc w:val="right"/>
                                  <w:rPr>
                                    <w:rFonts w:ascii="Arial Rounded MT Bold" w:hAnsi="Arial Rounded MT Bold"/>
                                    <w:b/>
                                    <w:color w:val="FFFFFF" w:themeColor="background1"/>
                                    <w:sz w:val="64"/>
                                    <w:szCs w:val="64"/>
                                  </w:rPr>
                                </w:pPr>
                                <w:r w:rsidRPr="007C7263">
                                  <w:rPr>
                                    <w:rFonts w:ascii="Arial Rounded MT Bold" w:hAnsi="Arial Rounded MT Bold"/>
                                    <w:b/>
                                    <w:color w:val="FFFFFF" w:themeColor="background1"/>
                                    <w:sz w:val="64"/>
                                    <w:szCs w:val="64"/>
                                  </w:rPr>
                                  <w:t>Equal Opportunity Commission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B7D41B3" id="_x0000_t202" coordsize="21600,21600" o:spt="202" path="m,l,21600r21600,l21600,xe">
                    <v:stroke joinstyle="miter"/>
                    <v:path gradientshapeok="t" o:connecttype="rect"/>
                  </v:shapetype>
                  <v:shape id="Text Box 2" o:spid="_x0000_s1026" type="#_x0000_t202" style="position:absolute;left:0;text-align:left;margin-left:257.35pt;margin-top:-26.7pt;width:211.05pt;height:145.6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" filled="f" stroked="f">
                    <v:shadow on="t" color="black" opacity="26214f" origin="-.5,-.5" offset=".74836mm,.74836mm"/>
                    <v:textbox style="mso-fit-shape-to-text:t">
                      <w:txbxContent>
                        <w:p w:rsidR="00EE0AA8" w:rsidRPr="007C7263" w:rsidRDefault="00EE0AA8" w:rsidP="0077292C">
                          <w:pPr>
                            <w:jc w:val="right"/>
                            <w:rPr>
                              <w:rFonts w:ascii="Arial Rounded MT Bold" w:hAnsi="Arial Rounded MT Bold"/>
                              <w:b/>
                              <w:color w:val="FFFFFF" w:themeColor="background1"/>
                              <w:sz w:val="64"/>
                              <w:szCs w:val="64"/>
                            </w:rPr>
                          </w:pPr>
                          <w:r w:rsidRPr="007C7263">
                            <w:rPr>
                              <w:rFonts w:ascii="Arial Rounded MT Bold" w:hAnsi="Arial Rounded MT Bold"/>
                              <w:b/>
                              <w:color w:val="FFFFFF" w:themeColor="background1"/>
                              <w:sz w:val="64"/>
                              <w:szCs w:val="64"/>
                            </w:rPr>
                            <w:t>Equal Opportunity Commission</w:t>
                          </w:r>
                        </w:p>
                      </w:txbxContent>
                    </v:textbox>
                  </v:shape>
                </w:pict>
              </mc:Fallback>
            </mc:AlternateContent>
          </w:r>
          <w:r w:rsidR="00271EAF" w:rsidRPr="0077292C">
            <w:rPr>
              <w:noProof/>
            </w:rPr>
            <mc:AlternateContent>
              <mc:Choice Requires="wps">
                <w:drawing>
                  <wp:anchor distT="0" distB="0" distL="114300" distR="114300" simplePos="0" relativeHeight="251811840" behindDoc="0" locked="0" layoutInCell="1" allowOverlap="1" wp14:anchorId="090D1FFB" wp14:editId="57908E1D">
                    <wp:simplePos x="0" y="0"/>
                    <wp:positionH relativeFrom="column">
                      <wp:posOffset>-1171575</wp:posOffset>
                    </wp:positionH>
                    <wp:positionV relativeFrom="paragraph">
                      <wp:posOffset>9895840</wp:posOffset>
                    </wp:positionV>
                    <wp:extent cx="7829550" cy="19050"/>
                    <wp:effectExtent l="0" t="19050" r="19050" b="38100"/>
                    <wp:wrapNone/>
                    <wp:docPr id="422" name="Straight Connector 422"/>
                    <wp:cNvGraphicFramePr/>
                    <a:graphic xmlns:a="http://schemas.openxmlformats.org/drawingml/2006/main">
                      <a:graphicData uri="http://schemas.microsoft.com/office/word/2010/wordprocessingShape">
                        <wps:wsp>
                          <wps:cNvCnPr/>
                          <wps:spPr>
                            <a:xfrm>
                              <a:off x="0" y="0"/>
                              <a:ext cx="7829550" cy="19050"/>
                            </a:xfrm>
                            <a:prstGeom prst="line">
                              <a:avLst/>
                            </a:prstGeom>
                            <a:ln w="635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A88DBC2" id="Straight Connector 422" o:spid="_x0000_s1026" style="position:absolute;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2.25pt,779.2pt" to="524.25pt,7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" strokecolor="white [3212]" strokeweight="5pt"/>
                </w:pict>
              </mc:Fallback>
            </mc:AlternateContent>
          </w:r>
          <w:r w:rsidR="000033E3" w:rsidRPr="0077292C">
            <w:rPr>
              <w:noProof/>
            </w:rPr>
            <mc:AlternateContent>
              <mc:Choice Requires="wps">
                <w:drawing>
                  <wp:anchor distT="0" distB="0" distL="114300" distR="114300" simplePos="0" relativeHeight="251669504" behindDoc="1" locked="0" layoutInCell="1" allowOverlap="1" wp14:anchorId="5FA8D5A3" wp14:editId="6B18A5A7">
                    <wp:simplePos x="0" y="0"/>
                    <wp:positionH relativeFrom="column">
                      <wp:posOffset>-1322705</wp:posOffset>
                    </wp:positionH>
                    <wp:positionV relativeFrom="paragraph">
                      <wp:posOffset>-956634</wp:posOffset>
                    </wp:positionV>
                    <wp:extent cx="7829550" cy="10748513"/>
                    <wp:effectExtent l="0" t="0" r="0" b="0"/>
                    <wp:wrapNone/>
                    <wp:docPr id="10" name="Rectangle 10"/>
                    <wp:cNvGraphicFramePr/>
                    <a:graphic xmlns:a="http://schemas.openxmlformats.org/drawingml/2006/main">
                      <a:graphicData uri="http://schemas.microsoft.com/office/word/2010/wordprocessingShape">
                        <wps:wsp>
                          <wps:cNvSpPr/>
                          <wps:spPr>
                            <a:xfrm>
                              <a:off x="0" y="0"/>
                              <a:ext cx="7829550" cy="10748513"/>
                            </a:xfrm>
                            <a:prstGeom prst="rect">
                              <a:avLst/>
                            </a:prstGeom>
                            <a:gradFill>
                              <a:gsLst>
                                <a:gs pos="0">
                                  <a:srgbClr val="A3DDE4"/>
                                </a:gs>
                                <a:gs pos="78000">
                                  <a:srgbClr val="88DDE4">
                                    <a:alpha val="31000"/>
                                  </a:srgbClr>
                                </a:gs>
                                <a:gs pos="100000">
                                  <a:schemeClr val="accent1">
                                    <a:tint val="23500"/>
                                    <a:satMod val="1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6B57A" id="Rectangle 10" o:spid="_x0000_s1026" style="position:absolute;margin-left:-104.15pt;margin-top:-75.35pt;width:616.5pt;height:846.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" fillcolor="#a3dde4" stroked="f" strokeweight="2pt">
                    <v:fill color2="#d6e2f0 [756]" colors="0 #a3dde4;51118f #88dde4;1 #e1e8f5" focus="100%" type="gradient">
                      <o:fill v:ext="view" type="gradientUnscaled"/>
                    </v:fill>
                  </v:rect>
                </w:pict>
              </mc:Fallback>
            </mc:AlternateContent>
          </w:r>
          <w:r w:rsidR="000033E3" w:rsidRPr="0077292C">
            <w:rPr>
              <w:noProof/>
            </w:rPr>
            <mc:AlternateContent>
              <mc:Choice Requires="wps">
                <w:drawing>
                  <wp:anchor distT="0" distB="0" distL="114300" distR="114300" simplePos="0" relativeHeight="251670528" behindDoc="0" locked="0" layoutInCell="1" allowOverlap="1" wp14:anchorId="2B97F6E6" wp14:editId="7FE7995C">
                    <wp:simplePos x="0" y="0"/>
                    <wp:positionH relativeFrom="column">
                      <wp:posOffset>1497965</wp:posOffset>
                    </wp:positionH>
                    <wp:positionV relativeFrom="paragraph">
                      <wp:posOffset>7505700</wp:posOffset>
                    </wp:positionV>
                    <wp:extent cx="4457700" cy="166878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1668780"/>
                            </a:xfrm>
                            <a:prstGeom prst="rect">
                              <a:avLst/>
                            </a:prstGeom>
                            <a:noFill/>
                            <a:ln w="9525">
                              <a:noFill/>
                              <a:miter lim="800000"/>
                              <a:headEnd/>
                              <a:tailEnd/>
                            </a:ln>
                          </wps:spPr>
                          <wps:txbx>
                            <w:txbxContent>
                              <w:p w:rsidR="00EE0AA8" w:rsidRPr="000033E3" w:rsidRDefault="00EE0AA8" w:rsidP="00055D91">
                                <w:pPr>
                                  <w:spacing w:after="160"/>
                                  <w:jc w:val="right"/>
                                  <w:rPr>
                                    <w:b/>
                                    <w:caps/>
                                    <w:color w:val="226A74"/>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033E3">
                                  <w:rPr>
                                    <w:b/>
                                    <w:caps/>
                                    <w:color w:val="226A74"/>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Annual Report</w:t>
                                </w:r>
                                <w:r w:rsidRPr="000033E3">
                                  <w:rPr>
                                    <w:b/>
                                    <w:caps/>
                                    <w:color w:val="226A74"/>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br/>
                                  <w:t>2014 - 2015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97F6E6" id="_x0000_s1027" type="#_x0000_t202" style="position:absolute;left:0;text-align:left;margin-left:117.95pt;margin-top:591pt;width:351pt;height:131.4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" filled="f" stroked="f">
                    <v:textbox style="mso-fit-shape-to-text:t">
                      <w:txbxContent>
                        <w:p w:rsidR="00EE0AA8" w:rsidRPr="000033E3" w:rsidRDefault="00EE0AA8" w:rsidP="00055D91">
                          <w:pPr>
                            <w:spacing w:after="160"/>
                            <w:jc w:val="right"/>
                            <w:rPr>
                              <w:b/>
                              <w:caps/>
                              <w:color w:val="226A74"/>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033E3">
                            <w:rPr>
                              <w:b/>
                              <w:caps/>
                              <w:color w:val="226A74"/>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Annual Report</w:t>
                          </w:r>
                          <w:r w:rsidRPr="000033E3">
                            <w:rPr>
                              <w:b/>
                              <w:caps/>
                              <w:color w:val="226A74"/>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br/>
                            <w:t>2014 - 2015</w:t>
                          </w:r>
                        </w:p>
                      </w:txbxContent>
                    </v:textbox>
                  </v:shape>
                </w:pict>
              </mc:Fallback>
            </mc:AlternateContent>
          </w:r>
          <w:r w:rsidR="005B1085">
            <w:br w:type="page"/>
          </w:r>
        </w:p>
      </w:sdtContent>
    </w:sdt>
    <w:p w:rsidR="00DE42A0" w:rsidRDefault="002E798E" w:rsidP="002327B6">
      <w:pPr>
        <w:pStyle w:val="TOCHeading"/>
        <w:spacing w:before="120" w:after="0" w:line="240" w:lineRule="auto"/>
        <w:rPr>
          <w:b/>
          <w:bCs/>
          <w:smallCaps w:val="0"/>
          <w:color w:val="1F497D" w:themeColor="text2"/>
          <w:spacing w:val="0"/>
          <w:sz w:val="72"/>
        </w:rPr>
      </w:pPr>
      <w:r>
        <w:rPr>
          <w:noProof/>
          <w:lang w:bidi="ar-SA"/>
        </w:rPr>
        <w:lastRenderedPageBreak/>
        <mc:AlternateContent>
          <mc:Choice Requires="wps">
            <w:drawing>
              <wp:anchor distT="0" distB="0" distL="114300" distR="114300" simplePos="0" relativeHeight="251805696" behindDoc="0" locked="0" layoutInCell="1" allowOverlap="1" wp14:anchorId="536CB066" wp14:editId="0BB81405">
                <wp:simplePos x="0" y="0"/>
                <wp:positionH relativeFrom="column">
                  <wp:posOffset>12940</wp:posOffset>
                </wp:positionH>
                <wp:positionV relativeFrom="paragraph">
                  <wp:posOffset>448574</wp:posOffset>
                </wp:positionV>
                <wp:extent cx="1806369" cy="1806369"/>
                <wp:effectExtent l="0" t="0" r="3810" b="3810"/>
                <wp:wrapNone/>
                <wp:docPr id="406" name="Rectangle 406"/>
                <wp:cNvGraphicFramePr/>
                <a:graphic xmlns:a="http://schemas.openxmlformats.org/drawingml/2006/main">
                  <a:graphicData uri="http://schemas.microsoft.com/office/word/2010/wordprocessingShape">
                    <wps:wsp>
                      <wps:cNvSpPr/>
                      <wps:spPr>
                        <a:xfrm>
                          <a:off x="0" y="0"/>
                          <a:ext cx="1806369" cy="1806369"/>
                        </a:xfrm>
                        <a:prstGeom prst="rect">
                          <a:avLst/>
                        </a:prstGeom>
                        <a:solidFill>
                          <a:schemeClr val="bg1">
                            <a:alpha val="9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A7108" id="Rectangle 406" o:spid="_x0000_s1026" style="position:absolute;margin-left:1pt;margin-top:35.3pt;width:142.25pt;height:142.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" fillcolor="white [3212]" stroked="f" strokeweight="2pt">
                <v:fill opacity="59110f"/>
              </v:rect>
            </w:pict>
          </mc:Fallback>
        </mc:AlternateContent>
      </w:r>
      <w:r w:rsidR="00DE42A0" w:rsidRPr="0077292C">
        <w:rPr>
          <w:noProof/>
          <w:lang w:bidi="ar-SA"/>
        </w:rPr>
        <mc:AlternateContent>
          <mc:Choice Requires="wps">
            <w:drawing>
              <wp:anchor distT="0" distB="0" distL="114300" distR="114300" simplePos="0" relativeHeight="251802624" behindDoc="1" locked="0" layoutInCell="1" allowOverlap="1" wp14:anchorId="1B12A1FB" wp14:editId="34DCCAE3">
                <wp:simplePos x="0" y="0"/>
                <wp:positionH relativeFrom="column">
                  <wp:posOffset>-1350645</wp:posOffset>
                </wp:positionH>
                <wp:positionV relativeFrom="paragraph">
                  <wp:posOffset>-945983</wp:posOffset>
                </wp:positionV>
                <wp:extent cx="7829550" cy="10774393"/>
                <wp:effectExtent l="0" t="0" r="0" b="8255"/>
                <wp:wrapNone/>
                <wp:docPr id="400" name="Rectangle 400"/>
                <wp:cNvGraphicFramePr/>
                <a:graphic xmlns:a="http://schemas.openxmlformats.org/drawingml/2006/main">
                  <a:graphicData uri="http://schemas.microsoft.com/office/word/2010/wordprocessingShape">
                    <wps:wsp>
                      <wps:cNvSpPr/>
                      <wps:spPr>
                        <a:xfrm>
                          <a:off x="0" y="0"/>
                          <a:ext cx="7829550" cy="10774393"/>
                        </a:xfrm>
                        <a:prstGeom prst="rect">
                          <a:avLst/>
                        </a:prstGeom>
                        <a:solidFill>
                          <a:srgbClr val="A3DDE4">
                            <a:alpha val="61961"/>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E3E7A" id="Rectangle 400" o:spid="_x0000_s1026" style="position:absolute;margin-left:-106.35pt;margin-top:-74.5pt;width:616.5pt;height:848.4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" fillcolor="#a3dde4" stroked="f" strokeweight="2pt">
                <v:fill opacity="40606f"/>
              </v:rect>
            </w:pict>
          </mc:Fallback>
        </mc:AlternateContent>
      </w:r>
    </w:p>
    <w:p w:rsidR="00DE42A0" w:rsidRDefault="0046574C" w:rsidP="00DE42A0">
      <w:pPr>
        <w:rPr>
          <w:lang w:bidi="en-US"/>
        </w:rPr>
      </w:pPr>
      <w:r>
        <w:rPr>
          <w:noProof/>
        </w:rPr>
        <mc:AlternateContent>
          <mc:Choice Requires="wps">
            <w:drawing>
              <wp:anchor distT="0" distB="0" distL="114300" distR="114300" simplePos="0" relativeHeight="251807744" behindDoc="0" locked="0" layoutInCell="1" allowOverlap="1" wp14:anchorId="393C52AA" wp14:editId="5A3C17C0">
                <wp:simplePos x="0" y="0"/>
                <wp:positionH relativeFrom="column">
                  <wp:posOffset>70485</wp:posOffset>
                </wp:positionH>
                <wp:positionV relativeFrom="paragraph">
                  <wp:posOffset>2316480</wp:posOffset>
                </wp:positionV>
                <wp:extent cx="1971040" cy="1971040"/>
                <wp:effectExtent l="361950" t="361950" r="276860" b="353060"/>
                <wp:wrapNone/>
                <wp:docPr id="419" name="Rectangle 419"/>
                <wp:cNvGraphicFramePr/>
                <a:graphic xmlns:a="http://schemas.openxmlformats.org/drawingml/2006/main">
                  <a:graphicData uri="http://schemas.microsoft.com/office/word/2010/wordprocessingShape">
                    <wps:wsp>
                      <wps:cNvSpPr/>
                      <wps:spPr>
                        <a:xfrm rot="19954815">
                          <a:off x="0" y="0"/>
                          <a:ext cx="1971040" cy="1971040"/>
                        </a:xfrm>
                        <a:prstGeom prst="rect">
                          <a:avLst/>
                        </a:prstGeom>
                        <a:solidFill>
                          <a:schemeClr val="bg1">
                            <a:alpha val="3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F553F" id="Rectangle 419" o:spid="_x0000_s1026" style="position:absolute;margin-left:5.55pt;margin-top:182.4pt;width:155.2pt;height:155.2pt;rotation:-1796981fd;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" fillcolor="white [3212]" stroked="f" strokeweight="2pt">
                <v:fill opacity="19789f"/>
              </v:rect>
            </w:pict>
          </mc:Fallback>
        </mc:AlternateContent>
      </w:r>
      <w:r w:rsidR="002E798E">
        <w:rPr>
          <w:noProof/>
        </w:rPr>
        <mc:AlternateContent>
          <mc:Choice Requires="wps">
            <w:drawing>
              <wp:anchor distT="0" distB="0" distL="114300" distR="114300" simplePos="0" relativeHeight="251809792" behindDoc="0" locked="0" layoutInCell="1" allowOverlap="1" wp14:anchorId="18D8410B" wp14:editId="3B43F5DF">
                <wp:simplePos x="0" y="0"/>
                <wp:positionH relativeFrom="column">
                  <wp:posOffset>766433</wp:posOffset>
                </wp:positionH>
                <wp:positionV relativeFrom="paragraph">
                  <wp:posOffset>1075073</wp:posOffset>
                </wp:positionV>
                <wp:extent cx="1769339" cy="1769339"/>
                <wp:effectExtent l="361950" t="361950" r="288290" b="364490"/>
                <wp:wrapNone/>
                <wp:docPr id="421" name="Rectangle 421"/>
                <wp:cNvGraphicFramePr/>
                <a:graphic xmlns:a="http://schemas.openxmlformats.org/drawingml/2006/main">
                  <a:graphicData uri="http://schemas.microsoft.com/office/word/2010/wordprocessingShape">
                    <wps:wsp>
                      <wps:cNvSpPr/>
                      <wps:spPr>
                        <a:xfrm rot="2207940">
                          <a:off x="0" y="0"/>
                          <a:ext cx="1769339" cy="1769339"/>
                        </a:xfrm>
                        <a:prstGeom prst="rect">
                          <a:avLst/>
                        </a:prstGeom>
                        <a:solidFill>
                          <a:schemeClr val="bg1">
                            <a:alpha val="5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CFAAE" id="Rectangle 421" o:spid="_x0000_s1026" style="position:absolute;margin-left:60.35pt;margin-top:84.65pt;width:139.3pt;height:139.3pt;rotation:2411659fd;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" fillcolor="white [3212]" stroked="f" strokeweight="2pt">
                <v:fill opacity="32896f"/>
              </v:rect>
            </w:pict>
          </mc:Fallback>
        </mc:AlternateContent>
      </w:r>
      <w:r w:rsidR="005E7492">
        <w:rPr>
          <w:noProof/>
        </w:rPr>
        <w:drawing>
          <wp:anchor distT="0" distB="0" distL="114300" distR="114300" simplePos="0" relativeHeight="251803648" behindDoc="0" locked="0" layoutInCell="1" allowOverlap="1" wp14:anchorId="4B6ADEF7" wp14:editId="5DF8751B">
            <wp:simplePos x="0" y="0"/>
            <wp:positionH relativeFrom="column">
              <wp:posOffset>-608127</wp:posOffset>
            </wp:positionH>
            <wp:positionV relativeFrom="paragraph">
              <wp:posOffset>7855441</wp:posOffset>
            </wp:positionV>
            <wp:extent cx="3562709" cy="919831"/>
            <wp:effectExtent l="0" t="0" r="0" b="0"/>
            <wp:wrapNone/>
            <wp:docPr id="405" name="Picture 405" descr="G:\EOC\promotions and publications\layout resources\logos\EOC logos\official logo\eps\eoc_white_trans_horizont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OC\promotions and publications\layout resources\logos\EOC logos\official logo\eps\eoc_white_trans_horizontal.EP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2709" cy="919831"/>
                    </a:xfrm>
                    <a:prstGeom prst="rect">
                      <a:avLst/>
                    </a:prstGeom>
                    <a:noFill/>
                    <a:ln>
                      <a:noFill/>
                    </a:ln>
                  </pic:spPr>
                </pic:pic>
              </a:graphicData>
            </a:graphic>
            <wp14:sizeRelH relativeFrom="page">
              <wp14:pctWidth>0</wp14:pctWidth>
            </wp14:sizeRelH>
            <wp14:sizeRelV relativeFrom="page">
              <wp14:pctHeight>0</wp14:pctHeight>
            </wp14:sizeRelV>
          </wp:anchor>
        </w:drawing>
      </w:r>
      <w:r w:rsidR="00DE42A0">
        <w:rPr>
          <w:smallCaps/>
        </w:rPr>
        <w:br w:type="page"/>
      </w:r>
    </w:p>
    <w:p w:rsidR="0048557E" w:rsidRPr="000033E3" w:rsidRDefault="0048557E" w:rsidP="002327B6">
      <w:pPr>
        <w:pStyle w:val="TOCHeading"/>
        <w:spacing w:before="120" w:after="0" w:line="240" w:lineRule="auto"/>
        <w:rPr>
          <w:color w:val="226A74"/>
        </w:rPr>
      </w:pPr>
      <w:r w:rsidRPr="000033E3">
        <w:rPr>
          <w:b/>
          <w:bCs/>
          <w:smallCaps w:val="0"/>
          <w:color w:val="226A74"/>
          <w:spacing w:val="0"/>
          <w:sz w:val="72"/>
        </w:rPr>
        <w:lastRenderedPageBreak/>
        <w:t>Contents</w:t>
      </w:r>
      <w:r w:rsidR="00C426B1" w:rsidRPr="000033E3">
        <w:rPr>
          <w:b/>
          <w:bCs/>
          <w:smallCaps w:val="0"/>
          <w:color w:val="226A74"/>
          <w:spacing w:val="0"/>
          <w:sz w:val="72"/>
        </w:rPr>
        <w:br/>
      </w:r>
    </w:p>
    <w:p w:rsidR="00C426B1" w:rsidRPr="00127574" w:rsidRDefault="00C426B1">
      <w:pPr>
        <w:pStyle w:val="TOC1"/>
        <w:rPr>
          <w:noProof/>
          <w:sz w:val="24"/>
          <w:szCs w:val="24"/>
        </w:rPr>
      </w:pPr>
      <w:r>
        <w:rPr>
          <w:lang w:bidi="en-US"/>
        </w:rPr>
        <w:fldChar w:fldCharType="begin"/>
      </w:r>
      <w:r>
        <w:rPr>
          <w:lang w:bidi="en-US"/>
        </w:rPr>
        <w:instrText xml:space="preserve"> TOC \h \z \t "Section heading,1,Message,1" </w:instrText>
      </w:r>
      <w:r>
        <w:rPr>
          <w:lang w:bidi="en-US"/>
        </w:rPr>
        <w:fldChar w:fldCharType="separate"/>
      </w:r>
      <w:hyperlink w:anchor="_Toc392171225" w:history="1">
        <w:r w:rsidRPr="00127574">
          <w:rPr>
            <w:rStyle w:val="Hyperlink"/>
            <w:noProof/>
            <w:sz w:val="24"/>
            <w:szCs w:val="24"/>
          </w:rPr>
          <w:t>Message from the Commissioner</w:t>
        </w:r>
        <w:r w:rsidRPr="00127574">
          <w:rPr>
            <w:noProof/>
            <w:webHidden/>
            <w:sz w:val="24"/>
            <w:szCs w:val="24"/>
          </w:rPr>
          <w:tab/>
        </w:r>
        <w:r w:rsidRPr="00127574">
          <w:rPr>
            <w:noProof/>
            <w:webHidden/>
            <w:sz w:val="24"/>
            <w:szCs w:val="24"/>
          </w:rPr>
          <w:fldChar w:fldCharType="begin"/>
        </w:r>
        <w:r w:rsidRPr="00127574">
          <w:rPr>
            <w:noProof/>
            <w:webHidden/>
            <w:sz w:val="24"/>
            <w:szCs w:val="24"/>
          </w:rPr>
          <w:instrText xml:space="preserve"> PAGEREF _Toc392171225 \h </w:instrText>
        </w:r>
        <w:r w:rsidRPr="00127574">
          <w:rPr>
            <w:noProof/>
            <w:webHidden/>
            <w:sz w:val="24"/>
            <w:szCs w:val="24"/>
          </w:rPr>
        </w:r>
        <w:r w:rsidRPr="00127574">
          <w:rPr>
            <w:noProof/>
            <w:webHidden/>
            <w:sz w:val="24"/>
            <w:szCs w:val="24"/>
          </w:rPr>
          <w:fldChar w:fldCharType="separate"/>
        </w:r>
        <w:r w:rsidR="00D877E2">
          <w:rPr>
            <w:noProof/>
            <w:webHidden/>
            <w:sz w:val="24"/>
            <w:szCs w:val="24"/>
          </w:rPr>
          <w:t>4</w:t>
        </w:r>
        <w:r w:rsidRPr="00127574">
          <w:rPr>
            <w:noProof/>
            <w:webHidden/>
            <w:sz w:val="24"/>
            <w:szCs w:val="24"/>
          </w:rPr>
          <w:fldChar w:fldCharType="end"/>
        </w:r>
      </w:hyperlink>
    </w:p>
    <w:p w:rsidR="00C426B1" w:rsidRPr="00127574" w:rsidRDefault="00862591">
      <w:pPr>
        <w:pStyle w:val="TOC1"/>
        <w:rPr>
          <w:noProof/>
          <w:sz w:val="24"/>
          <w:szCs w:val="24"/>
        </w:rPr>
      </w:pPr>
      <w:hyperlink r:id="rId11" w:anchor="_Toc392171226" w:history="1">
        <w:r w:rsidR="00C426B1" w:rsidRPr="00127574">
          <w:rPr>
            <w:rStyle w:val="Hyperlink"/>
            <w:noProof/>
            <w:sz w:val="24"/>
            <w:szCs w:val="24"/>
          </w:rPr>
          <w:t>Highlights</w:t>
        </w:r>
        <w:r w:rsidR="00C426B1" w:rsidRPr="00127574">
          <w:rPr>
            <w:noProof/>
            <w:webHidden/>
            <w:sz w:val="24"/>
            <w:szCs w:val="24"/>
          </w:rPr>
          <w:tab/>
        </w:r>
        <w:r w:rsidR="00C426B1" w:rsidRPr="00127574">
          <w:rPr>
            <w:noProof/>
            <w:webHidden/>
            <w:sz w:val="24"/>
            <w:szCs w:val="24"/>
          </w:rPr>
          <w:fldChar w:fldCharType="begin"/>
        </w:r>
        <w:r w:rsidR="00C426B1" w:rsidRPr="00127574">
          <w:rPr>
            <w:noProof/>
            <w:webHidden/>
            <w:sz w:val="24"/>
            <w:szCs w:val="24"/>
          </w:rPr>
          <w:instrText xml:space="preserve"> PAGEREF _Toc392171226 \h </w:instrText>
        </w:r>
        <w:r w:rsidR="00C426B1" w:rsidRPr="00127574">
          <w:rPr>
            <w:noProof/>
            <w:webHidden/>
            <w:sz w:val="24"/>
            <w:szCs w:val="24"/>
          </w:rPr>
        </w:r>
        <w:r w:rsidR="00C426B1" w:rsidRPr="00127574">
          <w:rPr>
            <w:noProof/>
            <w:webHidden/>
            <w:sz w:val="24"/>
            <w:szCs w:val="24"/>
          </w:rPr>
          <w:fldChar w:fldCharType="separate"/>
        </w:r>
        <w:r w:rsidR="00D877E2">
          <w:rPr>
            <w:noProof/>
            <w:webHidden/>
            <w:sz w:val="24"/>
            <w:szCs w:val="24"/>
          </w:rPr>
          <w:t>6</w:t>
        </w:r>
        <w:r w:rsidR="00C426B1" w:rsidRPr="00127574">
          <w:rPr>
            <w:noProof/>
            <w:webHidden/>
            <w:sz w:val="24"/>
            <w:szCs w:val="24"/>
          </w:rPr>
          <w:fldChar w:fldCharType="end"/>
        </w:r>
      </w:hyperlink>
    </w:p>
    <w:p w:rsidR="00C426B1" w:rsidRPr="00127574" w:rsidRDefault="00862591">
      <w:pPr>
        <w:pStyle w:val="TOC1"/>
        <w:rPr>
          <w:noProof/>
          <w:sz w:val="24"/>
          <w:szCs w:val="24"/>
        </w:rPr>
      </w:pPr>
      <w:hyperlink r:id="rId12" w:anchor="_Toc392171227" w:history="1">
        <w:r w:rsidR="00C426B1" w:rsidRPr="00127574">
          <w:rPr>
            <w:rStyle w:val="Hyperlink"/>
            <w:noProof/>
            <w:sz w:val="24"/>
            <w:szCs w:val="24"/>
          </w:rPr>
          <w:t>Complaints and Enquiries</w:t>
        </w:r>
        <w:r w:rsidR="00C426B1" w:rsidRPr="00127574">
          <w:rPr>
            <w:noProof/>
            <w:webHidden/>
            <w:sz w:val="24"/>
            <w:szCs w:val="24"/>
          </w:rPr>
          <w:tab/>
        </w:r>
        <w:r w:rsidR="00C426B1" w:rsidRPr="00127574">
          <w:rPr>
            <w:noProof/>
            <w:webHidden/>
            <w:sz w:val="24"/>
            <w:szCs w:val="24"/>
          </w:rPr>
          <w:fldChar w:fldCharType="begin"/>
        </w:r>
        <w:r w:rsidR="00C426B1" w:rsidRPr="00127574">
          <w:rPr>
            <w:noProof/>
            <w:webHidden/>
            <w:sz w:val="24"/>
            <w:szCs w:val="24"/>
          </w:rPr>
          <w:instrText xml:space="preserve"> PAGEREF _Toc392171227 \h </w:instrText>
        </w:r>
        <w:r w:rsidR="00C426B1" w:rsidRPr="00127574">
          <w:rPr>
            <w:noProof/>
            <w:webHidden/>
            <w:sz w:val="24"/>
            <w:szCs w:val="24"/>
          </w:rPr>
        </w:r>
        <w:r w:rsidR="00C426B1" w:rsidRPr="00127574">
          <w:rPr>
            <w:noProof/>
            <w:webHidden/>
            <w:sz w:val="24"/>
            <w:szCs w:val="24"/>
          </w:rPr>
          <w:fldChar w:fldCharType="separate"/>
        </w:r>
        <w:r w:rsidR="00D877E2">
          <w:rPr>
            <w:noProof/>
            <w:webHidden/>
            <w:sz w:val="24"/>
            <w:szCs w:val="24"/>
          </w:rPr>
          <w:t>20</w:t>
        </w:r>
        <w:r w:rsidR="00C426B1" w:rsidRPr="00127574">
          <w:rPr>
            <w:noProof/>
            <w:webHidden/>
            <w:sz w:val="24"/>
            <w:szCs w:val="24"/>
          </w:rPr>
          <w:fldChar w:fldCharType="end"/>
        </w:r>
      </w:hyperlink>
    </w:p>
    <w:p w:rsidR="00C426B1" w:rsidRDefault="00862591">
      <w:pPr>
        <w:pStyle w:val="TOC1"/>
        <w:rPr>
          <w:noProof/>
          <w:szCs w:val="22"/>
        </w:rPr>
      </w:pPr>
      <w:hyperlink r:id="rId13" w:anchor="_Toc392171228" w:history="1">
        <w:r w:rsidR="00C426B1" w:rsidRPr="00127574">
          <w:rPr>
            <w:rStyle w:val="Hyperlink"/>
            <w:noProof/>
            <w:sz w:val="24"/>
            <w:szCs w:val="24"/>
          </w:rPr>
          <w:t>Programs</w:t>
        </w:r>
        <w:r w:rsidR="00C426B1" w:rsidRPr="00127574">
          <w:rPr>
            <w:noProof/>
            <w:webHidden/>
            <w:sz w:val="24"/>
            <w:szCs w:val="24"/>
          </w:rPr>
          <w:tab/>
        </w:r>
        <w:r w:rsidR="00C426B1" w:rsidRPr="00127574">
          <w:rPr>
            <w:noProof/>
            <w:webHidden/>
            <w:sz w:val="24"/>
            <w:szCs w:val="24"/>
          </w:rPr>
          <w:fldChar w:fldCharType="begin"/>
        </w:r>
        <w:r w:rsidR="00C426B1" w:rsidRPr="00127574">
          <w:rPr>
            <w:noProof/>
            <w:webHidden/>
            <w:sz w:val="24"/>
            <w:szCs w:val="24"/>
          </w:rPr>
          <w:instrText xml:space="preserve"> PAGEREF _Toc392171228 \h </w:instrText>
        </w:r>
        <w:r w:rsidR="00C426B1" w:rsidRPr="00127574">
          <w:rPr>
            <w:noProof/>
            <w:webHidden/>
            <w:sz w:val="24"/>
            <w:szCs w:val="24"/>
          </w:rPr>
        </w:r>
        <w:r w:rsidR="00C426B1" w:rsidRPr="00127574">
          <w:rPr>
            <w:noProof/>
            <w:webHidden/>
            <w:sz w:val="24"/>
            <w:szCs w:val="24"/>
          </w:rPr>
          <w:fldChar w:fldCharType="separate"/>
        </w:r>
        <w:r w:rsidR="00D877E2">
          <w:rPr>
            <w:noProof/>
            <w:webHidden/>
            <w:sz w:val="24"/>
            <w:szCs w:val="24"/>
          </w:rPr>
          <w:t>40</w:t>
        </w:r>
        <w:r w:rsidR="00C426B1" w:rsidRPr="00127574">
          <w:rPr>
            <w:noProof/>
            <w:webHidden/>
            <w:sz w:val="24"/>
            <w:szCs w:val="24"/>
          </w:rPr>
          <w:fldChar w:fldCharType="end"/>
        </w:r>
      </w:hyperlink>
    </w:p>
    <w:p w:rsidR="00C426B1" w:rsidRDefault="00C426B1" w:rsidP="00C426B1">
      <w:pPr>
        <w:pStyle w:val="TOC1"/>
        <w:rPr>
          <w:noProof/>
          <w:szCs w:val="22"/>
        </w:rPr>
      </w:pPr>
      <w:r>
        <w:rPr>
          <w:lang w:bidi="en-US"/>
        </w:rPr>
        <w:fldChar w:fldCharType="end"/>
      </w:r>
      <w:r>
        <w:rPr>
          <w:lang w:bidi="en-US"/>
        </w:rPr>
        <w:fldChar w:fldCharType="begin"/>
      </w:r>
      <w:r>
        <w:rPr>
          <w:lang w:bidi="en-US"/>
        </w:rPr>
        <w:instrText xml:space="preserve"> TOC \o "1-1" \h \z \u </w:instrText>
      </w:r>
      <w:r>
        <w:rPr>
          <w:lang w:bidi="en-US"/>
        </w:rPr>
        <w:fldChar w:fldCharType="separate"/>
      </w:r>
    </w:p>
    <w:p w:rsidR="00C426B1" w:rsidRDefault="00C426B1" w:rsidP="00C426B1">
      <w:pPr>
        <w:rPr>
          <w:lang w:bidi="en-US"/>
        </w:rPr>
      </w:pPr>
      <w:r>
        <w:rPr>
          <w:lang w:bidi="en-US"/>
        </w:rPr>
        <w:fldChar w:fldCharType="end"/>
      </w:r>
    </w:p>
    <w:p w:rsidR="00C426B1" w:rsidRDefault="00C426B1" w:rsidP="00C426B1">
      <w:pPr>
        <w:rPr>
          <w:lang w:bidi="en-US"/>
        </w:rPr>
      </w:pPr>
    </w:p>
    <w:p w:rsidR="00C426B1" w:rsidRDefault="00C426B1" w:rsidP="00C426B1">
      <w:pPr>
        <w:rPr>
          <w:lang w:bidi="en-US"/>
        </w:rPr>
      </w:pPr>
    </w:p>
    <w:p w:rsidR="00C426B1" w:rsidRPr="00C426B1" w:rsidRDefault="00C426B1" w:rsidP="00C426B1">
      <w:pPr>
        <w:rPr>
          <w:lang w:bidi="en-US"/>
        </w:rPr>
        <w:sectPr w:rsidR="00C426B1" w:rsidRPr="00C426B1" w:rsidSect="00AB09C8">
          <w:footerReference w:type="default" r:id="rId14"/>
          <w:pgSz w:w="11907" w:h="16839" w:code="9"/>
          <w:pgMar w:top="1440" w:right="1800" w:bottom="1440" w:left="1800" w:header="720" w:footer="720" w:gutter="0"/>
          <w:pgNumType w:start="0"/>
          <w:cols w:space="720"/>
          <w:titlePg/>
          <w:docGrid w:linePitch="299"/>
        </w:sectPr>
      </w:pPr>
    </w:p>
    <w:p w:rsidR="00C426B1" w:rsidRDefault="0048557E" w:rsidP="00C426B1">
      <w:pPr>
        <w:tabs>
          <w:tab w:val="center" w:pos="4320"/>
        </w:tabs>
        <w:spacing w:after="0"/>
        <w:rPr>
          <w:noProof/>
        </w:rPr>
      </w:pPr>
      <w:r>
        <w:rPr>
          <w:noProof/>
        </w:rPr>
        <w:fldChar w:fldCharType="begin"/>
      </w:r>
      <w:r>
        <w:rPr>
          <w:noProof/>
        </w:rPr>
        <w:instrText xml:space="preserve"> TOC \h \z \t "Heading 1,2,Heading 2,3,Section heading,1" </w:instrText>
      </w:r>
      <w:r>
        <w:rPr>
          <w:noProof/>
        </w:rPr>
        <w:fldChar w:fldCharType="separate"/>
      </w:r>
    </w:p>
    <w:p w:rsidR="00C426B1" w:rsidRDefault="00C426B1" w:rsidP="00C426B1">
      <w:pPr>
        <w:tabs>
          <w:tab w:val="center" w:pos="4320"/>
        </w:tabs>
        <w:spacing w:after="0"/>
        <w:rPr>
          <w:noProof/>
          <w:szCs w:val="22"/>
        </w:rPr>
      </w:pPr>
    </w:p>
    <w:p w:rsidR="0048557E" w:rsidRDefault="0048557E" w:rsidP="0048557E">
      <w:pPr>
        <w:pStyle w:val="TOC2"/>
        <w:tabs>
          <w:tab w:val="right" w:leader="dot" w:pos="8222"/>
        </w:tabs>
        <w:rPr>
          <w:noProof/>
          <w:szCs w:val="22"/>
        </w:rPr>
      </w:pPr>
    </w:p>
    <w:p w:rsidR="0048557E" w:rsidRDefault="0048557E" w:rsidP="0048557E">
      <w:pPr>
        <w:tabs>
          <w:tab w:val="right" w:leader="dot" w:pos="8222"/>
        </w:tabs>
        <w:rPr>
          <w:noProof/>
        </w:rPr>
        <w:sectPr w:rsidR="0048557E" w:rsidSect="00AB09C8">
          <w:type w:val="continuous"/>
          <w:pgSz w:w="11907" w:h="16839" w:code="9"/>
          <w:pgMar w:top="1440" w:right="1800" w:bottom="1440" w:left="1800" w:header="720" w:footer="720" w:gutter="0"/>
          <w:pgNumType w:start="0"/>
          <w:cols w:space="720"/>
          <w:titlePg/>
          <w:docGrid w:linePitch="299"/>
        </w:sectPr>
      </w:pPr>
      <w:r>
        <w:rPr>
          <w:noProof/>
        </w:rPr>
        <w:fldChar w:fldCharType="end"/>
      </w:r>
    </w:p>
    <w:p w:rsidR="00313176" w:rsidRDefault="00CB2C68" w:rsidP="0077292C">
      <w:r>
        <w:rPr>
          <w:noProof/>
        </w:rPr>
        <mc:AlternateContent>
          <mc:Choice Requires="wpg">
            <w:drawing>
              <wp:anchor distT="0" distB="0" distL="114300" distR="114300" simplePos="0" relativeHeight="251666432" behindDoc="0" locked="0" layoutInCell="0" allowOverlap="1" wp14:anchorId="5031C8A8" wp14:editId="20EBA967">
                <wp:simplePos x="0" y="0"/>
                <wp:positionH relativeFrom="page">
                  <wp:posOffset>0</wp:posOffset>
                </wp:positionH>
                <wp:positionV relativeFrom="margin">
                  <wp:posOffset>5800725</wp:posOffset>
                </wp:positionV>
                <wp:extent cx="7832725" cy="3008630"/>
                <wp:effectExtent l="57150" t="57150" r="53975" b="39370"/>
                <wp:wrapNone/>
                <wp:docPr id="40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32725" cy="3008630"/>
                          <a:chOff x="-97" y="9661"/>
                          <a:chExt cx="12337" cy="4738"/>
                        </a:xfrm>
                      </wpg:grpSpPr>
                      <wpg:grpSp>
                        <wpg:cNvPr id="408" name="Group 4"/>
                        <wpg:cNvGrpSpPr>
                          <a:grpSpLocks/>
                        </wpg:cNvGrpSpPr>
                        <wpg:grpSpPr bwMode="auto">
                          <a:xfrm>
                            <a:off x="-97" y="9661"/>
                            <a:ext cx="12337" cy="4738"/>
                            <a:chOff x="-103" y="3399"/>
                            <a:chExt cx="12294" cy="4253"/>
                          </a:xfrm>
                        </wpg:grpSpPr>
                        <wpg:grpSp>
                          <wpg:cNvPr id="409" name="Group 5"/>
                          <wpg:cNvGrpSpPr>
                            <a:grpSpLocks/>
                          </wpg:cNvGrpSpPr>
                          <wpg:grpSpPr bwMode="auto">
                            <a:xfrm>
                              <a:off x="-103" y="3717"/>
                              <a:ext cx="12286" cy="3550"/>
                              <a:chOff x="-79" y="7468"/>
                              <a:chExt cx="12286" cy="3550"/>
                            </a:xfrm>
                          </wpg:grpSpPr>
                          <wps:wsp>
                            <wps:cNvPr id="410" name="Freeform 6"/>
                            <wps:cNvSpPr>
                              <a:spLocks/>
                            </wps:cNvSpPr>
                            <wps:spPr bwMode="auto">
                              <a:xfrm>
                                <a:off x="-79" y="7837"/>
                                <a:ext cx="7228" cy="2863"/>
                              </a:xfrm>
                              <a:custGeom>
                                <a:avLst/>
                                <a:gdLst/>
                                <a:ahLst/>
                                <a:cxnLst>
                                  <a:cxn ang="0">
                                    <a:pos x="0" y="0"/>
                                  </a:cxn>
                                  <a:cxn ang="0">
                                    <a:pos x="17" y="2863"/>
                                  </a:cxn>
                                  <a:cxn ang="0">
                                    <a:pos x="7132" y="2578"/>
                                  </a:cxn>
                                  <a:cxn ang="0">
                                    <a:pos x="7132" y="200"/>
                                  </a:cxn>
                                  <a:cxn ang="0">
                                    <a:pos x="0" y="0"/>
                                  </a:cxn>
                                </a:cxnLst>
                                <a:rect l="0" t="0" r="r" b="b"/>
                                <a:pathLst>
                                  <a:path w="7132" h="2863">
                                    <a:moveTo>
                                      <a:pt x="0" y="0"/>
                                    </a:moveTo>
                                    <a:lnTo>
                                      <a:pt x="17" y="2863"/>
                                    </a:lnTo>
                                    <a:lnTo>
                                      <a:pt x="7132" y="2578"/>
                                    </a:lnTo>
                                    <a:lnTo>
                                      <a:pt x="7132" y="200"/>
                                    </a:lnTo>
                                    <a:lnTo>
                                      <a:pt x="0" y="0"/>
                                    </a:lnTo>
                                    <a:close/>
                                  </a:path>
                                </a:pathLst>
                              </a:custGeom>
                              <a:solidFill>
                                <a:srgbClr val="A7BFD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1" name="Freeform 7"/>
                            <wps:cNvSpPr>
                              <a:spLocks/>
                            </wps:cNvSpPr>
                            <wps:spPr bwMode="auto">
                              <a:xfrm>
                                <a:off x="7150" y="7468"/>
                                <a:ext cx="3466" cy="3550"/>
                              </a:xfrm>
                              <a:custGeom>
                                <a:avLst/>
                                <a:gdLst/>
                                <a:ahLst/>
                                <a:cxnLst>
                                  <a:cxn ang="0">
                                    <a:pos x="0" y="569"/>
                                  </a:cxn>
                                  <a:cxn ang="0">
                                    <a:pos x="0" y="2930"/>
                                  </a:cxn>
                                  <a:cxn ang="0">
                                    <a:pos x="3466" y="3550"/>
                                  </a:cxn>
                                  <a:cxn ang="0">
                                    <a:pos x="3466" y="0"/>
                                  </a:cxn>
                                  <a:cxn ang="0">
                                    <a:pos x="0" y="569"/>
                                  </a:cxn>
                                </a:cxnLst>
                                <a:rect l="0" t="0" r="r" b="b"/>
                                <a:pathLst>
                                  <a:path w="3466" h="3550">
                                    <a:moveTo>
                                      <a:pt x="0" y="569"/>
                                    </a:moveTo>
                                    <a:lnTo>
                                      <a:pt x="0" y="2930"/>
                                    </a:lnTo>
                                    <a:lnTo>
                                      <a:pt x="3466" y="3550"/>
                                    </a:lnTo>
                                    <a:lnTo>
                                      <a:pt x="3466" y="0"/>
                                    </a:lnTo>
                                    <a:lnTo>
                                      <a:pt x="0" y="569"/>
                                    </a:lnTo>
                                    <a:close/>
                                  </a:path>
                                </a:pathLst>
                              </a:custGeom>
                              <a:solidFill>
                                <a:srgbClr val="D3DFE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2" name="Freeform 8"/>
                            <wps:cNvSpPr>
                              <a:spLocks/>
                            </wps:cNvSpPr>
                            <wps:spPr bwMode="auto">
                              <a:xfrm>
                                <a:off x="10616" y="7468"/>
                                <a:ext cx="1591" cy="3550"/>
                              </a:xfrm>
                              <a:custGeom>
                                <a:avLst/>
                                <a:gdLst/>
                                <a:ahLst/>
                                <a:cxnLst>
                                  <a:cxn ang="0">
                                    <a:pos x="0" y="0"/>
                                  </a:cxn>
                                  <a:cxn ang="0">
                                    <a:pos x="0" y="3550"/>
                                  </a:cxn>
                                  <a:cxn ang="0">
                                    <a:pos x="1591" y="2746"/>
                                  </a:cxn>
                                  <a:cxn ang="0">
                                    <a:pos x="1591" y="737"/>
                                  </a:cxn>
                                  <a:cxn ang="0">
                                    <a:pos x="0" y="0"/>
                                  </a:cxn>
                                </a:cxnLst>
                                <a:rect l="0" t="0" r="r" b="b"/>
                                <a:pathLst>
                                  <a:path w="1591" h="3550">
                                    <a:moveTo>
                                      <a:pt x="0" y="0"/>
                                    </a:moveTo>
                                    <a:lnTo>
                                      <a:pt x="0" y="3550"/>
                                    </a:lnTo>
                                    <a:lnTo>
                                      <a:pt x="1591" y="2746"/>
                                    </a:lnTo>
                                    <a:lnTo>
                                      <a:pt x="1591" y="737"/>
                                    </a:lnTo>
                                    <a:lnTo>
                                      <a:pt x="0" y="0"/>
                                    </a:lnTo>
                                    <a:close/>
                                  </a:path>
                                </a:pathLst>
                              </a:custGeom>
                              <a:solidFill>
                                <a:srgbClr val="A7BFD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grpSp>
                        <wps:wsp>
                          <wps:cNvPr id="413" name="Freeform 9"/>
                          <wps:cNvSpPr>
                            <a:spLocks/>
                          </wps:cNvSpPr>
                          <wps:spPr bwMode="auto">
                            <a:xfrm>
                              <a:off x="8071" y="4069"/>
                              <a:ext cx="4120" cy="2913"/>
                            </a:xfrm>
                            <a:custGeom>
                              <a:avLst/>
                              <a:gdLst/>
                              <a:ahLst/>
                              <a:cxnLst>
                                <a:cxn ang="0">
                                  <a:pos x="1" y="251"/>
                                </a:cxn>
                                <a:cxn ang="0">
                                  <a:pos x="0" y="2662"/>
                                </a:cxn>
                                <a:cxn ang="0">
                                  <a:pos x="4120" y="2913"/>
                                </a:cxn>
                                <a:cxn ang="0">
                                  <a:pos x="4120" y="0"/>
                                </a:cxn>
                                <a:cxn ang="0">
                                  <a:pos x="1" y="251"/>
                                </a:cxn>
                              </a:cxnLst>
                              <a:rect l="0" t="0" r="r" b="b"/>
                              <a:pathLst>
                                <a:path w="4120" h="2913">
                                  <a:moveTo>
                                    <a:pt x="1" y="251"/>
                                  </a:moveTo>
                                  <a:lnTo>
                                    <a:pt x="0" y="2662"/>
                                  </a:lnTo>
                                  <a:lnTo>
                                    <a:pt x="4120" y="2913"/>
                                  </a:lnTo>
                                  <a:lnTo>
                                    <a:pt x="4120" y="0"/>
                                  </a:lnTo>
                                  <a:lnTo>
                                    <a:pt x="1" y="251"/>
                                  </a:lnTo>
                                  <a:close/>
                                </a:path>
                              </a:pathLst>
                            </a:custGeom>
                            <a:solidFill>
                              <a:srgbClr val="D8D8D8"/>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4" name="Freeform 10"/>
                          <wps:cNvSpPr>
                            <a:spLocks/>
                          </wps:cNvSpPr>
                          <wps:spPr bwMode="auto">
                            <a:xfrm>
                              <a:off x="4104" y="3399"/>
                              <a:ext cx="3985" cy="4236"/>
                            </a:xfrm>
                            <a:custGeom>
                              <a:avLst/>
                              <a:gdLst/>
                              <a:ahLst/>
                              <a:cxnLst>
                                <a:cxn ang="0">
                                  <a:pos x="0" y="0"/>
                                </a:cxn>
                                <a:cxn ang="0">
                                  <a:pos x="0" y="4236"/>
                                </a:cxn>
                                <a:cxn ang="0">
                                  <a:pos x="3985" y="3349"/>
                                </a:cxn>
                                <a:cxn ang="0">
                                  <a:pos x="3985" y="921"/>
                                </a:cxn>
                                <a:cxn ang="0">
                                  <a:pos x="0" y="0"/>
                                </a:cxn>
                              </a:cxnLst>
                              <a:rect l="0" t="0" r="r" b="b"/>
                              <a:pathLst>
                                <a:path w="3985" h="4236">
                                  <a:moveTo>
                                    <a:pt x="0" y="0"/>
                                  </a:moveTo>
                                  <a:lnTo>
                                    <a:pt x="0" y="4236"/>
                                  </a:lnTo>
                                  <a:lnTo>
                                    <a:pt x="3985" y="3349"/>
                                  </a:lnTo>
                                  <a:lnTo>
                                    <a:pt x="3985" y="921"/>
                                  </a:lnTo>
                                  <a:lnTo>
                                    <a:pt x="0" y="0"/>
                                  </a:lnTo>
                                  <a:close/>
                                </a:path>
                              </a:pathLst>
                            </a:custGeom>
                            <a:solidFill>
                              <a:srgbClr val="BFBFBF"/>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5" name="Freeform 11"/>
                          <wps:cNvSpPr>
                            <a:spLocks/>
                          </wps:cNvSpPr>
                          <wps:spPr bwMode="auto">
                            <a:xfrm>
                              <a:off x="18" y="3399"/>
                              <a:ext cx="4086" cy="4253"/>
                            </a:xfrm>
                            <a:custGeom>
                              <a:avLst/>
                              <a:gdLst/>
                              <a:ahLst/>
                              <a:cxnLst>
                                <a:cxn ang="0">
                                  <a:pos x="4086" y="0"/>
                                </a:cxn>
                                <a:cxn ang="0">
                                  <a:pos x="4084" y="4253"/>
                                </a:cxn>
                                <a:cxn ang="0">
                                  <a:pos x="0" y="3198"/>
                                </a:cxn>
                                <a:cxn ang="0">
                                  <a:pos x="0" y="1072"/>
                                </a:cxn>
                                <a:cxn ang="0">
                                  <a:pos x="4086" y="0"/>
                                </a:cxn>
                              </a:cxnLst>
                              <a:rect l="0" t="0" r="r" b="b"/>
                              <a:pathLst>
                                <a:path w="4086" h="4253">
                                  <a:moveTo>
                                    <a:pt x="4086" y="0"/>
                                  </a:moveTo>
                                  <a:lnTo>
                                    <a:pt x="4084" y="4253"/>
                                  </a:lnTo>
                                  <a:lnTo>
                                    <a:pt x="0" y="3198"/>
                                  </a:lnTo>
                                  <a:lnTo>
                                    <a:pt x="0" y="1072"/>
                                  </a:lnTo>
                                  <a:lnTo>
                                    <a:pt x="4086" y="0"/>
                                  </a:lnTo>
                                  <a:close/>
                                </a:path>
                              </a:pathLst>
                            </a:custGeom>
                            <a:solidFill>
                              <a:srgbClr val="D8D8D8"/>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6" name="Freeform 12"/>
                          <wps:cNvSpPr>
                            <a:spLocks/>
                          </wps:cNvSpPr>
                          <wps:spPr bwMode="auto">
                            <a:xfrm>
                              <a:off x="-103" y="3617"/>
                              <a:ext cx="2140" cy="3851"/>
                            </a:xfrm>
                            <a:custGeom>
                              <a:avLst/>
                              <a:gdLst/>
                              <a:ahLst/>
                              <a:cxnLst>
                                <a:cxn ang="0">
                                  <a:pos x="0" y="921"/>
                                </a:cxn>
                                <a:cxn ang="0">
                                  <a:pos x="2060" y="0"/>
                                </a:cxn>
                                <a:cxn ang="0">
                                  <a:pos x="2076" y="3851"/>
                                </a:cxn>
                                <a:cxn ang="0">
                                  <a:pos x="0" y="2981"/>
                                </a:cxn>
                                <a:cxn ang="0">
                                  <a:pos x="0" y="921"/>
                                </a:cxn>
                              </a:cxnLst>
                              <a:rect l="0" t="0" r="r" b="b"/>
                              <a:pathLst>
                                <a:path w="2076" h="3851">
                                  <a:moveTo>
                                    <a:pt x="0" y="921"/>
                                  </a:moveTo>
                                  <a:lnTo>
                                    <a:pt x="2060" y="0"/>
                                  </a:lnTo>
                                  <a:lnTo>
                                    <a:pt x="2076" y="3851"/>
                                  </a:lnTo>
                                  <a:lnTo>
                                    <a:pt x="0" y="2981"/>
                                  </a:lnTo>
                                  <a:lnTo>
                                    <a:pt x="0" y="921"/>
                                  </a:lnTo>
                                  <a:close/>
                                </a:path>
                              </a:pathLst>
                            </a:custGeom>
                            <a:solidFill>
                              <a:srgbClr val="CFEDF1">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7" name="Freeform 13"/>
                          <wps:cNvSpPr>
                            <a:spLocks/>
                          </wps:cNvSpPr>
                          <wps:spPr bwMode="auto">
                            <a:xfrm>
                              <a:off x="2077" y="3617"/>
                              <a:ext cx="6011" cy="3835"/>
                            </a:xfrm>
                            <a:custGeom>
                              <a:avLst/>
                              <a:gdLst/>
                              <a:ahLst/>
                              <a:cxnLst>
                                <a:cxn ang="0">
                                  <a:pos x="0" y="0"/>
                                </a:cxn>
                                <a:cxn ang="0">
                                  <a:pos x="17" y="3835"/>
                                </a:cxn>
                                <a:cxn ang="0">
                                  <a:pos x="6011" y="2629"/>
                                </a:cxn>
                                <a:cxn ang="0">
                                  <a:pos x="6011" y="1239"/>
                                </a:cxn>
                                <a:cxn ang="0">
                                  <a:pos x="0" y="0"/>
                                </a:cxn>
                              </a:cxnLst>
                              <a:rect l="0" t="0" r="r" b="b"/>
                              <a:pathLst>
                                <a:path w="6011" h="3835">
                                  <a:moveTo>
                                    <a:pt x="0" y="0"/>
                                  </a:moveTo>
                                  <a:lnTo>
                                    <a:pt x="17" y="3835"/>
                                  </a:lnTo>
                                  <a:lnTo>
                                    <a:pt x="6011" y="2629"/>
                                  </a:lnTo>
                                  <a:lnTo>
                                    <a:pt x="6011" y="1239"/>
                                  </a:lnTo>
                                  <a:lnTo>
                                    <a:pt x="0" y="0"/>
                                  </a:lnTo>
                                  <a:close/>
                                </a:path>
                              </a:pathLst>
                            </a:custGeom>
                            <a:solidFill>
                              <a:srgbClr val="A3DDE4">
                                <a:alpha val="69804"/>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8" name="Freeform 14"/>
                          <wps:cNvSpPr>
                            <a:spLocks/>
                          </wps:cNvSpPr>
                          <wps:spPr bwMode="auto">
                            <a:xfrm>
                              <a:off x="8088" y="3835"/>
                              <a:ext cx="4102" cy="3432"/>
                            </a:xfrm>
                            <a:custGeom>
                              <a:avLst/>
                              <a:gdLst/>
                              <a:ahLst/>
                              <a:cxnLst>
                                <a:cxn ang="0">
                                  <a:pos x="0" y="1038"/>
                                </a:cxn>
                                <a:cxn ang="0">
                                  <a:pos x="0" y="2411"/>
                                </a:cxn>
                                <a:cxn ang="0">
                                  <a:pos x="4102" y="3432"/>
                                </a:cxn>
                                <a:cxn ang="0">
                                  <a:pos x="4102" y="0"/>
                                </a:cxn>
                                <a:cxn ang="0">
                                  <a:pos x="0" y="1038"/>
                                </a:cxn>
                              </a:cxnLst>
                              <a:rect l="0" t="0" r="r" b="b"/>
                              <a:pathLst>
                                <a:path w="4102" h="3432">
                                  <a:moveTo>
                                    <a:pt x="0" y="1038"/>
                                  </a:moveTo>
                                  <a:lnTo>
                                    <a:pt x="0" y="2411"/>
                                  </a:lnTo>
                                  <a:lnTo>
                                    <a:pt x="4102" y="3432"/>
                                  </a:lnTo>
                                  <a:lnTo>
                                    <a:pt x="4102" y="0"/>
                                  </a:lnTo>
                                  <a:lnTo>
                                    <a:pt x="0" y="1038"/>
                                  </a:lnTo>
                                  <a:close/>
                                </a:path>
                              </a:pathLst>
                            </a:custGeom>
                            <a:solidFill>
                              <a:srgbClr val="CFEDF1">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grpSp>
                      <wps:wsp>
                        <wps:cNvPr id="420" name="Rectangle 16"/>
                        <wps:cNvSpPr>
                          <a:spLocks noChangeArrowheads="1"/>
                        </wps:cNvSpPr>
                        <wps:spPr bwMode="auto">
                          <a:xfrm>
                            <a:off x="7914" y="11644"/>
                            <a:ext cx="3630" cy="1002"/>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rPr>
                                  <w:b/>
                                  <w:color w:val="226A74"/>
                                  <w:sz w:val="56"/>
                                  <w:szCs w:val="56"/>
                                  <w14:numForm w14:val="oldStyle"/>
                                </w:rPr>
                                <w:alias w:val="Year"/>
                                <w:id w:val="-1115901067"/>
                                <w:dataBinding w:prefixMappings="xmlns:ns0='http://schemas.microsoft.com/office/2006/coverPageProps'" w:xpath="/ns0:CoverPageProperties[1]/ns0:PublishDate[1]" w:storeItemID="{55AF091B-3C7A-41E3-B477-F2FDAA23CFDA}"/>
                                <w:date>
                                  <w:dateFormat w:val="yy"/>
                                  <w:lid w:val="en-US"/>
                                  <w:storeMappedDataAs w:val="dateTime"/>
                                  <w:calendar w:val="gregorian"/>
                                </w:date>
                              </w:sdtPr>
                              <w:sdtEndPr/>
                              <w:sdtContent>
                                <w:p w:rsidR="00EE0AA8" w:rsidRPr="007A4AE4" w:rsidRDefault="00EE0AA8">
                                  <w:pPr>
                                    <w:jc w:val="right"/>
                                    <w:rPr>
                                      <w:b/>
                                      <w:color w:val="226A74"/>
                                      <w:sz w:val="56"/>
                                      <w:szCs w:val="56"/>
                                      <w14:numForm w14:val="oldStyle"/>
                                    </w:rPr>
                                  </w:pPr>
                                  <w:r w:rsidRPr="007A4AE4">
                                    <w:rPr>
                                      <w:b/>
                                      <w:color w:val="226A74"/>
                                      <w:sz w:val="56"/>
                                      <w:szCs w:val="56"/>
                                      <w14:numForm w14:val="oldStyle"/>
                                    </w:rPr>
                                    <w:t>2014 - 2015</w:t>
                                  </w:r>
                                </w:p>
                              </w:sdtContent>
                            </w:sdt>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5031C8A8" id="Group 3" o:spid="_x0000_s1028" style="position:absolute;left:0;text-align:left;margin-left:0;margin-top:456.75pt;width:616.75pt;height:236.9pt;z-index:251666432;mso-position-horizontal-relative:page;mso-position-vertical-relative:margin;mso-height-relative:margin" coordorigin="-97,9661" coordsize="12337,4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" o:allowincell="f">
                <v:group id="Group 4" o:spid="_x0000_s1029" style="position:absolute;left:-97;top:9661;width:12337;height:4738" coordorigin="-103,3399" coordsize="12294,4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group id="Group 5" o:spid="_x0000_s1030" style="position:absolute;left:-103;top:3717;width:12286;height:3550" coordorigin="-79,7468" coordsize="12286,3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shape id="Freeform 6" o:spid="_x0000_s1031" style="position:absolute;left:-79;top:7837;width:7228;height:2863;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CRMAA&#10;AADcAAAADwAAAGRycy9kb3ducmV2LnhtbERPzWoCMRC+C75DGKE3za60IlujiCBY7KFqH2DYjLuL&#10;yWRJRt2+fXMo9Pjx/a82g3fqQTF1gQ2UswIUcR1sx42B78t+ugSVBNmiC0wGfijBZj0erbCy4ckn&#10;epylUTmEU4UGWpG+0jrVLXlMs9ATZ+4aokfJMDbaRnzmcO/0vCgW2mPHuaHFnnYt1bfz3RsQd+RT&#10;vfx4O96L0n1+RdstdmLMy2TYvoMSGuRf/Oc+WAOvZZ6fz+QjoN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7CRMAAAADcAAAADwAAAAAAAAAAAAAAAACYAgAAZHJzL2Rvd25y&#10;ZXYueG1sUEsFBgAAAAAEAAQA9QAAAIUDAAAAAA==&#10;" path="m,l17,2863,7132,2578r,-2378l,xe" fillcolor="#a7bfde" stroked="f">
                      <v:fill opacity="32896f"/>
                      <v:path arrowok="t" o:connecttype="custom" o:connectlocs="0,0;17,2863;7132,2578;7132,200;0,0" o:connectangles="0,0,0,0,0"/>
                    </v:shape>
                    <v:shape id="Freeform 7" o:spid="_x0000_s1032" style="position:absolute;left:7150;top:7468;width:3466;height:3550;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g2xsYA&#10;AADcAAAADwAAAGRycy9kb3ducmV2LnhtbESPQWsCMRSE74X+h/AKvZSa3VZqWY0i0tJ6stqC18fm&#10;uVndvGyTVFd/fSMIHoeZ+YYZTTrbiD35UDtWkPcyEMSl0zVXCn6+3x9fQYSIrLFxTAqOFGAyvr0Z&#10;YaHdgZe0X8VKJAiHAhWYGNtCylAashh6riVO3sZ5izFJX0nt8ZDgtpFPWfYiLdacFgy2NDNU7lZ/&#10;VsHXaemnz+2vP6HpV4vtfP0wePtQ6v6umw5BROriNXxpf2oF/TyH85l0BOT4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g2xsYAAADcAAAADwAAAAAAAAAAAAAAAACYAgAAZHJz&#10;L2Rvd25yZXYueG1sUEsFBgAAAAAEAAQA9QAAAIsDAAAAAA==&#10;" path="m,569l,2930r3466,620l3466,,,569xe" fillcolor="#d3dfee" stroked="f">
                      <v:fill opacity="32896f"/>
                      <v:path arrowok="t" o:connecttype="custom" o:connectlocs="0,569;0,2930;3466,3550;3466,0;0,569" o:connectangles="0,0,0,0,0"/>
                    </v:shape>
                    <v:shape id="Freeform 8" o:spid="_x0000_s1033" style="position:absolute;left:10616;top:7468;width:1591;height:355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WTcMMA&#10;AADcAAAADwAAAGRycy9kb3ducmV2LnhtbESPQYvCMBSE78L+h/AW9qapQVS6RnFXZEW8qOv90Tzb&#10;avNSmqj13xtB8DjMzDfMZNbaSlyp8aVjDf1eAoI4c6bkXMP/ftkdg/AB2WDlmDTcycNs+tGZYGrc&#10;jbd03YVcRAj7FDUUIdSplD4ryKLvuZo4ekfXWAxRNrk0Dd4i3FZSJclQWiw5LhRY029B2Xl3sRpG&#10;+8VgMTdr9fPH4aSygzodNkrrr892/g0iUBve4Vd7ZTQM+gqeZ+IR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WTcMMAAADcAAAADwAAAAAAAAAAAAAAAACYAgAAZHJzL2Rv&#10;d25yZXYueG1sUEsFBgAAAAAEAAQA9QAAAIgDAAAAAA==&#10;" path="m,l,3550,1591,2746r,-2009l,xe" fillcolor="#a7bfde" stroked="f">
                      <v:fill opacity="32896f"/>
                      <v:path arrowok="t" o:connecttype="custom" o:connectlocs="0,0;0,3550;1591,2746;1591,737;0,0" o:connectangles="0,0,0,0,0"/>
                    </v:shape>
                  </v:group>
                  <v:shape id="Freeform 9" o:spid="_x0000_s1034" style="position:absolute;left:8071;top:4069;width:4120;height:2913;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oI4MUA&#10;AADcAAAADwAAAGRycy9kb3ducmV2LnhtbESPQWvCQBSE70L/w/IKvemutaik2UgJaHvoxUTvj+xr&#10;Epp9G7LbGP313ULB4zAz3zDpbrKdGGnwrWMNy4UCQVw503Kt4VTu51sQPiAb7ByThit52GUPsxQT&#10;4y58pLEItYgQ9glqaELoEyl91ZBFv3A9cfS+3GAxRDnU0gx4iXDbyWel1tJiy3GhwZ7yhqrv4sdq&#10;OI756nwoFV1Ls+neN5+Fut1yrZ8ep7dXEIGmcA//tz+MhpflCv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gjgxQAAANwAAAAPAAAAAAAAAAAAAAAAAJgCAABkcnMv&#10;ZG93bnJldi54bWxQSwUGAAAAAAQABAD1AAAAigMAAAAA&#10;" path="m1,251l,2662r4120,251l4120,,1,251xe" fillcolor="#d8d8d8" stroked="f">
                    <v:path arrowok="t" o:connecttype="custom" o:connectlocs="1,251;0,2662;4120,2913;4120,0;1,251" o:connectangles="0,0,0,0,0"/>
                  </v:shape>
                  <v:shape id="Freeform 10" o:spid="_x0000_s1035" style="position:absolute;left:4104;top:3399;width:3985;height:4236;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w+sYA&#10;AADcAAAADwAAAGRycy9kb3ducmV2LnhtbESPQWsCMRSE7wX/Q3hCbzWraCmrUURs6aVQtyJ6e7t5&#10;zS7dvCxJqmt/fVMQehxm5htmseptK87kQ+NYwXiUgSCunG7YKNh/PD88gQgRWWPrmBRcKcBqObhb&#10;YK7dhXd0LqIRCcIhRwV1jF0uZahqshhGriNO3qfzFmOS3kjt8ZLgtpWTLHuUFhtOCzV2tKmp+iq+&#10;rYKDfJ8Vx515c+WpzEq/PbTm50Wp+2G/noOI1Mf/8K39qhVMx1P4O5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Qw+sYAAADcAAAADwAAAAAAAAAAAAAAAACYAgAAZHJz&#10;L2Rvd25yZXYueG1sUEsFBgAAAAAEAAQA9QAAAIsDAAAAAA==&#10;" path="m,l,4236,3985,3349r,-2428l,xe" fillcolor="#bfbfbf" stroked="f">
                    <v:path arrowok="t" o:connecttype="custom" o:connectlocs="0,0;0,4236;3985,3349;3985,921;0,0" o:connectangles="0,0,0,0,0"/>
                  </v:shape>
                  <v:shape id="Freeform 11" o:spid="_x0000_s1036" style="position:absolute;left:18;top:3399;width:4086;height:4253;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sFfsYA&#10;AADcAAAADwAAAGRycy9kb3ducmV2LnhtbESPQWvCQBSE7wX/w/KEXopuLK2E1FXEYOlBqMZCr6/Z&#10;ZxLMvg27WxP/vVsoeBxm5htmsRpMKy7kfGNZwWyagCAurW64UvB13E5SED4ga2wtk4IreVgtRw8L&#10;zLTt+UCXIlQiQthnqKAOocuk9GVNBv3UdsTRO1lnMETpKqkd9hFuWvmcJHNpsOG4UGNHm5rKc/Fr&#10;FBT5d/F09fvPPE/33fuP221Mnyr1OB7WbyACDeEe/m9/aAUvs1f4OxOP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sFfsYAAADcAAAADwAAAAAAAAAAAAAAAACYAgAAZHJz&#10;L2Rvd25yZXYueG1sUEsFBgAAAAAEAAQA9QAAAIsDAAAAAA==&#10;" path="m4086,r-2,4253l,3198,,1072,4086,xe" fillcolor="#d8d8d8" stroked="f">
                    <v:path arrowok="t" o:connecttype="custom" o:connectlocs="4086,0;4084,4253;0,3198;0,1072;4086,0" o:connectangles="0,0,0,0,0"/>
                  </v:shape>
                  <v:shape id="Freeform 12" o:spid="_x0000_s1037" style="position:absolute;left:-103;top:3617;width:2140;height:385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nMQA&#10;AADcAAAADwAAAGRycy9kb3ducmV2LnhtbESPQUvDQBSE70L/w/IK3uymGorEbksoCCIeTCqeH9nX&#10;JJr3Nt1d0/jvXUHwOMzMN8x2P/OgJvKhd2JgvcpAkTTO9tIaeDs+3tyDChHF4uCEDHxTgP1ucbXF&#10;wrqLVDTVsVUJIqFAA12MY6F1aDpiDCs3kiTv5DxjTNK32nq8JDgP+jbLNpqxl7TQ4UiHjprP+osN&#10;vN41zC9lPeb5md+rj+fJV+XJmOvlXD6AijTH//Bf+8kayNcb+D2TjoD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F5zEAAAA3AAAAA8AAAAAAAAAAAAAAAAAmAIAAGRycy9k&#10;b3ducmV2LnhtbFBLBQYAAAAABAAEAPUAAACJAwAAAAA=&#10;" path="m,921l2060,r16,3851l,2981,,921xe" fillcolor="#cfedf1" stroked="f">
                    <v:fill opacity="46003f"/>
                    <v:path arrowok="t" o:connecttype="custom" o:connectlocs="0,921;2060,0;2076,3851;0,2981;0,921" o:connectangles="0,0,0,0,0"/>
                  </v:shape>
                  <v:shape id="Freeform 13" o:spid="_x0000_s1038" style="position:absolute;left:2077;top:3617;width:6011;height:3835;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TvcMA&#10;AADcAAAADwAAAGRycy9kb3ducmV2LnhtbESPX0vDQBDE3wW/w7EF3+ylWlTSXouKgk+1f9+X3DYJ&#10;ze3GuzNJv32vIPg4zMxvmPlycI3qyIda2MBknIEiLsTWXBrY7z7vX0CFiGyxESYDZwqwXNzezDG3&#10;0vOGum0sVYJwyNFAFWObax2KihyGsbTEyTuKdxiT9KW2HvsEd41+yLIn7bDmtFBhS+8VFaftrzMg&#10;7vHtp/sQ3sR+9+3XYXWQYmXM3Wh4nYGKNMT/8F/7yxqYTp7heiYdAb2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JTvcMAAADcAAAADwAAAAAAAAAAAAAAAACYAgAAZHJzL2Rv&#10;d25yZXYueG1sUEsFBgAAAAAEAAQA9QAAAIgDAAAAAA==&#10;" path="m,l17,3835,6011,2629r,-1390l,xe" fillcolor="#a3dde4" stroked="f">
                    <v:fill opacity="45746f"/>
                    <v:path arrowok="t" o:connecttype="custom" o:connectlocs="0,0;17,3835;6011,2629;6011,1239;0,0" o:connectangles="0,0,0,0,0"/>
                  </v:shape>
                  <v:shape id="Freeform 14" o:spid="_x0000_s1039" style="position:absolute;left:8088;top:3835;width:4102;height:3432;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1hcr8A&#10;AADcAAAADwAAAGRycy9kb3ducmV2LnhtbERPTYvCMBC9C/6HMII3TbuIaNcoRRFET1VB9jY0s03Z&#10;ZlKarNZ/bw6Cx8f7Xm1624g7db52rCCdJiCIS6drrhRcL/vJAoQPyBobx6TgSR426+FghZl2Dy7o&#10;fg6ViCHsM1RgQmgzKX1pyKKfupY4cr+usxgi7CqpO3zEcNvIrySZS4s1xwaDLW0NlX/nf6sgP+Q/&#10;NONlcTN9Yf3ulLojN0qNR33+DSJQHz7it/ugFczSuDaeiUdAr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jWFyvwAAANwAAAAPAAAAAAAAAAAAAAAAAJgCAABkcnMvZG93bnJl&#10;di54bWxQSwUGAAAAAAQABAD1AAAAhAMAAAAA&#10;" path="m,1038l,2411,4102,3432,4102,,,1038xe" fillcolor="#cfedf1" stroked="f">
                    <v:fill opacity="46003f"/>
                    <v:path arrowok="t" o:connecttype="custom" o:connectlocs="0,1038;0,2411;4102,3432;4102,0;0,1038" o:connectangles="0,0,0,0,0"/>
                  </v:shape>
                </v:group>
                <v:rect id="Rectangle 16" o:spid="_x0000_s1040" style="position:absolute;left:7914;top:11644;width:3630;height:1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lk9sMA&#10;AADcAAAADwAAAGRycy9kb3ducmV2LnhtbERPTWuDQBC9F/Iflgn0UpI1Ukox2YQghEopSE2T8+BO&#10;VOLOqrtV+++7h0KPj/e9O8ymFSMNrrGsYLOOQBCXVjdcKfg6n1avIJxH1thaJgU/5OCwXzzsMNF2&#10;4k8aC1+JEMIuQQW1910ipStrMujWtiMO3M0OBn2AQyX1gFMIN62Mo+hFGmw4NNTYUVpTeS++jYKp&#10;zMfr+eNN5k/XzHKf9WlxeVfqcTkftyA8zf5f/OfOtILnOMwPZ8IR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lk9sMAAADcAAAADwAAAAAAAAAAAAAAAACYAgAAZHJzL2Rv&#10;d25yZXYueG1sUEsFBgAAAAAEAAQA9QAAAIgDAAAAAA==&#10;" filled="f" stroked="f">
                  <v:textbox>
                    <w:txbxContent>
                      <w:sdt>
                        <w:sdtPr>
                          <w:rPr>
                            <w:b/>
                            <w:color w:val="226A74"/>
                            <w:sz w:val="56"/>
                            <w:szCs w:val="56"/>
                            <w14:numForm w14:val="oldStyle"/>
                          </w:rPr>
                          <w:alias w:val="Year"/>
                          <w:id w:val="-1115901067"/>
                          <w:dataBinding w:prefixMappings="xmlns:ns0='http://schemas.microsoft.com/office/2006/coverPageProps'" w:xpath="/ns0:CoverPageProperties[1]/ns0:PublishDate[1]" w:storeItemID="{55AF091B-3C7A-41E3-B477-F2FDAA23CFDA}"/>
                          <w:date>
                            <w:dateFormat w:val="yy"/>
                            <w:lid w:val="en-US"/>
                            <w:storeMappedDataAs w:val="dateTime"/>
                            <w:calendar w:val="gregorian"/>
                          </w:date>
                        </w:sdtPr>
                        <w:sdtEndPr/>
                        <w:sdtContent>
                          <w:p w:rsidR="00EE0AA8" w:rsidRPr="007A4AE4" w:rsidRDefault="00EE0AA8">
                            <w:pPr>
                              <w:jc w:val="right"/>
                              <w:rPr>
                                <w:b/>
                                <w:color w:val="226A74"/>
                                <w:sz w:val="56"/>
                                <w:szCs w:val="56"/>
                                <w14:numForm w14:val="oldStyle"/>
                              </w:rPr>
                            </w:pPr>
                            <w:r w:rsidRPr="007A4AE4">
                              <w:rPr>
                                <w:b/>
                                <w:color w:val="226A74"/>
                                <w:sz w:val="56"/>
                                <w:szCs w:val="56"/>
                                <w14:numForm w14:val="oldStyle"/>
                              </w:rPr>
                              <w:t>2014 - 2015</w:t>
                            </w:r>
                          </w:p>
                        </w:sdtContent>
                      </w:sdt>
                    </w:txbxContent>
                  </v:textbox>
                </v:rect>
                <w10:wrap anchorx="page" anchory="margin"/>
              </v:group>
            </w:pict>
          </mc:Fallback>
        </mc:AlternateContent>
      </w:r>
      <w:r w:rsidR="00313176">
        <w:br w:type="page"/>
      </w:r>
    </w:p>
    <w:p w:rsidR="00E70C55" w:rsidRDefault="00E70C55">
      <w:pPr>
        <w:sectPr w:rsidR="00E70C55" w:rsidSect="00AB09C8">
          <w:type w:val="continuous"/>
          <w:pgSz w:w="11907" w:h="16839" w:code="9"/>
          <w:pgMar w:top="1440" w:right="1800" w:bottom="1440" w:left="1800" w:header="720" w:footer="720" w:gutter="0"/>
          <w:pgNumType w:start="0"/>
          <w:cols w:num="2" w:space="720"/>
          <w:titlePg/>
          <w:docGrid w:linePitch="299"/>
        </w:sectPr>
      </w:pPr>
    </w:p>
    <w:p w:rsidR="00F80956" w:rsidRPr="002B2B66" w:rsidRDefault="00645AD5" w:rsidP="00C426B1">
      <w:pPr>
        <w:pStyle w:val="Message"/>
      </w:pPr>
      <w:bookmarkStart w:id="1" w:name="_Ref271632974"/>
      <w:bookmarkStart w:id="2" w:name="_Toc367951464"/>
      <w:bookmarkStart w:id="3" w:name="_Toc390782184"/>
      <w:bookmarkStart w:id="4" w:name="_Toc390788995"/>
      <w:bookmarkStart w:id="5" w:name="_Toc392079577"/>
      <w:bookmarkStart w:id="6" w:name="_Toc392153953"/>
      <w:bookmarkStart w:id="7" w:name="_Toc392171190"/>
      <w:bookmarkStart w:id="8" w:name="_Toc392171225"/>
      <w:r>
        <w:rPr>
          <w:noProof/>
        </w:rPr>
        <w:lastRenderedPageBreak/>
        <w:drawing>
          <wp:anchor distT="0" distB="0" distL="114300" distR="114300" simplePos="0" relativeHeight="251904000" behindDoc="0" locked="0" layoutInCell="1" allowOverlap="1" wp14:anchorId="0BCE9C21" wp14:editId="10484AF3">
            <wp:simplePos x="0" y="0"/>
            <wp:positionH relativeFrom="column">
              <wp:posOffset>3081655</wp:posOffset>
            </wp:positionH>
            <wp:positionV relativeFrom="paragraph">
              <wp:posOffset>47625</wp:posOffset>
            </wp:positionV>
            <wp:extent cx="2721610" cy="3630930"/>
            <wp:effectExtent l="0" t="0" r="2540" b="7620"/>
            <wp:wrapTopAndBottom/>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e Gale taken at Radio Adelaide 2014.jpg"/>
                    <pic:cNvPicPr/>
                  </pic:nvPicPr>
                  <pic:blipFill>
                    <a:blip r:embed="rId15">
                      <a:extLst>
                        <a:ext uri="{28A0092B-C50C-407E-A947-70E740481C1C}">
                          <a14:useLocalDpi xmlns:a14="http://schemas.microsoft.com/office/drawing/2010/main" val="0"/>
                        </a:ext>
                      </a:extLst>
                    </a:blip>
                    <a:stretch>
                      <a:fillRect/>
                    </a:stretch>
                  </pic:blipFill>
                  <pic:spPr>
                    <a:xfrm>
                      <a:off x="0" y="0"/>
                      <a:ext cx="2721610" cy="3630930"/>
                    </a:xfrm>
                    <a:prstGeom prst="rect">
                      <a:avLst/>
                    </a:prstGeom>
                  </pic:spPr>
                </pic:pic>
              </a:graphicData>
            </a:graphic>
            <wp14:sizeRelH relativeFrom="page">
              <wp14:pctWidth>0</wp14:pctWidth>
            </wp14:sizeRelH>
            <wp14:sizeRelV relativeFrom="page">
              <wp14:pctHeight>0</wp14:pctHeight>
            </wp14:sizeRelV>
          </wp:anchor>
        </w:drawing>
      </w:r>
      <w:r w:rsidR="00F80956" w:rsidRPr="002B2B66">
        <w:t>Message from the Commissioner</w:t>
      </w:r>
      <w:bookmarkEnd w:id="1"/>
      <w:bookmarkEnd w:id="2"/>
      <w:bookmarkEnd w:id="3"/>
      <w:bookmarkEnd w:id="4"/>
      <w:bookmarkEnd w:id="5"/>
      <w:bookmarkEnd w:id="6"/>
      <w:bookmarkEnd w:id="7"/>
      <w:bookmarkEnd w:id="8"/>
    </w:p>
    <w:p w:rsidR="00D01EB4" w:rsidRDefault="00D01EB4" w:rsidP="009A1DEA">
      <w:pPr>
        <w:spacing w:after="0"/>
      </w:pPr>
    </w:p>
    <w:p w:rsidR="00DC3B77" w:rsidRDefault="00DC3B77" w:rsidP="00376BDB">
      <w:pPr>
        <w:spacing w:after="240"/>
      </w:pPr>
      <w:r>
        <w:t xml:space="preserve">2014 marked the 30th anniversary of the </w:t>
      </w:r>
      <w:r w:rsidRPr="00C738D3">
        <w:rPr>
          <w:i/>
        </w:rPr>
        <w:t>Equal Opportunity Act 1984</w:t>
      </w:r>
      <w:r>
        <w:t xml:space="preserve"> (SA)</w:t>
      </w:r>
      <w:r w:rsidR="00C738D3">
        <w:t xml:space="preserve"> (the Act)</w:t>
      </w:r>
      <w:r>
        <w:t>. This provided an ideal opportunity to reflect on the legacy of the Act and South Australia’s human rights and equal opportunity achievements.</w:t>
      </w:r>
    </w:p>
    <w:p w:rsidR="00DC3B77" w:rsidRDefault="00DC3B77" w:rsidP="00376BDB">
      <w:pPr>
        <w:spacing w:after="240"/>
      </w:pPr>
      <w:r>
        <w:t>For the past 30 years</w:t>
      </w:r>
      <w:r w:rsidR="00C738D3">
        <w:t>,</w:t>
      </w:r>
      <w:r>
        <w:t xml:space="preserve"> the Act has played an important role in promoting and protecting equality of opportunity for all South Australians. The Act protects our rights, making discrimination in public life unlawful on the basis of a person’s age, race, disability, sex, sexuality and a range of other personal characteristics. The Act also legislated for the creation of the office of the Equal Opportunity Commissioner, providing a dedicated role for promoting equal opportunity and addressing discrimination, sexual harassment and victimisation in the community.</w:t>
      </w:r>
    </w:p>
    <w:p w:rsidR="00DC3B77" w:rsidRPr="00565A43" w:rsidRDefault="00DC3B77" w:rsidP="00376BDB">
      <w:pPr>
        <w:spacing w:after="240"/>
      </w:pPr>
      <w:r>
        <w:t xml:space="preserve">The need for the Act, the office of the Commissioner, and the Equal Opportunity Tribunal has certainly not diminished over the years as we continue to face challenges in </w:t>
      </w:r>
      <w:r w:rsidRPr="00565A43">
        <w:t>achieving a fairer and more equal society.</w:t>
      </w:r>
    </w:p>
    <w:p w:rsidR="00565A43" w:rsidRPr="00565A43" w:rsidRDefault="00565A43" w:rsidP="00376BDB">
      <w:pPr>
        <w:spacing w:after="240"/>
      </w:pPr>
      <w:r w:rsidRPr="00565A43">
        <w:t>With the greatest number of complaints continuing to arise from the workplace, this has been a focus area for the Commission this year. In particular, the Commission has worked with the public, private and community sectors to reduce discrimination in recruitment and employment for mature age workers, people with disability</w:t>
      </w:r>
      <w:r>
        <w:t>,</w:t>
      </w:r>
      <w:r w:rsidRPr="00565A43">
        <w:t xml:space="preserve"> and those who may need flexible working arrangements.</w:t>
      </w:r>
    </w:p>
    <w:p w:rsidR="00645AD5" w:rsidRDefault="00645AD5" w:rsidP="00376BDB">
      <w:pPr>
        <w:spacing w:after="240"/>
      </w:pPr>
      <w:r>
        <w:br w:type="column"/>
      </w:r>
    </w:p>
    <w:p w:rsidR="00565A43" w:rsidRDefault="00565A43" w:rsidP="00376BDB">
      <w:pPr>
        <w:spacing w:after="240"/>
      </w:pPr>
      <w:r>
        <w:t xml:space="preserve">Another priority area for the Commission has been combatting racism. Racism remains the second most common form of discrimination reported to the Commission and we are continuing </w:t>
      </w:r>
      <w:r w:rsidR="00C36890">
        <w:t>to implement the National Anti-Racism S</w:t>
      </w:r>
      <w:r>
        <w:t>trategy in our state.</w:t>
      </w:r>
    </w:p>
    <w:p w:rsidR="00F56E72" w:rsidRDefault="00DC3B77" w:rsidP="00376BDB">
      <w:pPr>
        <w:spacing w:after="240"/>
      </w:pPr>
      <w:r>
        <w:t xml:space="preserve">Gender equity </w:t>
      </w:r>
      <w:r w:rsidR="00565A43">
        <w:t xml:space="preserve">has also been in the spotlight this year, with the </w:t>
      </w:r>
      <w:r>
        <w:t xml:space="preserve">National Wage Gap between male and female earnings </w:t>
      </w:r>
      <w:r w:rsidR="00F56E72">
        <w:t xml:space="preserve">reaching </w:t>
      </w:r>
      <w:r>
        <w:t xml:space="preserve">a record high </w:t>
      </w:r>
      <w:r w:rsidR="00F56E72">
        <w:t>of</w:t>
      </w:r>
      <w:r>
        <w:t xml:space="preserve"> 18.8 percent. The gender pay gap in South Australia is significantly lower than the national average at 13.6 percent, but is still deeply concerning. </w:t>
      </w:r>
      <w:r w:rsidR="00F56E72">
        <w:t>Women also continue to be under-represented in leadership positions.</w:t>
      </w:r>
    </w:p>
    <w:p w:rsidR="00DC3B77" w:rsidRDefault="00DC3B77" w:rsidP="00376BDB">
      <w:pPr>
        <w:spacing w:after="240"/>
      </w:pPr>
      <w:r>
        <w:t>Violence against women is at epidemic proportions and remains one of the most severe and pervasive form</w:t>
      </w:r>
      <w:r w:rsidR="00B40D6A">
        <w:t>s</w:t>
      </w:r>
      <w:r>
        <w:t xml:space="preserve"> of gender inequality. </w:t>
      </w:r>
    </w:p>
    <w:p w:rsidR="00645AD5" w:rsidRDefault="00645AD5" w:rsidP="00DC3B77">
      <w:r>
        <w:br w:type="page"/>
      </w:r>
    </w:p>
    <w:p w:rsidR="00CD7CEE" w:rsidRDefault="00DC3B77" w:rsidP="00DC3B77">
      <w:r>
        <w:lastRenderedPageBreak/>
        <w:t>As we move to the future, these examples serve as an apt reminder of the work still to be done in addressing discrimination</w:t>
      </w:r>
      <w:r w:rsidR="00F56E72">
        <w:t>.</w:t>
      </w:r>
      <w:r w:rsidR="00CD7CEE">
        <w:t xml:space="preserve"> Key Commission projects in </w:t>
      </w:r>
      <w:r>
        <w:t>2014-15 include</w:t>
      </w:r>
      <w:r w:rsidR="00CD7CEE">
        <w:t>:</w:t>
      </w:r>
    </w:p>
    <w:p w:rsidR="00DC3B77" w:rsidRDefault="00C738D3" w:rsidP="006C649C">
      <w:pPr>
        <w:pStyle w:val="ListParagraph"/>
        <w:numPr>
          <w:ilvl w:val="0"/>
          <w:numId w:val="3"/>
        </w:numPr>
        <w:tabs>
          <w:tab w:val="clear" w:pos="567"/>
          <w:tab w:val="num" w:pos="284"/>
        </w:tabs>
        <w:spacing w:line="264" w:lineRule="auto"/>
        <w:ind w:left="284" w:hanging="284"/>
        <w:contextualSpacing w:val="0"/>
      </w:pPr>
      <w:r>
        <w:t xml:space="preserve">The </w:t>
      </w:r>
      <w:r w:rsidR="00DC3B77">
        <w:t>Greatest Asset</w:t>
      </w:r>
      <w:r>
        <w:t xml:space="preserve"> project </w:t>
      </w:r>
      <w:r w:rsidR="00DC3B77">
        <w:t xml:space="preserve">to maximise employment opportunities </w:t>
      </w:r>
      <w:r w:rsidR="00565A43">
        <w:t xml:space="preserve">for </w:t>
      </w:r>
      <w:r>
        <w:t>mature age workers</w:t>
      </w:r>
      <w:r w:rsidR="00565A43">
        <w:t xml:space="preserve"> in South Australia</w:t>
      </w:r>
      <w:r w:rsidR="00DC3B77">
        <w:t>.</w:t>
      </w:r>
    </w:p>
    <w:p w:rsidR="00C738D3" w:rsidRDefault="00C738D3" w:rsidP="006C649C">
      <w:pPr>
        <w:pStyle w:val="ListParagraph"/>
        <w:numPr>
          <w:ilvl w:val="0"/>
          <w:numId w:val="3"/>
        </w:numPr>
        <w:tabs>
          <w:tab w:val="clear" w:pos="567"/>
          <w:tab w:val="num" w:pos="284"/>
        </w:tabs>
        <w:spacing w:line="264" w:lineRule="auto"/>
        <w:ind w:left="284" w:hanging="284"/>
        <w:contextualSpacing w:val="0"/>
      </w:pPr>
      <w:r>
        <w:t xml:space="preserve">The </w:t>
      </w:r>
      <w:r w:rsidR="00DC3B77">
        <w:t>Employment of People with Disability</w:t>
      </w:r>
      <w:r>
        <w:t xml:space="preserve"> project </w:t>
      </w:r>
      <w:r w:rsidR="00DC3B77">
        <w:t>to ensure the South Australian Public Sector is an exemplar employer of people with disability.</w:t>
      </w:r>
    </w:p>
    <w:p w:rsidR="00DC3B77" w:rsidRDefault="00DC3B77" w:rsidP="006C649C">
      <w:pPr>
        <w:pStyle w:val="ListParagraph"/>
        <w:numPr>
          <w:ilvl w:val="0"/>
          <w:numId w:val="3"/>
        </w:numPr>
        <w:tabs>
          <w:tab w:val="clear" w:pos="567"/>
          <w:tab w:val="num" w:pos="284"/>
        </w:tabs>
        <w:spacing w:line="264" w:lineRule="auto"/>
        <w:ind w:left="284" w:hanging="284"/>
        <w:contextualSpacing w:val="0"/>
      </w:pPr>
      <w:r>
        <w:t xml:space="preserve">The Flexible Workplace Futures </w:t>
      </w:r>
      <w:r w:rsidR="00C738D3">
        <w:t>p</w:t>
      </w:r>
      <w:r>
        <w:t>roject to improve the provision and consistency of flexible work practices.</w:t>
      </w:r>
    </w:p>
    <w:p w:rsidR="00DC3B77" w:rsidRDefault="00376BDB" w:rsidP="00376BDB">
      <w:pPr>
        <w:pStyle w:val="ListParagraph"/>
        <w:numPr>
          <w:ilvl w:val="0"/>
          <w:numId w:val="3"/>
        </w:numPr>
        <w:tabs>
          <w:tab w:val="clear" w:pos="567"/>
          <w:tab w:val="num" w:pos="284"/>
        </w:tabs>
        <w:spacing w:line="264" w:lineRule="auto"/>
        <w:ind w:left="284" w:hanging="284"/>
        <w:contextualSpacing w:val="0"/>
      </w:pPr>
      <w:r w:rsidRPr="00376BDB">
        <w:t xml:space="preserve">Roundtables with peak multicultural and </w:t>
      </w:r>
      <w:r w:rsidR="00DC3B77">
        <w:t>Aboriginal bodies to identify priority areas for addressing racism.</w:t>
      </w:r>
    </w:p>
    <w:p w:rsidR="00DC3B77" w:rsidRDefault="00DC3B77" w:rsidP="006C649C">
      <w:pPr>
        <w:pStyle w:val="ListParagraph"/>
        <w:numPr>
          <w:ilvl w:val="0"/>
          <w:numId w:val="3"/>
        </w:numPr>
        <w:tabs>
          <w:tab w:val="clear" w:pos="567"/>
          <w:tab w:val="num" w:pos="284"/>
        </w:tabs>
        <w:spacing w:line="264" w:lineRule="auto"/>
        <w:ind w:left="284" w:hanging="284"/>
        <w:contextualSpacing w:val="0"/>
      </w:pPr>
      <w:r>
        <w:t>SA Public Sector White Ribbon Workplace Accreditation Project to reduce violence against women and promote gender equality.</w:t>
      </w:r>
    </w:p>
    <w:p w:rsidR="00DC3B77" w:rsidRDefault="00DC3B77" w:rsidP="006C649C">
      <w:pPr>
        <w:pStyle w:val="ListParagraph"/>
        <w:numPr>
          <w:ilvl w:val="0"/>
          <w:numId w:val="3"/>
        </w:numPr>
        <w:tabs>
          <w:tab w:val="clear" w:pos="567"/>
          <w:tab w:val="num" w:pos="284"/>
        </w:tabs>
        <w:spacing w:line="264" w:lineRule="auto"/>
        <w:ind w:left="284" w:hanging="284"/>
        <w:contextualSpacing w:val="0"/>
      </w:pPr>
      <w:r>
        <w:t xml:space="preserve">Chiefs for Gender Equity </w:t>
      </w:r>
      <w:r w:rsidR="00565A43">
        <w:t>g</w:t>
      </w:r>
      <w:r>
        <w:t xml:space="preserve">roup </w:t>
      </w:r>
      <w:r w:rsidR="00565A43">
        <w:t xml:space="preserve">- </w:t>
      </w:r>
      <w:r>
        <w:t xml:space="preserve">male business leaders </w:t>
      </w:r>
      <w:r w:rsidR="00565A43">
        <w:t xml:space="preserve">addressing </w:t>
      </w:r>
      <w:r>
        <w:t>gender inequality</w:t>
      </w:r>
      <w:r w:rsidR="00565A43">
        <w:t xml:space="preserve"> </w:t>
      </w:r>
      <w:r>
        <w:t xml:space="preserve">in their own businesses and industries in South Australia. </w:t>
      </w:r>
    </w:p>
    <w:p w:rsidR="00DC3B77" w:rsidRDefault="00DC3B77" w:rsidP="00DC3B77">
      <w:pPr>
        <w:spacing w:after="0" w:line="240" w:lineRule="auto"/>
      </w:pPr>
    </w:p>
    <w:p w:rsidR="00DC3B77" w:rsidRDefault="00DC3B77" w:rsidP="00DC3B77">
      <w:r>
        <w:t>This work has been compl</w:t>
      </w:r>
      <w:r w:rsidR="00645AD5">
        <w:t>e</w:t>
      </w:r>
      <w:r>
        <w:t>mented by our various community education, training and conciliation services</w:t>
      </w:r>
      <w:r w:rsidR="00565A43">
        <w:t>.</w:t>
      </w:r>
      <w:r>
        <w:t xml:space="preserve"> </w:t>
      </w:r>
    </w:p>
    <w:p w:rsidR="00DC3B77" w:rsidRDefault="00DC3B77" w:rsidP="00DC3B77">
      <w:r>
        <w:t>A key highlight for the year was seeing our Facebook and Twitter audience grow by more than 150 per</w:t>
      </w:r>
      <w:r w:rsidR="00ED3889">
        <w:t xml:space="preserve"> </w:t>
      </w:r>
      <w:r>
        <w:t>cent. This strong social media presence provides new opportunities to educate the community about their rights and responsibilities under equal opportunity law.</w:t>
      </w:r>
    </w:p>
    <w:p w:rsidR="00EE0AA8" w:rsidRDefault="000B1882" w:rsidP="00DC3B77">
      <w:r>
        <w:rPr>
          <w:noProof/>
        </w:rPr>
        <mc:AlternateContent>
          <mc:Choice Requires="wps">
            <w:drawing>
              <wp:anchor distT="0" distB="0" distL="114300" distR="114300" simplePos="0" relativeHeight="251906048" behindDoc="0" locked="0" layoutInCell="1" allowOverlap="1" wp14:anchorId="77514F46" wp14:editId="055B2A31">
                <wp:simplePos x="0" y="0"/>
                <wp:positionH relativeFrom="column">
                  <wp:posOffset>1270</wp:posOffset>
                </wp:positionH>
                <wp:positionV relativeFrom="paragraph">
                  <wp:posOffset>2000250</wp:posOffset>
                </wp:positionV>
                <wp:extent cx="2686050" cy="666750"/>
                <wp:effectExtent l="0" t="0" r="0" b="0"/>
                <wp:wrapNone/>
                <wp:docPr id="4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666750"/>
                        </a:xfrm>
                        <a:prstGeom prst="rect">
                          <a:avLst/>
                        </a:prstGeom>
                        <a:solidFill>
                          <a:srgbClr val="FFFFFF"/>
                        </a:solidFill>
                        <a:ln w="9525">
                          <a:noFill/>
                          <a:miter lim="800000"/>
                          <a:headEnd/>
                          <a:tailEnd/>
                        </a:ln>
                      </wps:spPr>
                      <wps:txbx>
                        <w:txbxContent>
                          <w:p w:rsidR="000B1882" w:rsidRDefault="000B1882" w:rsidP="000B1882">
                            <w:pPr>
                              <w:spacing w:line="240" w:lineRule="auto"/>
                              <w:jc w:val="center"/>
                            </w:pPr>
                            <w:r w:rsidRPr="00FB4DCE">
                              <w:rPr>
                                <w:i/>
                                <w:sz w:val="18"/>
                                <w:szCs w:val="16"/>
                              </w:rPr>
                              <w:t>Commissioner Anne Gale</w:t>
                            </w:r>
                            <w:r>
                              <w:rPr>
                                <w:i/>
                                <w:sz w:val="18"/>
                                <w:szCs w:val="16"/>
                              </w:rPr>
                              <w:t xml:space="preserve"> with </w:t>
                            </w:r>
                            <w:r w:rsidRPr="000B1882">
                              <w:rPr>
                                <w:i/>
                                <w:sz w:val="18"/>
                                <w:szCs w:val="16"/>
                              </w:rPr>
                              <w:t xml:space="preserve">TAFE SA Acting Chief Executive Officer, Miriam Silva </w:t>
                            </w:r>
                            <w:r>
                              <w:rPr>
                                <w:i/>
                                <w:sz w:val="18"/>
                                <w:szCs w:val="16"/>
                              </w:rPr>
                              <w:t>at the TAFE SA sign up to the National Anti-racism Campaign</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7514F46" id="_x0000_s1041" type="#_x0000_t202" style="position:absolute;left:0;text-align:left;margin-left:.1pt;margin-top:157.5pt;width:211.5pt;height:52.5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" stroked="f">
                <v:textbox>
                  <w:txbxContent>
                    <w:p w:rsidR="000B1882" w:rsidRDefault="000B1882" w:rsidP="000B1882">
                      <w:pPr>
                        <w:spacing w:line="240" w:lineRule="auto"/>
                        <w:jc w:val="center"/>
                      </w:pPr>
                      <w:r w:rsidRPr="00FB4DCE">
                        <w:rPr>
                          <w:i/>
                          <w:sz w:val="18"/>
                          <w:szCs w:val="16"/>
                        </w:rPr>
                        <w:t>Commissioner Anne Gale</w:t>
                      </w:r>
                      <w:r>
                        <w:rPr>
                          <w:i/>
                          <w:sz w:val="18"/>
                          <w:szCs w:val="16"/>
                        </w:rPr>
                        <w:t xml:space="preserve"> with </w:t>
                      </w:r>
                      <w:r w:rsidRPr="000B1882">
                        <w:rPr>
                          <w:i/>
                          <w:sz w:val="18"/>
                          <w:szCs w:val="16"/>
                        </w:rPr>
                        <w:t xml:space="preserve">TAFE SA Acting Chief Executive Officer, Miriam Silva </w:t>
                      </w:r>
                      <w:r>
                        <w:rPr>
                          <w:i/>
                          <w:sz w:val="18"/>
                          <w:szCs w:val="16"/>
                        </w:rPr>
                        <w:t>at the TAFE SA sign up to the National Anti-racism Campaign</w:t>
                      </w:r>
                    </w:p>
                  </w:txbxContent>
                </v:textbox>
              </v:shape>
            </w:pict>
          </mc:Fallback>
        </mc:AlternateContent>
      </w:r>
      <w:r w:rsidR="00EE0AA8">
        <w:rPr>
          <w:noProof/>
        </w:rPr>
        <w:drawing>
          <wp:inline distT="0" distB="0" distL="0" distR="0" wp14:anchorId="7DEC7927" wp14:editId="73F0C8B9">
            <wp:extent cx="2686050" cy="2058651"/>
            <wp:effectExtent l="0" t="0" r="0" b="0"/>
            <wp:docPr id="446" name="Picture 446" descr="G:\EOC\promotions and publications\photos\event photos\2014-15\TAFE anti-racism 13 August 2014\img_miram-and-anne-g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OC\promotions and publications\photos\event photos\2014-15\TAFE anti-racism 13 August 2014\img_miram-and-anne-gal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6050" cy="2058651"/>
                    </a:xfrm>
                    <a:prstGeom prst="rect">
                      <a:avLst/>
                    </a:prstGeom>
                    <a:noFill/>
                    <a:ln>
                      <a:noFill/>
                    </a:ln>
                  </pic:spPr>
                </pic:pic>
              </a:graphicData>
            </a:graphic>
          </wp:inline>
        </w:drawing>
      </w:r>
    </w:p>
    <w:p w:rsidR="00EE0AA8" w:rsidRDefault="00EE0AA8" w:rsidP="00C20833"/>
    <w:p w:rsidR="000B1882" w:rsidRDefault="000B1882" w:rsidP="00C20833"/>
    <w:p w:rsidR="004E13B6" w:rsidRDefault="00DC3B77" w:rsidP="00C20833">
      <w:r>
        <w:t>I thank the Commission staff for their continued commitment and hard work during this past year and all our government, business and commun</w:t>
      </w:r>
      <w:r w:rsidR="00645AD5">
        <w:t>ity partners for their support.</w:t>
      </w:r>
    </w:p>
    <w:p w:rsidR="00376BDB" w:rsidRDefault="00376BDB" w:rsidP="00376BDB">
      <w:pPr>
        <w:spacing w:after="0"/>
      </w:pPr>
    </w:p>
    <w:p w:rsidR="009352AA" w:rsidRDefault="004E13B6" w:rsidP="004E13B6">
      <w:pPr>
        <w:jc w:val="right"/>
      </w:pPr>
      <w:r>
        <w:rPr>
          <w:noProof/>
        </w:rPr>
        <w:drawing>
          <wp:inline distT="0" distB="0" distL="0" distR="0" wp14:anchorId="7BC660E2" wp14:editId="047FC9FF">
            <wp:extent cx="1484376" cy="944880"/>
            <wp:effectExtent l="0" t="0" r="1905" b="762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e Gal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84376" cy="944880"/>
                    </a:xfrm>
                    <a:prstGeom prst="rect">
                      <a:avLst/>
                    </a:prstGeom>
                  </pic:spPr>
                </pic:pic>
              </a:graphicData>
            </a:graphic>
          </wp:inline>
        </w:drawing>
      </w:r>
    </w:p>
    <w:p w:rsidR="004E13B6" w:rsidRPr="004E13B6" w:rsidRDefault="004E13B6" w:rsidP="004E13B6">
      <w:pPr>
        <w:spacing w:after="0"/>
        <w:jc w:val="right"/>
        <w:outlineLvl w:val="0"/>
        <w:rPr>
          <w:b/>
          <w:color w:val="0F243E" w:themeColor="text2" w:themeShade="80"/>
        </w:rPr>
      </w:pPr>
      <w:r w:rsidRPr="004E13B6">
        <w:rPr>
          <w:b/>
          <w:color w:val="0F243E" w:themeColor="text2" w:themeShade="80"/>
        </w:rPr>
        <w:t>ANNE GALE</w:t>
      </w:r>
    </w:p>
    <w:p w:rsidR="004E13B6" w:rsidRPr="004E13B6" w:rsidRDefault="004E13B6" w:rsidP="004E13B6">
      <w:pPr>
        <w:jc w:val="right"/>
        <w:outlineLvl w:val="0"/>
        <w:rPr>
          <w:i/>
          <w:color w:val="0F243E" w:themeColor="text2" w:themeShade="80"/>
        </w:rPr>
      </w:pPr>
      <w:r w:rsidRPr="004E13B6">
        <w:rPr>
          <w:b/>
          <w:i/>
          <w:color w:val="0F243E" w:themeColor="text2" w:themeShade="80"/>
        </w:rPr>
        <w:t>Commissioner for Equal Opportunity</w:t>
      </w:r>
    </w:p>
    <w:p w:rsidR="00C20833" w:rsidRDefault="00854406" w:rsidP="009352AA">
      <w:pPr>
        <w:jc w:val="right"/>
      </w:pPr>
      <w:r>
        <w:t xml:space="preserve">  </w:t>
      </w:r>
    </w:p>
    <w:p w:rsidR="002B2B66" w:rsidRDefault="002B2B66"/>
    <w:p w:rsidR="002B2B66" w:rsidRDefault="002B2B66">
      <w:r>
        <w:br w:type="page"/>
      </w:r>
    </w:p>
    <w:p w:rsidR="008469B2" w:rsidRDefault="0016671F">
      <w:pPr>
        <w:sectPr w:rsidR="008469B2" w:rsidSect="00E06A91">
          <w:footerReference w:type="default" r:id="rId18"/>
          <w:headerReference w:type="first" r:id="rId19"/>
          <w:footerReference w:type="first" r:id="rId20"/>
          <w:pgSz w:w="11907" w:h="16839" w:code="9"/>
          <w:pgMar w:top="1440" w:right="1474" w:bottom="1440" w:left="1474" w:header="720" w:footer="301" w:gutter="0"/>
          <w:pgNumType w:start="4"/>
          <w:cols w:num="2" w:space="720"/>
          <w:docGrid w:linePitch="299"/>
        </w:sectPr>
      </w:pPr>
      <w:r>
        <w:rPr>
          <w:noProof/>
        </w:rPr>
        <w:lastRenderedPageBreak/>
        <mc:AlternateContent>
          <mc:Choice Requires="wps">
            <w:drawing>
              <wp:anchor distT="0" distB="0" distL="114300" distR="114300" simplePos="0" relativeHeight="251794431" behindDoc="0" locked="0" layoutInCell="1" allowOverlap="1" wp14:anchorId="07F21EA5" wp14:editId="6E8E59DC">
                <wp:simplePos x="0" y="0"/>
                <wp:positionH relativeFrom="column">
                  <wp:posOffset>-935990</wp:posOffset>
                </wp:positionH>
                <wp:positionV relativeFrom="paragraph">
                  <wp:posOffset>-5347970</wp:posOffset>
                </wp:positionV>
                <wp:extent cx="7565366" cy="5296619"/>
                <wp:effectExtent l="0" t="0" r="0" b="0"/>
                <wp:wrapNone/>
                <wp:docPr id="425" name="Rectangle 425"/>
                <wp:cNvGraphicFramePr/>
                <a:graphic xmlns:a="http://schemas.openxmlformats.org/drawingml/2006/main">
                  <a:graphicData uri="http://schemas.microsoft.com/office/word/2010/wordprocessingShape">
                    <wps:wsp>
                      <wps:cNvSpPr/>
                      <wps:spPr>
                        <a:xfrm>
                          <a:off x="0" y="0"/>
                          <a:ext cx="7565366" cy="5296619"/>
                        </a:xfrm>
                        <a:prstGeom prst="rect">
                          <a:avLst/>
                        </a:prstGeom>
                        <a:solidFill>
                          <a:srgbClr val="A3DDE4">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A7B91D" id="Rectangle 425" o:spid="_x0000_s1026" style="position:absolute;margin-left:-73.7pt;margin-top:-421.1pt;width:595.7pt;height:417.05pt;z-index:2517944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" fillcolor="#a3dde4" stroked="f" strokeweight="2pt">
                <v:fill opacity="19789f"/>
              </v:rect>
            </w:pict>
          </mc:Fallback>
        </mc:AlternateContent>
      </w:r>
      <w:r w:rsidR="00C372FA">
        <w:rPr>
          <w:noProof/>
        </w:rPr>
        <w:drawing>
          <wp:anchor distT="0" distB="0" distL="114300" distR="114300" simplePos="0" relativeHeight="251673600" behindDoc="1" locked="0" layoutInCell="1" allowOverlap="1" wp14:anchorId="661A366B" wp14:editId="16A69D7C">
            <wp:simplePos x="0" y="0"/>
            <wp:positionH relativeFrom="column">
              <wp:posOffset>-935990</wp:posOffset>
            </wp:positionH>
            <wp:positionV relativeFrom="paragraph">
              <wp:posOffset>-914400</wp:posOffset>
            </wp:positionV>
            <wp:extent cx="7564755" cy="5299075"/>
            <wp:effectExtent l="0" t="0" r="0" b="0"/>
            <wp:wrapTight wrapText="bothSides">
              <wp:wrapPolygon edited="0">
                <wp:start x="0" y="0"/>
                <wp:lineTo x="0" y="21509"/>
                <wp:lineTo x="21540" y="21509"/>
                <wp:lineTo x="2154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4837"/>
                    <a:stretch/>
                  </pic:blipFill>
                  <pic:spPr bwMode="auto">
                    <a:xfrm>
                      <a:off x="0" y="0"/>
                      <a:ext cx="7564755" cy="529907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4CF8">
        <w:rPr>
          <w:noProof/>
        </w:rPr>
        <mc:AlternateContent>
          <mc:Choice Requires="wps">
            <w:drawing>
              <wp:anchor distT="0" distB="0" distL="114300" distR="114300" simplePos="0" relativeHeight="251677696" behindDoc="0" locked="0" layoutInCell="1" allowOverlap="1" wp14:anchorId="10F46622" wp14:editId="0AFECFCA">
                <wp:simplePos x="0" y="0"/>
                <wp:positionH relativeFrom="column">
                  <wp:posOffset>178435</wp:posOffset>
                </wp:positionH>
                <wp:positionV relativeFrom="paragraph">
                  <wp:posOffset>996949</wp:posOffset>
                </wp:positionV>
                <wp:extent cx="5473717" cy="2581275"/>
                <wp:effectExtent l="0" t="0" r="0" b="952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17" cy="2581275"/>
                        </a:xfrm>
                        <a:prstGeom prst="rect">
                          <a:avLst/>
                        </a:prstGeom>
                        <a:solidFill>
                          <a:srgbClr val="FFFFFF"/>
                        </a:solidFill>
                        <a:ln w="9525">
                          <a:noFill/>
                          <a:miter lim="800000"/>
                          <a:headEnd/>
                          <a:tailEnd/>
                        </a:ln>
                      </wps:spPr>
                      <wps:txbx>
                        <w:txbxContent>
                          <w:p w:rsidR="00EE0AA8" w:rsidRPr="00BD03F5" w:rsidRDefault="00EE0AA8" w:rsidP="006F16E4">
                            <w:pPr>
                              <w:tabs>
                                <w:tab w:val="right" w:leader="dot" w:pos="8080"/>
                              </w:tabs>
                              <w:spacing w:after="160"/>
                              <w:ind w:right="85"/>
                              <w:rPr>
                                <w:sz w:val="26"/>
                                <w:szCs w:val="26"/>
                              </w:rPr>
                            </w:pPr>
                            <w:r w:rsidRPr="00AA7BF3">
                              <w:rPr>
                                <w:sz w:val="26"/>
                                <w:szCs w:val="26"/>
                              </w:rPr>
                              <w:t xml:space="preserve">The Commissioner and the </w:t>
                            </w:r>
                            <w:r>
                              <w:rPr>
                                <w:sz w:val="26"/>
                                <w:szCs w:val="26"/>
                              </w:rPr>
                              <w:t>C</w:t>
                            </w:r>
                            <w:r w:rsidRPr="00AA7BF3">
                              <w:rPr>
                                <w:sz w:val="26"/>
                                <w:szCs w:val="26"/>
                              </w:rPr>
                              <w:t>ommunity</w:t>
                            </w:r>
                            <w:r w:rsidRPr="00E86997">
                              <w:rPr>
                                <w:sz w:val="26"/>
                                <w:szCs w:val="26"/>
                              </w:rPr>
                              <w:tab/>
                            </w:r>
                            <w:r w:rsidRPr="00BD03F5">
                              <w:rPr>
                                <w:sz w:val="26"/>
                                <w:szCs w:val="26"/>
                              </w:rPr>
                              <w:t>7</w:t>
                            </w:r>
                          </w:p>
                          <w:p w:rsidR="00EE0AA8" w:rsidRPr="00BD03F5" w:rsidRDefault="00EE0AA8" w:rsidP="00AA7BF3">
                            <w:pPr>
                              <w:tabs>
                                <w:tab w:val="right" w:leader="dot" w:pos="8080"/>
                              </w:tabs>
                              <w:spacing w:after="160"/>
                              <w:ind w:right="85"/>
                              <w:rPr>
                                <w:sz w:val="26"/>
                                <w:szCs w:val="26"/>
                              </w:rPr>
                            </w:pPr>
                            <w:r w:rsidRPr="00BD03F5">
                              <w:rPr>
                                <w:sz w:val="26"/>
                                <w:szCs w:val="26"/>
                              </w:rPr>
                              <w:t>SA Public Sector White Ribbon Workplace Accreditation</w:t>
                            </w:r>
                            <w:r w:rsidRPr="00BD03F5">
                              <w:rPr>
                                <w:sz w:val="26"/>
                                <w:szCs w:val="26"/>
                              </w:rPr>
                              <w:tab/>
                              <w:t>9</w:t>
                            </w:r>
                          </w:p>
                          <w:p w:rsidR="00EE0AA8" w:rsidRPr="00BD03F5" w:rsidRDefault="00EE0AA8" w:rsidP="006F16E4">
                            <w:pPr>
                              <w:tabs>
                                <w:tab w:val="right" w:leader="dot" w:pos="8080"/>
                              </w:tabs>
                              <w:spacing w:after="160"/>
                              <w:ind w:right="85"/>
                              <w:rPr>
                                <w:sz w:val="26"/>
                                <w:szCs w:val="26"/>
                              </w:rPr>
                            </w:pPr>
                            <w:r w:rsidRPr="00BD03F5">
                              <w:rPr>
                                <w:sz w:val="26"/>
                                <w:szCs w:val="26"/>
                              </w:rPr>
                              <w:t>30th Anniversary of the Equal Opportunity Act</w:t>
                            </w:r>
                            <w:r w:rsidRPr="00BD03F5">
                              <w:rPr>
                                <w:sz w:val="26"/>
                                <w:szCs w:val="26"/>
                              </w:rPr>
                              <w:tab/>
                              <w:t>11</w:t>
                            </w:r>
                          </w:p>
                          <w:p w:rsidR="00EE0AA8" w:rsidRPr="00BD03F5" w:rsidRDefault="00EE0AA8" w:rsidP="006F16E4">
                            <w:pPr>
                              <w:tabs>
                                <w:tab w:val="right" w:leader="dot" w:pos="8080"/>
                              </w:tabs>
                              <w:spacing w:after="160"/>
                              <w:ind w:right="85"/>
                              <w:rPr>
                                <w:sz w:val="26"/>
                                <w:szCs w:val="26"/>
                              </w:rPr>
                            </w:pPr>
                            <w:r w:rsidRPr="00BD03F5">
                              <w:rPr>
                                <w:sz w:val="26"/>
                                <w:szCs w:val="26"/>
                              </w:rPr>
                              <w:t>Timeline of Equal Opportunity in SA</w:t>
                            </w:r>
                            <w:r w:rsidRPr="00BD03F5">
                              <w:rPr>
                                <w:sz w:val="26"/>
                                <w:szCs w:val="26"/>
                              </w:rPr>
                              <w:tab/>
                              <w:t>13</w:t>
                            </w:r>
                          </w:p>
                          <w:p w:rsidR="00EE0AA8" w:rsidRPr="00BD03F5" w:rsidRDefault="00EE0AA8" w:rsidP="00E86997">
                            <w:pPr>
                              <w:tabs>
                                <w:tab w:val="right" w:leader="dot" w:pos="8080"/>
                              </w:tabs>
                              <w:spacing w:after="160"/>
                              <w:ind w:right="85"/>
                              <w:rPr>
                                <w:sz w:val="26"/>
                                <w:szCs w:val="26"/>
                              </w:rPr>
                            </w:pPr>
                            <w:r w:rsidRPr="00BD03F5">
                              <w:rPr>
                                <w:sz w:val="26"/>
                                <w:szCs w:val="26"/>
                              </w:rPr>
                              <w:t>Employment of People with Disability project</w:t>
                            </w:r>
                            <w:r w:rsidRPr="00BD03F5">
                              <w:rPr>
                                <w:sz w:val="26"/>
                                <w:szCs w:val="26"/>
                              </w:rPr>
                              <w:tab/>
                              <w:t>14</w:t>
                            </w:r>
                          </w:p>
                          <w:p w:rsidR="00EE0AA8" w:rsidRPr="00BD03F5" w:rsidRDefault="00EE0AA8" w:rsidP="006F16E4">
                            <w:pPr>
                              <w:tabs>
                                <w:tab w:val="right" w:leader="dot" w:pos="8080"/>
                              </w:tabs>
                              <w:spacing w:after="160"/>
                              <w:ind w:right="85"/>
                              <w:rPr>
                                <w:sz w:val="26"/>
                                <w:szCs w:val="26"/>
                              </w:rPr>
                            </w:pPr>
                            <w:r w:rsidRPr="00BD03F5">
                              <w:rPr>
                                <w:sz w:val="26"/>
                                <w:szCs w:val="26"/>
                              </w:rPr>
                              <w:t>Flexible Workplace Futures</w:t>
                            </w:r>
                            <w:r w:rsidRPr="00BD03F5">
                              <w:rPr>
                                <w:sz w:val="26"/>
                                <w:szCs w:val="26"/>
                              </w:rPr>
                              <w:tab/>
                              <w:t>15</w:t>
                            </w:r>
                          </w:p>
                          <w:p w:rsidR="00EE0AA8" w:rsidRPr="007934F8" w:rsidRDefault="00EE0AA8" w:rsidP="006F16E4">
                            <w:pPr>
                              <w:tabs>
                                <w:tab w:val="right" w:leader="dot" w:pos="8080"/>
                              </w:tabs>
                              <w:spacing w:after="160"/>
                              <w:ind w:right="85"/>
                              <w:rPr>
                                <w:sz w:val="26"/>
                                <w:szCs w:val="26"/>
                              </w:rPr>
                            </w:pPr>
                            <w:r w:rsidRPr="00BD03F5">
                              <w:rPr>
                                <w:sz w:val="26"/>
                                <w:szCs w:val="26"/>
                              </w:rPr>
                              <w:t>Policy responses</w:t>
                            </w:r>
                            <w:r w:rsidRPr="00BD03F5">
                              <w:rPr>
                                <w:sz w:val="26"/>
                                <w:szCs w:val="26"/>
                              </w:rPr>
                              <w:tab/>
                              <w:t>16</w:t>
                            </w:r>
                          </w:p>
                          <w:p w:rsidR="00EE0AA8" w:rsidRPr="007934F8" w:rsidRDefault="00EE0AA8" w:rsidP="006F16E4">
                            <w:pPr>
                              <w:tabs>
                                <w:tab w:val="right" w:leader="dot" w:pos="8080"/>
                              </w:tabs>
                              <w:spacing w:after="160"/>
                              <w:ind w:right="85"/>
                              <w:rPr>
                                <w:sz w:val="26"/>
                                <w:szCs w:val="26"/>
                              </w:rPr>
                            </w:pPr>
                          </w:p>
                          <w:p w:rsidR="00EE0AA8" w:rsidRDefault="00EE0AA8" w:rsidP="006F16E4">
                            <w:pPr>
                              <w:tabs>
                                <w:tab w:val="right" w:leader="dot" w:pos="8080"/>
                              </w:tabs>
                              <w:spacing w:after="160"/>
                              <w:ind w:right="85"/>
                              <w:rPr>
                                <w:sz w:val="28"/>
                                <w:szCs w:val="28"/>
                              </w:rPr>
                            </w:pPr>
                          </w:p>
                          <w:p w:rsidR="00EE0AA8" w:rsidRPr="00FD18F6" w:rsidRDefault="00EE0AA8" w:rsidP="00FD18F6">
                            <w:pPr>
                              <w:tabs>
                                <w:tab w:val="right" w:leader="dot" w:pos="8080"/>
                              </w:tabs>
                              <w:ind w:right="87"/>
                              <w:rPr>
                                <w:sz w:val="28"/>
                                <w:szCs w:val="28"/>
                              </w:rPr>
                            </w:pPr>
                            <w:r w:rsidRPr="00FD18F6">
                              <w:rPr>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46622" id="_x0000_s1042" type="#_x0000_t202" style="position:absolute;left:0;text-align:left;margin-left:14.05pt;margin-top:78.5pt;width:431pt;height:203.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" stroked="f">
                <v:textbox>
                  <w:txbxContent>
                    <w:p w:rsidR="00EE0AA8" w:rsidRPr="00BD03F5" w:rsidRDefault="00EE0AA8" w:rsidP="006F16E4">
                      <w:pPr>
                        <w:tabs>
                          <w:tab w:val="right" w:leader="dot" w:pos="8080"/>
                        </w:tabs>
                        <w:spacing w:after="160"/>
                        <w:ind w:right="85"/>
                        <w:rPr>
                          <w:sz w:val="26"/>
                          <w:szCs w:val="26"/>
                        </w:rPr>
                      </w:pPr>
                      <w:r w:rsidRPr="00AA7BF3">
                        <w:rPr>
                          <w:sz w:val="26"/>
                          <w:szCs w:val="26"/>
                        </w:rPr>
                        <w:t xml:space="preserve">The Commissioner and the </w:t>
                      </w:r>
                      <w:r>
                        <w:rPr>
                          <w:sz w:val="26"/>
                          <w:szCs w:val="26"/>
                        </w:rPr>
                        <w:t>C</w:t>
                      </w:r>
                      <w:r w:rsidRPr="00AA7BF3">
                        <w:rPr>
                          <w:sz w:val="26"/>
                          <w:szCs w:val="26"/>
                        </w:rPr>
                        <w:t>ommunity</w:t>
                      </w:r>
                      <w:r w:rsidRPr="00E86997">
                        <w:rPr>
                          <w:sz w:val="26"/>
                          <w:szCs w:val="26"/>
                        </w:rPr>
                        <w:tab/>
                      </w:r>
                      <w:r w:rsidRPr="00BD03F5">
                        <w:rPr>
                          <w:sz w:val="26"/>
                          <w:szCs w:val="26"/>
                        </w:rPr>
                        <w:t>7</w:t>
                      </w:r>
                    </w:p>
                    <w:p w:rsidR="00EE0AA8" w:rsidRPr="00BD03F5" w:rsidRDefault="00EE0AA8" w:rsidP="00AA7BF3">
                      <w:pPr>
                        <w:tabs>
                          <w:tab w:val="right" w:leader="dot" w:pos="8080"/>
                        </w:tabs>
                        <w:spacing w:after="160"/>
                        <w:ind w:right="85"/>
                        <w:rPr>
                          <w:sz w:val="26"/>
                          <w:szCs w:val="26"/>
                        </w:rPr>
                      </w:pPr>
                      <w:r w:rsidRPr="00BD03F5">
                        <w:rPr>
                          <w:sz w:val="26"/>
                          <w:szCs w:val="26"/>
                        </w:rPr>
                        <w:t>SA Public Sector White Ribbon Workplace Accreditation</w:t>
                      </w:r>
                      <w:r w:rsidRPr="00BD03F5">
                        <w:rPr>
                          <w:sz w:val="26"/>
                          <w:szCs w:val="26"/>
                        </w:rPr>
                        <w:tab/>
                        <w:t>9</w:t>
                      </w:r>
                    </w:p>
                    <w:p w:rsidR="00EE0AA8" w:rsidRPr="00BD03F5" w:rsidRDefault="00EE0AA8" w:rsidP="006F16E4">
                      <w:pPr>
                        <w:tabs>
                          <w:tab w:val="right" w:leader="dot" w:pos="8080"/>
                        </w:tabs>
                        <w:spacing w:after="160"/>
                        <w:ind w:right="85"/>
                        <w:rPr>
                          <w:sz w:val="26"/>
                          <w:szCs w:val="26"/>
                        </w:rPr>
                      </w:pPr>
                      <w:r w:rsidRPr="00BD03F5">
                        <w:rPr>
                          <w:sz w:val="26"/>
                          <w:szCs w:val="26"/>
                        </w:rPr>
                        <w:t>30th Anniversary of the Equal Opportunity Act</w:t>
                      </w:r>
                      <w:r w:rsidRPr="00BD03F5">
                        <w:rPr>
                          <w:sz w:val="26"/>
                          <w:szCs w:val="26"/>
                        </w:rPr>
                        <w:tab/>
                        <w:t>11</w:t>
                      </w:r>
                    </w:p>
                    <w:p w:rsidR="00EE0AA8" w:rsidRPr="00BD03F5" w:rsidRDefault="00EE0AA8" w:rsidP="006F16E4">
                      <w:pPr>
                        <w:tabs>
                          <w:tab w:val="right" w:leader="dot" w:pos="8080"/>
                        </w:tabs>
                        <w:spacing w:after="160"/>
                        <w:ind w:right="85"/>
                        <w:rPr>
                          <w:sz w:val="26"/>
                          <w:szCs w:val="26"/>
                        </w:rPr>
                      </w:pPr>
                      <w:r w:rsidRPr="00BD03F5">
                        <w:rPr>
                          <w:sz w:val="26"/>
                          <w:szCs w:val="26"/>
                        </w:rPr>
                        <w:t>Timeline of Equal Opportunity in SA</w:t>
                      </w:r>
                      <w:r w:rsidRPr="00BD03F5">
                        <w:rPr>
                          <w:sz w:val="26"/>
                          <w:szCs w:val="26"/>
                        </w:rPr>
                        <w:tab/>
                        <w:t>13</w:t>
                      </w:r>
                    </w:p>
                    <w:p w:rsidR="00EE0AA8" w:rsidRPr="00BD03F5" w:rsidRDefault="00EE0AA8" w:rsidP="00E86997">
                      <w:pPr>
                        <w:tabs>
                          <w:tab w:val="right" w:leader="dot" w:pos="8080"/>
                        </w:tabs>
                        <w:spacing w:after="160"/>
                        <w:ind w:right="85"/>
                        <w:rPr>
                          <w:sz w:val="26"/>
                          <w:szCs w:val="26"/>
                        </w:rPr>
                      </w:pPr>
                      <w:r w:rsidRPr="00BD03F5">
                        <w:rPr>
                          <w:sz w:val="26"/>
                          <w:szCs w:val="26"/>
                        </w:rPr>
                        <w:t>Employment of People with Disability project</w:t>
                      </w:r>
                      <w:r w:rsidRPr="00BD03F5">
                        <w:rPr>
                          <w:sz w:val="26"/>
                          <w:szCs w:val="26"/>
                        </w:rPr>
                        <w:tab/>
                        <w:t>14</w:t>
                      </w:r>
                    </w:p>
                    <w:p w:rsidR="00EE0AA8" w:rsidRPr="00BD03F5" w:rsidRDefault="00EE0AA8" w:rsidP="006F16E4">
                      <w:pPr>
                        <w:tabs>
                          <w:tab w:val="right" w:leader="dot" w:pos="8080"/>
                        </w:tabs>
                        <w:spacing w:after="160"/>
                        <w:ind w:right="85"/>
                        <w:rPr>
                          <w:sz w:val="26"/>
                          <w:szCs w:val="26"/>
                        </w:rPr>
                      </w:pPr>
                      <w:r w:rsidRPr="00BD03F5">
                        <w:rPr>
                          <w:sz w:val="26"/>
                          <w:szCs w:val="26"/>
                        </w:rPr>
                        <w:t>Flexible Workplace Futures</w:t>
                      </w:r>
                      <w:r w:rsidRPr="00BD03F5">
                        <w:rPr>
                          <w:sz w:val="26"/>
                          <w:szCs w:val="26"/>
                        </w:rPr>
                        <w:tab/>
                        <w:t>15</w:t>
                      </w:r>
                    </w:p>
                    <w:p w:rsidR="00EE0AA8" w:rsidRPr="007934F8" w:rsidRDefault="00EE0AA8" w:rsidP="006F16E4">
                      <w:pPr>
                        <w:tabs>
                          <w:tab w:val="right" w:leader="dot" w:pos="8080"/>
                        </w:tabs>
                        <w:spacing w:after="160"/>
                        <w:ind w:right="85"/>
                        <w:rPr>
                          <w:sz w:val="26"/>
                          <w:szCs w:val="26"/>
                        </w:rPr>
                      </w:pPr>
                      <w:r w:rsidRPr="00BD03F5">
                        <w:rPr>
                          <w:sz w:val="26"/>
                          <w:szCs w:val="26"/>
                        </w:rPr>
                        <w:t>Policy responses</w:t>
                      </w:r>
                      <w:r w:rsidRPr="00BD03F5">
                        <w:rPr>
                          <w:sz w:val="26"/>
                          <w:szCs w:val="26"/>
                        </w:rPr>
                        <w:tab/>
                        <w:t>16</w:t>
                      </w:r>
                    </w:p>
                    <w:p w:rsidR="00EE0AA8" w:rsidRPr="007934F8" w:rsidRDefault="00EE0AA8" w:rsidP="006F16E4">
                      <w:pPr>
                        <w:tabs>
                          <w:tab w:val="right" w:leader="dot" w:pos="8080"/>
                        </w:tabs>
                        <w:spacing w:after="160"/>
                        <w:ind w:right="85"/>
                        <w:rPr>
                          <w:sz w:val="26"/>
                          <w:szCs w:val="26"/>
                        </w:rPr>
                      </w:pPr>
                    </w:p>
                    <w:p w:rsidR="00EE0AA8" w:rsidRDefault="00EE0AA8" w:rsidP="006F16E4">
                      <w:pPr>
                        <w:tabs>
                          <w:tab w:val="right" w:leader="dot" w:pos="8080"/>
                        </w:tabs>
                        <w:spacing w:after="160"/>
                        <w:ind w:right="85"/>
                        <w:rPr>
                          <w:sz w:val="28"/>
                          <w:szCs w:val="28"/>
                        </w:rPr>
                      </w:pPr>
                    </w:p>
                    <w:p w:rsidR="00EE0AA8" w:rsidRPr="00FD18F6" w:rsidRDefault="00EE0AA8" w:rsidP="00FD18F6">
                      <w:pPr>
                        <w:tabs>
                          <w:tab w:val="right" w:leader="dot" w:pos="8080"/>
                        </w:tabs>
                        <w:ind w:right="87"/>
                        <w:rPr>
                          <w:sz w:val="28"/>
                          <w:szCs w:val="28"/>
                        </w:rPr>
                      </w:pPr>
                      <w:r w:rsidRPr="00FD18F6">
                        <w:rPr>
                          <w:sz w:val="28"/>
                          <w:szCs w:val="28"/>
                        </w:rPr>
                        <w:t xml:space="preserve">                                                 </w:t>
                      </w:r>
                    </w:p>
                  </w:txbxContent>
                </v:textbox>
              </v:shape>
            </w:pict>
          </mc:Fallback>
        </mc:AlternateContent>
      </w:r>
      <w:r w:rsidR="00554CF8">
        <w:rPr>
          <w:noProof/>
        </w:rPr>
        <mc:AlternateContent>
          <mc:Choice Requires="wps">
            <w:drawing>
              <wp:anchor distT="0" distB="0" distL="114300" distR="114300" simplePos="0" relativeHeight="251814912" behindDoc="0" locked="0" layoutInCell="1" allowOverlap="1" wp14:anchorId="6C763D04" wp14:editId="0F0FAAFB">
                <wp:simplePos x="0" y="0"/>
                <wp:positionH relativeFrom="column">
                  <wp:posOffset>-935990</wp:posOffset>
                </wp:positionH>
                <wp:positionV relativeFrom="paragraph">
                  <wp:posOffset>-482600</wp:posOffset>
                </wp:positionV>
                <wp:extent cx="4954905" cy="76581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4905" cy="765810"/>
                        </a:xfrm>
                        <a:prstGeom prst="rect">
                          <a:avLst/>
                        </a:prstGeom>
                        <a:solidFill>
                          <a:srgbClr val="287D88"/>
                        </a:solidFill>
                        <a:ln w="9525">
                          <a:noFill/>
                          <a:miter lim="800000"/>
                          <a:headEnd/>
                          <a:tailEnd/>
                        </a:ln>
                      </wps:spPr>
                      <wps:txbx>
                        <w:txbxContent>
                          <w:p w:rsidR="00EE0AA8" w:rsidRPr="00AD4A8D" w:rsidRDefault="00EE0AA8" w:rsidP="00335C8A">
                            <w:pPr>
                              <w:pStyle w:val="Sectionheading"/>
                              <w:rPr>
                                <w:sz w:val="64"/>
                                <w:szCs w:val="64"/>
                              </w:rPr>
                            </w:pPr>
                            <w:bookmarkStart w:id="9" w:name="_Toc392153724"/>
                            <w:bookmarkStart w:id="10" w:name="_Toc392171226"/>
                            <w:r w:rsidRPr="00AD4A8D">
                              <w:rPr>
                                <w:sz w:val="64"/>
                                <w:szCs w:val="64"/>
                              </w:rPr>
                              <w:t>Highlights</w:t>
                            </w:r>
                            <w:bookmarkEnd w:id="9"/>
                            <w:bookmarkEnd w:id="10"/>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C763D04" id="_x0000_s1043" type="#_x0000_t202" style="position:absolute;left:0;text-align:left;margin-left:-73.7pt;margin-top:-38pt;width:390.15pt;height:60.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" fillcolor="#287d88" stroked="f">
                <v:textbox>
                  <w:txbxContent>
                    <w:p w:rsidR="00EE0AA8" w:rsidRPr="00AD4A8D" w:rsidRDefault="00EE0AA8" w:rsidP="00335C8A">
                      <w:pPr>
                        <w:pStyle w:val="Sectionheading"/>
                        <w:rPr>
                          <w:sz w:val="64"/>
                          <w:szCs w:val="64"/>
                        </w:rPr>
                      </w:pPr>
                      <w:bookmarkStart w:id="11" w:name="_Toc392153724"/>
                      <w:bookmarkStart w:id="12" w:name="_Toc392171226"/>
                      <w:r w:rsidRPr="00AD4A8D">
                        <w:rPr>
                          <w:sz w:val="64"/>
                          <w:szCs w:val="64"/>
                        </w:rPr>
                        <w:t>Highlights</w:t>
                      </w:r>
                      <w:bookmarkEnd w:id="11"/>
                      <w:bookmarkEnd w:id="12"/>
                    </w:p>
                  </w:txbxContent>
                </v:textbox>
              </v:shape>
            </w:pict>
          </mc:Fallback>
        </mc:AlternateContent>
      </w:r>
      <w:r w:rsidR="0077292C">
        <w:br w:type="page"/>
      </w:r>
    </w:p>
    <w:p w:rsidR="00D01EB4" w:rsidRPr="009636E6" w:rsidRDefault="0017753B" w:rsidP="00747129">
      <w:pPr>
        <w:pStyle w:val="Storyheading"/>
      </w:pPr>
      <w:bookmarkStart w:id="13" w:name="_Toc390788996"/>
      <w:bookmarkStart w:id="14" w:name="_Toc392079578"/>
      <w:bookmarkStart w:id="15" w:name="_Toc392153955"/>
      <w:bookmarkStart w:id="16" w:name="_Toc392171191"/>
      <w:r w:rsidRPr="009636E6">
        <w:lastRenderedPageBreak/>
        <mc:AlternateContent>
          <mc:Choice Requires="wps">
            <w:drawing>
              <wp:anchor distT="0" distB="180340" distL="114300" distR="114300" simplePos="0" relativeHeight="251679744" behindDoc="0" locked="0" layoutInCell="1" allowOverlap="1" wp14:anchorId="671F21A5" wp14:editId="305A9534">
                <wp:simplePos x="0" y="0"/>
                <wp:positionH relativeFrom="column">
                  <wp:posOffset>5607685</wp:posOffset>
                </wp:positionH>
                <wp:positionV relativeFrom="paragraph">
                  <wp:posOffset>-914400</wp:posOffset>
                </wp:positionV>
                <wp:extent cx="2374265" cy="1403985"/>
                <wp:effectExtent l="0" t="0" r="0" b="0"/>
                <wp:wrapTopAndBottom/>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226A74"/>
                        </a:solidFill>
                        <a:ln w="9525">
                          <a:noFill/>
                          <a:miter lim="800000"/>
                          <a:headEnd/>
                          <a:tailEnd/>
                        </a:ln>
                      </wps:spPr>
                      <wps:txbx>
                        <w:txbxContent>
                          <w:p w:rsidR="00EE0AA8" w:rsidRPr="00466C92" w:rsidRDefault="00EE0AA8" w:rsidP="00122B8A">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1F21A5" id="_x0000_s1044" type="#_x0000_t202" style="position:absolute;margin-left:441.55pt;margin-top:-1in;width:186.95pt;height:110.55pt;z-index:251679744;visibility:visible;mso-wrap-style:square;mso-width-percent:400;mso-height-percent:200;mso-wrap-distance-left:9pt;mso-wrap-distance-top:0;mso-wrap-distance-right:9pt;mso-wrap-distance-bottom:14.2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" fillcolor="#226a74" stroked="f">
                <v:textbox style="layout-flow:vertical;mso-fit-shape-to-text:t">
                  <w:txbxContent>
                    <w:p w:rsidR="00EE0AA8" w:rsidRPr="00466C92" w:rsidRDefault="00EE0AA8" w:rsidP="00122B8A">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v:textbox>
                <w10:wrap type="topAndBottom"/>
              </v:shape>
            </w:pict>
          </mc:Fallback>
        </mc:AlternateContent>
      </w:r>
      <w:r w:rsidR="00CA0B7B" w:rsidRPr="00CA0B7B">
        <w:t xml:space="preserve">The Commissioner and the </w:t>
      </w:r>
      <w:r w:rsidR="009533C6">
        <w:t>C</w:t>
      </w:r>
      <w:r w:rsidR="00CA0B7B" w:rsidRPr="00CA0B7B">
        <w:t>ommunity</w:t>
      </w:r>
      <w:bookmarkEnd w:id="13"/>
      <w:bookmarkEnd w:id="14"/>
      <w:bookmarkEnd w:id="15"/>
      <w:bookmarkEnd w:id="16"/>
    </w:p>
    <w:p w:rsidR="00D01EB4" w:rsidRDefault="00D01EB4" w:rsidP="00E76F63">
      <w:pPr>
        <w:spacing w:after="120"/>
      </w:pPr>
    </w:p>
    <w:p w:rsidR="00382782" w:rsidRDefault="00645AD5" w:rsidP="00CA0B7B">
      <w:r>
        <w:rPr>
          <w:i/>
          <w:noProof/>
          <w:sz w:val="18"/>
          <w:szCs w:val="16"/>
        </w:rPr>
        <mc:AlternateContent>
          <mc:Choice Requires="wpg">
            <w:drawing>
              <wp:anchor distT="0" distB="0" distL="114300" distR="114300" simplePos="0" relativeHeight="251868160" behindDoc="0" locked="0" layoutInCell="1" allowOverlap="1" wp14:anchorId="1E1AB2B3" wp14:editId="01464975">
                <wp:simplePos x="0" y="0"/>
                <wp:positionH relativeFrom="column">
                  <wp:posOffset>2983865</wp:posOffset>
                </wp:positionH>
                <wp:positionV relativeFrom="paragraph">
                  <wp:posOffset>13970</wp:posOffset>
                </wp:positionV>
                <wp:extent cx="3095625" cy="2705100"/>
                <wp:effectExtent l="0" t="0" r="9525" b="0"/>
                <wp:wrapNone/>
                <wp:docPr id="56" name="Group 56"/>
                <wp:cNvGraphicFramePr/>
                <a:graphic xmlns:a="http://schemas.openxmlformats.org/drawingml/2006/main">
                  <a:graphicData uri="http://schemas.microsoft.com/office/word/2010/wordprocessingGroup">
                    <wpg:wgp>
                      <wpg:cNvGrpSpPr/>
                      <wpg:grpSpPr>
                        <a:xfrm>
                          <a:off x="0" y="0"/>
                          <a:ext cx="3095625" cy="2705100"/>
                          <a:chOff x="-285750" y="-161925"/>
                          <a:chExt cx="3095625" cy="2705100"/>
                        </a:xfrm>
                      </wpg:grpSpPr>
                      <pic:pic xmlns:pic="http://schemas.openxmlformats.org/drawingml/2006/picture">
                        <pic:nvPicPr>
                          <pic:cNvPr id="52" name="Picture 52" descr="G:\EOC\promotions and publications\photos\event photos\2014-15\Bhutan delegation\_JCP7480 - Bhutan with Equal Opportunity Minister a.jpg"/>
                          <pic:cNvPicPr>
                            <a:picLocks noChangeAspect="1"/>
                          </pic:cNvPicPr>
                        </pic:nvPicPr>
                        <pic:blipFill rotWithShape="1">
                          <a:blip r:embed="rId23" cstate="print">
                            <a:extLst>
                              <a:ext uri="{28A0092B-C50C-407E-A947-70E740481C1C}">
                                <a14:useLocalDpi xmlns:a14="http://schemas.microsoft.com/office/drawing/2010/main" val="0"/>
                              </a:ext>
                            </a:extLst>
                          </a:blip>
                          <a:srcRect l="5985" r="3786" b="13558"/>
                          <a:stretch/>
                        </pic:blipFill>
                        <pic:spPr bwMode="auto">
                          <a:xfrm>
                            <a:off x="-285750" y="-161925"/>
                            <a:ext cx="3095625" cy="1981200"/>
                          </a:xfrm>
                          <a:prstGeom prst="rect">
                            <a:avLst/>
                          </a:prstGeom>
                          <a:noFill/>
                          <a:ln>
                            <a:noFill/>
                          </a:ln>
                          <a:extLst>
                            <a:ext uri="{53640926-AAD7-44D8-BBD7-CCE9431645EC}">
                              <a14:shadowObscured xmlns:a14="http://schemas.microsoft.com/office/drawing/2010/main"/>
                            </a:ext>
                          </a:extLst>
                        </pic:spPr>
                      </pic:pic>
                      <wps:wsp>
                        <wps:cNvPr id="55" name="Text Box 2"/>
                        <wps:cNvSpPr txBox="1">
                          <a:spLocks noChangeArrowheads="1"/>
                        </wps:cNvSpPr>
                        <wps:spPr bwMode="auto">
                          <a:xfrm>
                            <a:off x="-285750" y="1876425"/>
                            <a:ext cx="3095625" cy="666750"/>
                          </a:xfrm>
                          <a:prstGeom prst="rect">
                            <a:avLst/>
                          </a:prstGeom>
                          <a:solidFill>
                            <a:srgbClr val="FFFFFF"/>
                          </a:solidFill>
                          <a:ln w="9525">
                            <a:noFill/>
                            <a:miter lim="800000"/>
                            <a:headEnd/>
                            <a:tailEnd/>
                          </a:ln>
                        </wps:spPr>
                        <wps:txbx>
                          <w:txbxContent>
                            <w:p w:rsidR="00EE0AA8" w:rsidRDefault="00EE0AA8" w:rsidP="00CF7975">
                              <w:pPr>
                                <w:spacing w:line="240" w:lineRule="auto"/>
                                <w:jc w:val="center"/>
                              </w:pPr>
                              <w:r w:rsidRPr="00FB4DCE">
                                <w:rPr>
                                  <w:i/>
                                  <w:sz w:val="18"/>
                                  <w:szCs w:val="16"/>
                                </w:rPr>
                                <w:t>Commissioner Anne Gale</w:t>
                              </w:r>
                              <w:r>
                                <w:rPr>
                                  <w:i/>
                                  <w:sz w:val="18"/>
                                  <w:szCs w:val="16"/>
                                </w:rPr>
                                <w:t xml:space="preserve"> with representatives from the</w:t>
                              </w:r>
                              <w:r w:rsidRPr="00FB4DCE">
                                <w:rPr>
                                  <w:i/>
                                  <w:sz w:val="18"/>
                                  <w:szCs w:val="16"/>
                                </w:rPr>
                                <w:t xml:space="preserve"> </w:t>
                              </w:r>
                              <w:r w:rsidRPr="000731BD">
                                <w:rPr>
                                  <w:i/>
                                  <w:sz w:val="18"/>
                                  <w:szCs w:val="16"/>
                                </w:rPr>
                                <w:t xml:space="preserve">Bhutan Government and Industry Development Group </w:t>
                              </w:r>
                              <w:r>
                                <w:rPr>
                                  <w:i/>
                                  <w:sz w:val="18"/>
                                  <w:szCs w:val="16"/>
                                </w:rPr>
                                <w:t xml:space="preserve">and Julie Sloan, Chief Executive Workforce Planning Global </w:t>
                              </w:r>
                              <w:r>
                                <w:rPr>
                                  <w:i/>
                                  <w:sz w:val="18"/>
                                  <w:szCs w:val="16"/>
                                </w:rPr>
                                <w:br/>
                                <w:t>[Photo: Jason Crowell Photographics]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E1AB2B3" id="Group 56" o:spid="_x0000_s1045" style="position:absolute;left:0;text-align:left;margin-left:234.95pt;margin-top:1.1pt;width:243.75pt;height:213pt;z-index:251868160;mso-width-relative:margin;mso-height-relative:margin" coordorigin="-2857,-1619" coordsize="30956,27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46" type="#_x0000_t75" style="position:absolute;left:-2857;top:-1619;width:30955;height:19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9o5bEAAAA2wAAAA8AAABkcnMvZG93bnJldi54bWxEj0FrAjEUhO8F/0N4gpdSsy4oZWsUEXQF&#10;D0Xrwd4em9dkcfOybKKu/94UCj0OM/MNM1/2rhE36kLtWcFknIEgrryu2Sg4fW3e3kGEiKyx8UwK&#10;HhRguRi8zLHQ/s4Huh2jEQnCoUAFNsa2kDJUlhyGsW+Jk/fjO4cxyc5I3eE9wV0j8yybSYc1pwWL&#10;La0tVZfj1Smot9/2nO8/q5kx5bY5UJnZ11Kp0bBffYCI1Mf/8F97pxVMc/j9kn6AX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9o5bEAAAA2wAAAA8AAAAAAAAAAAAAAAAA&#10;nwIAAGRycy9kb3ducmV2LnhtbFBLBQYAAAAABAAEAPcAAACQAwAAAAA=&#10;">
                  <v:imagedata r:id="rId24" o:title="_JCP7480 - Bhutan with Equal Opportunity Minister a" cropbottom="8885f" cropleft="3922f" cropright="2481f"/>
                  <v:path arrowok="t"/>
                </v:shape>
                <v:shape id="_x0000_s1047" type="#_x0000_t202" style="position:absolute;left:-2857;top:18764;width:30955;height:6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zhJcIA&#10;AADbAAAADwAAAGRycy9kb3ducmV2LnhtbESP3YrCMBSE7wXfIRzBG9FUsf5Uo7iCi7f+PMCxObbF&#10;5qQ0WVvf3iwIXg4z8w2z3ramFE+qXWFZwXgUgSBOrS44U3C9HIYLEM4jaywtk4IXOdhuup01Jto2&#10;fKLn2WciQNglqCD3vkqkdGlOBt3IVsTBu9vaoA+yzqSusQlwU8pJFM2kwYLDQo4V7XNKH+c/o+B+&#10;bAbxsrn9+uv8NJ39YDG/2ZdS/V67W4Hw1Ppv+NM+agVxDP9fwg+Qm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fOElwgAAANsAAAAPAAAAAAAAAAAAAAAAAJgCAABkcnMvZG93&#10;bnJldi54bWxQSwUGAAAAAAQABAD1AAAAhwMAAAAA&#10;" stroked="f">
                  <v:textbox>
                    <w:txbxContent>
                      <w:p w:rsidR="00EE0AA8" w:rsidRDefault="00EE0AA8" w:rsidP="00CF7975">
                        <w:pPr>
                          <w:spacing w:line="240" w:lineRule="auto"/>
                          <w:jc w:val="center"/>
                        </w:pPr>
                        <w:r w:rsidRPr="00FB4DCE">
                          <w:rPr>
                            <w:i/>
                            <w:sz w:val="18"/>
                            <w:szCs w:val="16"/>
                          </w:rPr>
                          <w:t>Commissioner Anne Gale</w:t>
                        </w:r>
                        <w:r>
                          <w:rPr>
                            <w:i/>
                            <w:sz w:val="18"/>
                            <w:szCs w:val="16"/>
                          </w:rPr>
                          <w:t xml:space="preserve"> with representatives from the</w:t>
                        </w:r>
                        <w:r w:rsidRPr="00FB4DCE">
                          <w:rPr>
                            <w:i/>
                            <w:sz w:val="18"/>
                            <w:szCs w:val="16"/>
                          </w:rPr>
                          <w:t xml:space="preserve"> </w:t>
                        </w:r>
                        <w:r w:rsidRPr="000731BD">
                          <w:rPr>
                            <w:i/>
                            <w:sz w:val="18"/>
                            <w:szCs w:val="16"/>
                          </w:rPr>
                          <w:t xml:space="preserve">Bhutan Government and Industry Development Group </w:t>
                        </w:r>
                        <w:r>
                          <w:rPr>
                            <w:i/>
                            <w:sz w:val="18"/>
                            <w:szCs w:val="16"/>
                          </w:rPr>
                          <w:t xml:space="preserve">and Julie Sloan, Chief Executive Workforce Planning Global </w:t>
                        </w:r>
                        <w:r>
                          <w:rPr>
                            <w:i/>
                            <w:sz w:val="18"/>
                            <w:szCs w:val="16"/>
                          </w:rPr>
                          <w:br/>
                          <w:t>[Photo: Jason Crowell Photographics]</w:t>
                        </w:r>
                      </w:p>
                    </w:txbxContent>
                  </v:textbox>
                </v:shape>
              </v:group>
            </w:pict>
          </mc:Fallback>
        </mc:AlternateContent>
      </w:r>
      <w:r w:rsidR="00CA0B7B" w:rsidRPr="00C14FF3">
        <w:t xml:space="preserve">The Commissioner is asked to speak at many events during the year. </w:t>
      </w:r>
      <w:r w:rsidR="00960AAE" w:rsidRPr="00C14FF3">
        <w:t>This year, the Commissioner was invited to speak at, or participate in, a number of forums and events</w:t>
      </w:r>
      <w:r w:rsidR="00C14FF3" w:rsidRPr="00C14FF3">
        <w:t xml:space="preserve"> on topics which included </w:t>
      </w:r>
      <w:r w:rsidR="00752DB0" w:rsidRPr="00C14FF3">
        <w:t xml:space="preserve">disability, diversity in the workplace, the mature workforce, human rights, gender bias, and anti-racism. </w:t>
      </w:r>
    </w:p>
    <w:p w:rsidR="00CA0B7B" w:rsidRPr="00C14FF3" w:rsidRDefault="00D46CCC" w:rsidP="00CA0B7B">
      <w:r w:rsidRPr="00D46CCC">
        <w:t xml:space="preserve">The Commissioner’s engagements during 2014-15 </w:t>
      </w:r>
      <w:r w:rsidR="00960AAE" w:rsidRPr="00C14FF3">
        <w:t>included:</w:t>
      </w:r>
    </w:p>
    <w:p w:rsidR="00960AAE" w:rsidRPr="00C14FF3" w:rsidRDefault="00EC5E01" w:rsidP="00DC3B77">
      <w:pPr>
        <w:pStyle w:val="ListParagraph"/>
        <w:numPr>
          <w:ilvl w:val="0"/>
          <w:numId w:val="3"/>
        </w:numPr>
        <w:tabs>
          <w:tab w:val="clear" w:pos="567"/>
          <w:tab w:val="num" w:pos="284"/>
        </w:tabs>
        <w:spacing w:line="240" w:lineRule="auto"/>
        <w:ind w:left="284" w:hanging="284"/>
        <w:contextualSpacing w:val="0"/>
      </w:pPr>
      <w:r w:rsidRPr="00C14FF3">
        <w:t xml:space="preserve">Panellist for the </w:t>
      </w:r>
      <w:r w:rsidR="00960AAE" w:rsidRPr="00C14FF3">
        <w:t xml:space="preserve">Office for the Ageing’s </w:t>
      </w:r>
      <w:r w:rsidR="00960AAE" w:rsidRPr="00CF7975">
        <w:rPr>
          <w:i/>
        </w:rPr>
        <w:t>‘Investing in Experience/The benefits of Experience: a Mature Workforce’</w:t>
      </w:r>
      <w:r w:rsidRPr="00C14FF3">
        <w:t xml:space="preserve"> </w:t>
      </w:r>
      <w:r w:rsidR="001A7A1B">
        <w:t>f</w:t>
      </w:r>
      <w:r w:rsidRPr="00C14FF3">
        <w:t>orum</w:t>
      </w:r>
    </w:p>
    <w:p w:rsidR="00EC5E01" w:rsidRPr="00C14FF3" w:rsidRDefault="00CF7975" w:rsidP="00DC3B77">
      <w:pPr>
        <w:pStyle w:val="ListParagraph"/>
        <w:numPr>
          <w:ilvl w:val="0"/>
          <w:numId w:val="3"/>
        </w:numPr>
        <w:tabs>
          <w:tab w:val="clear" w:pos="567"/>
          <w:tab w:val="num" w:pos="284"/>
        </w:tabs>
        <w:spacing w:line="240" w:lineRule="auto"/>
        <w:ind w:left="284" w:hanging="284"/>
        <w:contextualSpacing w:val="0"/>
      </w:pPr>
      <w:r w:rsidRPr="00CF7975">
        <w:rPr>
          <w:i/>
        </w:rPr>
        <w:t>‘</w:t>
      </w:r>
      <w:r w:rsidR="00EC5E01" w:rsidRPr="00CF7975">
        <w:rPr>
          <w:i/>
        </w:rPr>
        <w:t>Discrimination in the workplace</w:t>
      </w:r>
      <w:r w:rsidRPr="00CF7975">
        <w:rPr>
          <w:i/>
        </w:rPr>
        <w:t>’</w:t>
      </w:r>
      <w:r w:rsidR="00EC5E01" w:rsidRPr="00C14FF3">
        <w:t xml:space="preserve"> presentation for SafeWork Week 2014</w:t>
      </w:r>
    </w:p>
    <w:p w:rsidR="003646BE" w:rsidRPr="00C14FF3" w:rsidRDefault="003646BE" w:rsidP="00DC3B77">
      <w:pPr>
        <w:pStyle w:val="ListParagraph"/>
        <w:numPr>
          <w:ilvl w:val="0"/>
          <w:numId w:val="3"/>
        </w:numPr>
        <w:tabs>
          <w:tab w:val="clear" w:pos="567"/>
          <w:tab w:val="num" w:pos="284"/>
        </w:tabs>
        <w:spacing w:line="240" w:lineRule="auto"/>
        <w:ind w:left="284" w:hanging="284"/>
        <w:contextualSpacing w:val="0"/>
      </w:pPr>
      <w:r w:rsidRPr="00C14FF3">
        <w:t>Gender equality presentation at the Industrial Relations Society of SA State Convention</w:t>
      </w:r>
    </w:p>
    <w:p w:rsidR="003646BE" w:rsidRPr="00C14FF3" w:rsidRDefault="003646BE" w:rsidP="00DC3B77">
      <w:pPr>
        <w:pStyle w:val="ListParagraph"/>
        <w:numPr>
          <w:ilvl w:val="0"/>
          <w:numId w:val="3"/>
        </w:numPr>
        <w:tabs>
          <w:tab w:val="clear" w:pos="567"/>
          <w:tab w:val="num" w:pos="284"/>
        </w:tabs>
        <w:spacing w:line="240" w:lineRule="auto"/>
        <w:ind w:left="284" w:hanging="284"/>
        <w:contextualSpacing w:val="0"/>
      </w:pPr>
      <w:r w:rsidRPr="00C14FF3">
        <w:t>Present</w:t>
      </w:r>
      <w:r w:rsidR="001A7A1B">
        <w:t xml:space="preserve">ation </w:t>
      </w:r>
      <w:r w:rsidRPr="00C14FF3">
        <w:t xml:space="preserve">at the </w:t>
      </w:r>
      <w:r w:rsidRPr="00CF7975">
        <w:rPr>
          <w:i/>
        </w:rPr>
        <w:t>‘Reframing Ageing: The positive economics of ageing &amp; aged care’</w:t>
      </w:r>
      <w:r w:rsidRPr="00C14FF3">
        <w:t xml:space="preserve"> forum hosted by the Committee for Economic Development of Australia</w:t>
      </w:r>
    </w:p>
    <w:p w:rsidR="003646BE" w:rsidRPr="00C14FF3" w:rsidRDefault="00645AD5" w:rsidP="00DC3B77">
      <w:pPr>
        <w:pStyle w:val="ListParagraph"/>
        <w:numPr>
          <w:ilvl w:val="0"/>
          <w:numId w:val="3"/>
        </w:numPr>
        <w:tabs>
          <w:tab w:val="clear" w:pos="567"/>
          <w:tab w:val="num" w:pos="284"/>
        </w:tabs>
        <w:spacing w:line="240" w:lineRule="auto"/>
        <w:ind w:left="284" w:hanging="284"/>
        <w:contextualSpacing w:val="0"/>
      </w:pPr>
      <w:r>
        <w:rPr>
          <w:noProof/>
        </w:rPr>
        <mc:AlternateContent>
          <mc:Choice Requires="wpg">
            <w:drawing>
              <wp:anchor distT="0" distB="0" distL="114300" distR="114300" simplePos="0" relativeHeight="251880448" behindDoc="0" locked="0" layoutInCell="1" allowOverlap="1" wp14:anchorId="007CCB79" wp14:editId="4E969CC0">
                <wp:simplePos x="0" y="0"/>
                <wp:positionH relativeFrom="column">
                  <wp:posOffset>3150235</wp:posOffset>
                </wp:positionH>
                <wp:positionV relativeFrom="paragraph">
                  <wp:posOffset>75565</wp:posOffset>
                </wp:positionV>
                <wp:extent cx="2639059" cy="2484754"/>
                <wp:effectExtent l="0" t="0" r="9525" b="0"/>
                <wp:wrapTopAndBottom/>
                <wp:docPr id="60" name="Group 60"/>
                <wp:cNvGraphicFramePr/>
                <a:graphic xmlns:a="http://schemas.openxmlformats.org/drawingml/2006/main">
                  <a:graphicData uri="http://schemas.microsoft.com/office/word/2010/wordprocessingGroup">
                    <wpg:wgp>
                      <wpg:cNvGrpSpPr/>
                      <wpg:grpSpPr>
                        <a:xfrm>
                          <a:off x="0" y="0"/>
                          <a:ext cx="2639059" cy="2484754"/>
                          <a:chOff x="0" y="0"/>
                          <a:chExt cx="2639059" cy="2484754"/>
                        </a:xfrm>
                      </wpg:grpSpPr>
                      <pic:pic xmlns:pic="http://schemas.openxmlformats.org/drawingml/2006/picture">
                        <pic:nvPicPr>
                          <pic:cNvPr id="15" name="Picture 15"/>
                          <pic:cNvPicPr>
                            <a:picLocks noChangeAspect="1"/>
                          </pic:cNvPicPr>
                        </pic:nvPicPr>
                        <pic:blipFill rotWithShape="1">
                          <a:blip r:embed="rId25" cstate="print">
                            <a:extLst>
                              <a:ext uri="{28A0092B-C50C-407E-A947-70E740481C1C}">
                                <a14:useLocalDpi xmlns:a14="http://schemas.microsoft.com/office/drawing/2010/main" val="0"/>
                              </a:ext>
                            </a:extLst>
                          </a:blip>
                          <a:srcRect l="4061" r="5077"/>
                          <a:stretch/>
                        </pic:blipFill>
                        <pic:spPr bwMode="auto">
                          <a:xfrm>
                            <a:off x="0" y="0"/>
                            <a:ext cx="2638425" cy="2105025"/>
                          </a:xfrm>
                          <a:prstGeom prst="rect">
                            <a:avLst/>
                          </a:prstGeom>
                          <a:ln>
                            <a:noFill/>
                          </a:ln>
                          <a:extLst>
                            <a:ext uri="{53640926-AAD7-44D8-BBD7-CCE9431645EC}">
                              <a14:shadowObscured xmlns:a14="http://schemas.microsoft.com/office/drawing/2010/main"/>
                            </a:ext>
                          </a:extLst>
                        </pic:spPr>
                      </pic:pic>
                      <wps:wsp>
                        <wps:cNvPr id="34" name="Text Box 2"/>
                        <wps:cNvSpPr txBox="1">
                          <a:spLocks noChangeArrowheads="1"/>
                        </wps:cNvSpPr>
                        <wps:spPr bwMode="auto">
                          <a:xfrm>
                            <a:off x="0" y="2105025"/>
                            <a:ext cx="2639059" cy="379729"/>
                          </a:xfrm>
                          <a:prstGeom prst="rect">
                            <a:avLst/>
                          </a:prstGeom>
                          <a:solidFill>
                            <a:srgbClr val="FFFFFF"/>
                          </a:solidFill>
                          <a:ln w="9525">
                            <a:noFill/>
                            <a:miter lim="800000"/>
                            <a:headEnd/>
                            <a:tailEnd/>
                          </a:ln>
                        </wps:spPr>
                        <wps:txbx>
                          <w:txbxContent>
                            <w:p w:rsidR="00EE0AA8" w:rsidRPr="00736E7D" w:rsidRDefault="00EE0AA8" w:rsidP="00290EDF">
                              <w:pPr>
                                <w:spacing w:after="0" w:line="240" w:lineRule="auto"/>
                                <w:jc w:val="center"/>
                                <w:rPr>
                                  <w:i/>
                                  <w:sz w:val="16"/>
                                  <w:szCs w:val="16"/>
                                </w:rPr>
                              </w:pPr>
                              <w:r w:rsidRPr="00FB4DCE">
                                <w:rPr>
                                  <w:i/>
                                  <w:sz w:val="18"/>
                                  <w:szCs w:val="16"/>
                                </w:rPr>
                                <w:t>Commissioner Anne Gale</w:t>
                              </w:r>
                              <w:r>
                                <w:rPr>
                                  <w:i/>
                                  <w:sz w:val="18"/>
                                  <w:szCs w:val="16"/>
                                </w:rPr>
                                <w:t>,</w:t>
                              </w:r>
                              <w:r w:rsidRPr="00FB4DCE">
                                <w:rPr>
                                  <w:i/>
                                  <w:sz w:val="18"/>
                                  <w:szCs w:val="16"/>
                                </w:rPr>
                                <w:t xml:space="preserve"> </w:t>
                              </w:r>
                              <w:r w:rsidRPr="00D46CCC">
                                <w:rPr>
                                  <w:i/>
                                  <w:sz w:val="18"/>
                                  <w:szCs w:val="16"/>
                                </w:rPr>
                                <w:t>Geoff Blackwood and</w:t>
                              </w:r>
                              <w:r>
                                <w:rPr>
                                  <w:i/>
                                  <w:sz w:val="18"/>
                                  <w:szCs w:val="16"/>
                                </w:rPr>
                                <w:t xml:space="preserve"> </w:t>
                              </w:r>
                              <w:r w:rsidRPr="00074E88">
                                <w:rPr>
                                  <w:i/>
                                  <w:sz w:val="18"/>
                                  <w:szCs w:val="16"/>
                                </w:rPr>
                                <w:t xml:space="preserve">Jo </w:t>
                              </w:r>
                              <w:r>
                                <w:rPr>
                                  <w:i/>
                                  <w:sz w:val="18"/>
                                  <w:szCs w:val="16"/>
                                </w:rPr>
                                <w:t xml:space="preserve">Stagg at the </w:t>
                              </w:r>
                              <w:r w:rsidRPr="00074E88">
                                <w:rPr>
                                  <w:i/>
                                  <w:sz w:val="18"/>
                                  <w:szCs w:val="16"/>
                                </w:rPr>
                                <w:t xml:space="preserve">Barkuma </w:t>
                              </w:r>
                              <w:r>
                                <w:rPr>
                                  <w:i/>
                                  <w:sz w:val="18"/>
                                  <w:szCs w:val="16"/>
                                </w:rPr>
                                <w:t xml:space="preserve">Business </w:t>
                              </w:r>
                              <w:r w:rsidRPr="00074E88">
                                <w:rPr>
                                  <w:i/>
                                  <w:sz w:val="18"/>
                                  <w:szCs w:val="16"/>
                                </w:rPr>
                                <w:t>Breakfast</w:t>
                              </w:r>
                            </w:p>
                          </w:txbxContent>
                        </wps:txbx>
                        <wps:bodyPr rot="0" vert="horz" wrap="square" lIns="91440" tIns="45720" rIns="91440" bIns="45720" anchor="t" anchorCtr="0">
                          <a:spAutoFit/>
                        </wps:bodyPr>
                      </wps:wsp>
                    </wpg:wgp>
                  </a:graphicData>
                </a:graphic>
              </wp:anchor>
            </w:drawing>
          </mc:Choice>
          <mc:Fallback>
            <w:pict>
              <v:group w14:anchorId="007CCB79" id="Group 60" o:spid="_x0000_s1048" style="position:absolute;left:0;text-align:left;margin-left:248.05pt;margin-top:5.95pt;width:207.8pt;height:195.65pt;z-index:251880448" coordsize="26390,248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">
                <v:shape id="Picture 15" o:spid="_x0000_s1049" type="#_x0000_t75" style="position:absolute;width:26384;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RzDBAAAA2wAAAA8AAABkcnMvZG93bnJldi54bWxET01rwkAQvRf6H5YpeKubCopEV5GItMc2&#10;Joi3ITtNgtnZkF3j9t93BcHbPN7nrLfBdGKkwbWWFXxMExDEldUt1wqK4+F9CcJ5ZI2dZVLwRw62&#10;m9eXNaba3viHxtzXIoawS1FB432fSumqhgy6qe2JI/drB4M+wqGWesBbDDednCXJQhpsOTY02FPW&#10;UHXJr0aBXJR51ulq9xmKS3lu8+PpO+yVmryF3QqEp+Cf4of7S8f5c7j/Eg+Qm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LRzDBAAAA2wAAAA8AAAAAAAAAAAAAAAAAnwIA&#10;AGRycy9kb3ducmV2LnhtbFBLBQYAAAAABAAEAPcAAACNAwAAAAA=&#10;">
                  <v:imagedata r:id="rId26" o:title="" cropleft="2661f" cropright="3327f"/>
                  <v:path arrowok="t"/>
                </v:shape>
                <v:shape id="_x0000_s1050" type="#_x0000_t202" style="position:absolute;top:21050;width:26390;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a9tcQA&#10;AADbAAAADwAAAGRycy9kb3ducmV2LnhtbESPzWrCQBSF90LfYbiF7szEtoaSOooUBBEXNXbR5SVz&#10;m0mTuRMzY4xv3ykILg/n5+MsVqNtxUC9rx0rmCUpCOLS6ZorBV/HzfQNhA/IGlvHpOBKHlbLh8kC&#10;c+0ufKChCJWII+xzVGBC6HIpfWnIok9cRxy9H9dbDFH2ldQ9XuK4beVzmmbSYs2RYLCjD0NlU5xt&#10;hOx9eT640+9s38hv02Q4/zQ7pZ4ex/U7iEBjuIdv7a1W8PIK/1/iD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WvbXEAAAA2wAAAA8AAAAAAAAAAAAAAAAAmAIAAGRycy9k&#10;b3ducmV2LnhtbFBLBQYAAAAABAAEAPUAAACJAwAAAAA=&#10;" stroked="f">
                  <v:textbox style="mso-fit-shape-to-text:t">
                    <w:txbxContent>
                      <w:p w:rsidR="00EE0AA8" w:rsidRPr="00736E7D" w:rsidRDefault="00EE0AA8" w:rsidP="00290EDF">
                        <w:pPr>
                          <w:spacing w:after="0" w:line="240" w:lineRule="auto"/>
                          <w:jc w:val="center"/>
                          <w:rPr>
                            <w:i/>
                            <w:sz w:val="16"/>
                            <w:szCs w:val="16"/>
                          </w:rPr>
                        </w:pPr>
                        <w:r w:rsidRPr="00FB4DCE">
                          <w:rPr>
                            <w:i/>
                            <w:sz w:val="18"/>
                            <w:szCs w:val="16"/>
                          </w:rPr>
                          <w:t>Commissioner Anne Gale</w:t>
                        </w:r>
                        <w:r>
                          <w:rPr>
                            <w:i/>
                            <w:sz w:val="18"/>
                            <w:szCs w:val="16"/>
                          </w:rPr>
                          <w:t>,</w:t>
                        </w:r>
                        <w:r w:rsidRPr="00FB4DCE">
                          <w:rPr>
                            <w:i/>
                            <w:sz w:val="18"/>
                            <w:szCs w:val="16"/>
                          </w:rPr>
                          <w:t xml:space="preserve"> </w:t>
                        </w:r>
                        <w:r w:rsidRPr="00D46CCC">
                          <w:rPr>
                            <w:i/>
                            <w:sz w:val="18"/>
                            <w:szCs w:val="16"/>
                          </w:rPr>
                          <w:t>Geoff Blackwood and</w:t>
                        </w:r>
                        <w:r>
                          <w:rPr>
                            <w:i/>
                            <w:sz w:val="18"/>
                            <w:szCs w:val="16"/>
                          </w:rPr>
                          <w:t xml:space="preserve"> </w:t>
                        </w:r>
                        <w:r w:rsidRPr="00074E88">
                          <w:rPr>
                            <w:i/>
                            <w:sz w:val="18"/>
                            <w:szCs w:val="16"/>
                          </w:rPr>
                          <w:t xml:space="preserve">Jo </w:t>
                        </w:r>
                        <w:r>
                          <w:rPr>
                            <w:i/>
                            <w:sz w:val="18"/>
                            <w:szCs w:val="16"/>
                          </w:rPr>
                          <w:t xml:space="preserve">Stagg at the </w:t>
                        </w:r>
                        <w:r w:rsidRPr="00074E88">
                          <w:rPr>
                            <w:i/>
                            <w:sz w:val="18"/>
                            <w:szCs w:val="16"/>
                          </w:rPr>
                          <w:t xml:space="preserve">Barkuma </w:t>
                        </w:r>
                        <w:r>
                          <w:rPr>
                            <w:i/>
                            <w:sz w:val="18"/>
                            <w:szCs w:val="16"/>
                          </w:rPr>
                          <w:t xml:space="preserve">Business </w:t>
                        </w:r>
                        <w:r w:rsidRPr="00074E88">
                          <w:rPr>
                            <w:i/>
                            <w:sz w:val="18"/>
                            <w:szCs w:val="16"/>
                          </w:rPr>
                          <w:t>Breakfast</w:t>
                        </w:r>
                      </w:p>
                    </w:txbxContent>
                  </v:textbox>
                </v:shape>
                <w10:wrap type="topAndBottom"/>
              </v:group>
            </w:pict>
          </mc:Fallback>
        </mc:AlternateContent>
      </w:r>
      <w:r w:rsidR="00736E7D">
        <w:t>G</w:t>
      </w:r>
      <w:r w:rsidR="003646BE" w:rsidRPr="00C14FF3">
        <w:t>uest speaker at the SA State School Leaders Association Seminar</w:t>
      </w:r>
    </w:p>
    <w:p w:rsidR="003646BE" w:rsidRPr="00C14FF3" w:rsidRDefault="001A7A1B" w:rsidP="00DC3B77">
      <w:pPr>
        <w:pStyle w:val="ListParagraph"/>
        <w:numPr>
          <w:ilvl w:val="0"/>
          <w:numId w:val="3"/>
        </w:numPr>
        <w:tabs>
          <w:tab w:val="clear" w:pos="567"/>
          <w:tab w:val="num" w:pos="284"/>
        </w:tabs>
        <w:spacing w:line="240" w:lineRule="auto"/>
        <w:ind w:left="284" w:hanging="284"/>
        <w:contextualSpacing w:val="0"/>
      </w:pPr>
      <w:r w:rsidRPr="00C14FF3">
        <w:t>Present</w:t>
      </w:r>
      <w:r>
        <w:t>ation</w:t>
      </w:r>
      <w:r w:rsidRPr="00C14FF3">
        <w:t xml:space="preserve"> </w:t>
      </w:r>
      <w:r w:rsidR="003646BE" w:rsidRPr="00C14FF3">
        <w:t xml:space="preserve">to the Australian Human Resources Institute Diversity Network about </w:t>
      </w:r>
      <w:r w:rsidR="00645AD5">
        <w:t xml:space="preserve">the </w:t>
      </w:r>
      <w:r w:rsidR="003646BE" w:rsidRPr="00C14FF3">
        <w:t xml:space="preserve">SA Chiefs for Gender Equity </w:t>
      </w:r>
    </w:p>
    <w:p w:rsidR="003646BE" w:rsidRPr="00C14FF3" w:rsidRDefault="001A7A1B" w:rsidP="00DC3B77">
      <w:pPr>
        <w:pStyle w:val="ListParagraph"/>
        <w:numPr>
          <w:ilvl w:val="0"/>
          <w:numId w:val="3"/>
        </w:numPr>
        <w:tabs>
          <w:tab w:val="clear" w:pos="567"/>
          <w:tab w:val="num" w:pos="284"/>
        </w:tabs>
        <w:spacing w:line="240" w:lineRule="auto"/>
        <w:ind w:left="284" w:hanging="284"/>
        <w:contextualSpacing w:val="0"/>
      </w:pPr>
      <w:r w:rsidRPr="00C14FF3">
        <w:t>Present</w:t>
      </w:r>
      <w:r>
        <w:t>ation</w:t>
      </w:r>
      <w:r w:rsidRPr="00C14FF3">
        <w:t xml:space="preserve"> </w:t>
      </w:r>
      <w:r w:rsidR="003646BE" w:rsidRPr="00C14FF3">
        <w:t>to Programmed Property Services</w:t>
      </w:r>
      <w:r w:rsidR="00736E7D" w:rsidRPr="00736E7D">
        <w:t xml:space="preserve"> </w:t>
      </w:r>
      <w:r w:rsidR="00736E7D">
        <w:t>a</w:t>
      </w:r>
      <w:r w:rsidR="00736E7D" w:rsidRPr="00C14FF3">
        <w:t xml:space="preserve">s part of International Day </w:t>
      </w:r>
      <w:r w:rsidR="00C911C2">
        <w:t xml:space="preserve">of </w:t>
      </w:r>
      <w:r w:rsidR="00736E7D" w:rsidRPr="00C14FF3">
        <w:t>People with Disability celebrations</w:t>
      </w:r>
    </w:p>
    <w:p w:rsidR="003646BE" w:rsidRPr="00C14FF3" w:rsidRDefault="001A7A1B" w:rsidP="001A7A1B">
      <w:pPr>
        <w:pStyle w:val="ListParagraph"/>
        <w:numPr>
          <w:ilvl w:val="0"/>
          <w:numId w:val="3"/>
        </w:numPr>
        <w:tabs>
          <w:tab w:val="clear" w:pos="567"/>
          <w:tab w:val="num" w:pos="284"/>
        </w:tabs>
        <w:spacing w:line="240" w:lineRule="auto"/>
        <w:ind w:left="284" w:hanging="284"/>
        <w:contextualSpacing w:val="0"/>
      </w:pPr>
      <w:r>
        <w:t>Panellist and presenter at</w:t>
      </w:r>
      <w:r w:rsidR="003646BE" w:rsidRPr="00C14FF3">
        <w:t xml:space="preserve"> </w:t>
      </w:r>
      <w:r w:rsidRPr="001A7A1B">
        <w:rPr>
          <w:i/>
        </w:rPr>
        <w:t>‘The research, the requirements, and the reality: Gender diversity within the mining and resources industry’</w:t>
      </w:r>
      <w:r>
        <w:t xml:space="preserve"> event </w:t>
      </w:r>
      <w:r w:rsidR="003646BE" w:rsidRPr="00C14FF3">
        <w:t>at th</w:t>
      </w:r>
      <w:r w:rsidR="00211137">
        <w:t>e University of South Australia</w:t>
      </w:r>
    </w:p>
    <w:p w:rsidR="00C14FF3" w:rsidRPr="00C14FF3" w:rsidRDefault="00C14FF3" w:rsidP="00C14FF3">
      <w:pPr>
        <w:tabs>
          <w:tab w:val="num" w:pos="284"/>
        </w:tabs>
      </w:pPr>
    </w:p>
    <w:p w:rsidR="00C14FF3" w:rsidRPr="00C14FF3" w:rsidRDefault="00C14FF3" w:rsidP="00C14FF3"/>
    <w:p w:rsidR="00C14FF3" w:rsidRPr="00C14FF3" w:rsidRDefault="00C14FF3" w:rsidP="00C14FF3"/>
    <w:p w:rsidR="00C14FF3" w:rsidRDefault="00C14FF3" w:rsidP="00C14FF3"/>
    <w:p w:rsidR="00C14FF3" w:rsidRDefault="00C14FF3" w:rsidP="00C14FF3"/>
    <w:p w:rsidR="00C14FF3" w:rsidRDefault="00C14FF3" w:rsidP="00C14FF3"/>
    <w:p w:rsidR="00C14FF3" w:rsidRPr="00C14FF3" w:rsidRDefault="00C14FF3" w:rsidP="00DC3B77">
      <w:pPr>
        <w:spacing w:line="240" w:lineRule="auto"/>
      </w:pPr>
    </w:p>
    <w:p w:rsidR="00C14FF3" w:rsidRPr="00C14FF3" w:rsidRDefault="00C14FF3" w:rsidP="00DC3B77">
      <w:pPr>
        <w:spacing w:line="240" w:lineRule="auto"/>
      </w:pPr>
    </w:p>
    <w:p w:rsidR="00C14FF3" w:rsidRDefault="00CF7975" w:rsidP="00DC3B77">
      <w:pPr>
        <w:tabs>
          <w:tab w:val="num" w:pos="284"/>
        </w:tabs>
        <w:spacing w:line="240" w:lineRule="auto"/>
      </w:pPr>
      <w:r>
        <w:br/>
      </w:r>
    </w:p>
    <w:p w:rsidR="001A7A1B" w:rsidRDefault="001A7A1B" w:rsidP="00DC3B77">
      <w:pPr>
        <w:tabs>
          <w:tab w:val="num" w:pos="284"/>
        </w:tabs>
        <w:spacing w:line="240" w:lineRule="auto"/>
      </w:pPr>
    </w:p>
    <w:p w:rsidR="00645AD5" w:rsidRDefault="00645AD5" w:rsidP="00645AD5">
      <w:pPr>
        <w:tabs>
          <w:tab w:val="num" w:pos="284"/>
        </w:tabs>
        <w:spacing w:after="0" w:line="240" w:lineRule="auto"/>
      </w:pPr>
    </w:p>
    <w:p w:rsidR="003646BE" w:rsidRDefault="003646BE" w:rsidP="00DC3B77">
      <w:pPr>
        <w:pStyle w:val="ListParagraph"/>
        <w:numPr>
          <w:ilvl w:val="0"/>
          <w:numId w:val="3"/>
        </w:numPr>
        <w:tabs>
          <w:tab w:val="clear" w:pos="567"/>
          <w:tab w:val="num" w:pos="284"/>
        </w:tabs>
        <w:spacing w:line="240" w:lineRule="auto"/>
        <w:ind w:left="284" w:hanging="284"/>
        <w:contextualSpacing w:val="0"/>
      </w:pPr>
      <w:r w:rsidRPr="00736E7D">
        <w:t>Present</w:t>
      </w:r>
      <w:r w:rsidR="00645AD5">
        <w:t>ation</w:t>
      </w:r>
      <w:r w:rsidRPr="00736E7D">
        <w:t xml:space="preserve"> to the Bhutan Government and Industry Development Group</w:t>
      </w:r>
    </w:p>
    <w:p w:rsidR="001A7A1B" w:rsidRPr="00736E7D" w:rsidRDefault="001A7A1B" w:rsidP="001A7A1B">
      <w:pPr>
        <w:pStyle w:val="ListParagraph"/>
        <w:numPr>
          <w:ilvl w:val="0"/>
          <w:numId w:val="3"/>
        </w:numPr>
        <w:tabs>
          <w:tab w:val="clear" w:pos="567"/>
          <w:tab w:val="num" w:pos="284"/>
        </w:tabs>
        <w:spacing w:line="240" w:lineRule="auto"/>
        <w:ind w:left="284" w:hanging="284"/>
        <w:contextualSpacing w:val="0"/>
      </w:pPr>
      <w:r w:rsidRPr="00736E7D">
        <w:t>MC for the Women's Lawyers Association forum</w:t>
      </w:r>
    </w:p>
    <w:p w:rsidR="00074E88" w:rsidRPr="00722AC1" w:rsidRDefault="00645AD5" w:rsidP="00DC3B77">
      <w:pPr>
        <w:pStyle w:val="ListParagraph"/>
        <w:numPr>
          <w:ilvl w:val="0"/>
          <w:numId w:val="3"/>
        </w:numPr>
        <w:tabs>
          <w:tab w:val="clear" w:pos="567"/>
          <w:tab w:val="num" w:pos="284"/>
        </w:tabs>
        <w:spacing w:line="240" w:lineRule="auto"/>
        <w:ind w:left="284" w:hanging="284"/>
        <w:contextualSpacing w:val="0"/>
      </w:pPr>
      <w:r w:rsidRPr="00736E7D">
        <w:t>Present</w:t>
      </w:r>
      <w:r>
        <w:t>ation</w:t>
      </w:r>
      <w:r w:rsidRPr="00736E7D">
        <w:t xml:space="preserve"> </w:t>
      </w:r>
      <w:r w:rsidR="003646BE" w:rsidRPr="00074E88">
        <w:t xml:space="preserve">at </w:t>
      </w:r>
      <w:r>
        <w:t xml:space="preserve">the </w:t>
      </w:r>
      <w:r w:rsidR="003646BE" w:rsidRPr="00074E88">
        <w:t>Barkuma Business Breakfast on persons with disability and employment</w:t>
      </w:r>
    </w:p>
    <w:p w:rsidR="00FB4DCE" w:rsidRPr="00074E88" w:rsidRDefault="009726E9" w:rsidP="00DC3B77">
      <w:pPr>
        <w:tabs>
          <w:tab w:val="num" w:pos="284"/>
        </w:tabs>
        <w:spacing w:line="240" w:lineRule="auto"/>
        <w:rPr>
          <w:i/>
          <w:sz w:val="16"/>
          <w:szCs w:val="16"/>
        </w:rPr>
      </w:pPr>
      <w:r w:rsidRPr="00074E88">
        <w:br/>
      </w:r>
    </w:p>
    <w:p w:rsidR="00074E88" w:rsidRPr="00074E88" w:rsidRDefault="00074E88" w:rsidP="00DC3B77">
      <w:pPr>
        <w:tabs>
          <w:tab w:val="num" w:pos="284"/>
        </w:tabs>
        <w:spacing w:line="240" w:lineRule="auto"/>
        <w:rPr>
          <w:i/>
          <w:sz w:val="16"/>
          <w:szCs w:val="16"/>
        </w:rPr>
      </w:pPr>
    </w:p>
    <w:p w:rsidR="00074E88" w:rsidRPr="00074E88" w:rsidRDefault="00074E88" w:rsidP="00DC3B77">
      <w:pPr>
        <w:tabs>
          <w:tab w:val="num" w:pos="284"/>
        </w:tabs>
        <w:spacing w:line="240" w:lineRule="auto"/>
        <w:rPr>
          <w:i/>
          <w:sz w:val="16"/>
          <w:szCs w:val="16"/>
        </w:rPr>
      </w:pPr>
    </w:p>
    <w:p w:rsidR="00722AC1" w:rsidRDefault="001A7A1B" w:rsidP="00722AC1">
      <w:pPr>
        <w:pStyle w:val="ListParagraph"/>
        <w:numPr>
          <w:ilvl w:val="0"/>
          <w:numId w:val="3"/>
        </w:numPr>
        <w:tabs>
          <w:tab w:val="clear" w:pos="567"/>
          <w:tab w:val="num" w:pos="284"/>
        </w:tabs>
        <w:spacing w:line="240" w:lineRule="auto"/>
        <w:ind w:left="284" w:hanging="284"/>
        <w:contextualSpacing w:val="0"/>
      </w:pPr>
      <w:r>
        <w:rPr>
          <w:noProof/>
        </w:rPr>
        <w:lastRenderedPageBreak/>
        <mc:AlternateContent>
          <mc:Choice Requires="wpg">
            <w:drawing>
              <wp:anchor distT="0" distB="0" distL="114300" distR="114300" simplePos="0" relativeHeight="251891712" behindDoc="0" locked="0" layoutInCell="1" allowOverlap="1" wp14:anchorId="03FD1DE4" wp14:editId="20706210">
                <wp:simplePos x="0" y="0"/>
                <wp:positionH relativeFrom="column">
                  <wp:posOffset>3140710</wp:posOffset>
                </wp:positionH>
                <wp:positionV relativeFrom="paragraph">
                  <wp:posOffset>19050</wp:posOffset>
                </wp:positionV>
                <wp:extent cx="2619375" cy="2552700"/>
                <wp:effectExtent l="0" t="0" r="9525" b="0"/>
                <wp:wrapNone/>
                <wp:docPr id="396" name="Group 396"/>
                <wp:cNvGraphicFramePr/>
                <a:graphic xmlns:a="http://schemas.openxmlformats.org/drawingml/2006/main">
                  <a:graphicData uri="http://schemas.microsoft.com/office/word/2010/wordprocessingGroup">
                    <wpg:wgp>
                      <wpg:cNvGrpSpPr/>
                      <wpg:grpSpPr>
                        <a:xfrm>
                          <a:off x="0" y="0"/>
                          <a:ext cx="2619375" cy="2552700"/>
                          <a:chOff x="0" y="0"/>
                          <a:chExt cx="2619375" cy="2552700"/>
                        </a:xfrm>
                      </wpg:grpSpPr>
                      <pic:pic xmlns:pic="http://schemas.openxmlformats.org/drawingml/2006/picture">
                        <pic:nvPicPr>
                          <pic:cNvPr id="57" name="Picture 57" descr="G:\EOC\promotions and publications\photos\event photos\2014-15\Carers Awards\025.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19375" cy="1752600"/>
                          </a:xfrm>
                          <a:prstGeom prst="rect">
                            <a:avLst/>
                          </a:prstGeom>
                          <a:noFill/>
                          <a:ln>
                            <a:noFill/>
                          </a:ln>
                        </pic:spPr>
                      </pic:pic>
                      <wps:wsp>
                        <wps:cNvPr id="311" name="Text Box 2"/>
                        <wps:cNvSpPr txBox="1">
                          <a:spLocks noChangeArrowheads="1"/>
                        </wps:cNvSpPr>
                        <wps:spPr bwMode="auto">
                          <a:xfrm>
                            <a:off x="0" y="1751716"/>
                            <a:ext cx="2619375" cy="800984"/>
                          </a:xfrm>
                          <a:prstGeom prst="rect">
                            <a:avLst/>
                          </a:prstGeom>
                          <a:solidFill>
                            <a:srgbClr val="FFFFFF"/>
                          </a:solidFill>
                          <a:ln w="9525">
                            <a:noFill/>
                            <a:miter lim="800000"/>
                            <a:headEnd/>
                            <a:tailEnd/>
                          </a:ln>
                        </wps:spPr>
                        <wps:txbx>
                          <w:txbxContent>
                            <w:p w:rsidR="00EE0AA8" w:rsidRPr="00736E7D" w:rsidRDefault="00EE0AA8" w:rsidP="00290EDF">
                              <w:pPr>
                                <w:spacing w:after="0" w:line="240" w:lineRule="auto"/>
                                <w:jc w:val="center"/>
                                <w:rPr>
                                  <w:i/>
                                  <w:sz w:val="16"/>
                                  <w:szCs w:val="16"/>
                                </w:rPr>
                              </w:pPr>
                              <w:r w:rsidRPr="00FB4DCE">
                                <w:rPr>
                                  <w:i/>
                                  <w:sz w:val="18"/>
                                  <w:szCs w:val="16"/>
                                </w:rPr>
                                <w:t xml:space="preserve">Commissioner Anne </w:t>
                              </w:r>
                              <w:r w:rsidRPr="00382782">
                                <w:rPr>
                                  <w:i/>
                                  <w:sz w:val="18"/>
                                  <w:szCs w:val="16"/>
                                </w:rPr>
                                <w:t xml:space="preserve">Gale, </w:t>
                              </w:r>
                              <w:r>
                                <w:rPr>
                                  <w:i/>
                                  <w:sz w:val="18"/>
                                  <w:szCs w:val="16"/>
                                </w:rPr>
                                <w:t xml:space="preserve">Dr </w:t>
                              </w:r>
                              <w:r w:rsidRPr="00382782">
                                <w:rPr>
                                  <w:i/>
                                  <w:sz w:val="18"/>
                                  <w:szCs w:val="16"/>
                                </w:rPr>
                                <w:t>David Caudrey</w:t>
                              </w:r>
                              <w:r>
                                <w:rPr>
                                  <w:i/>
                                  <w:sz w:val="18"/>
                                  <w:szCs w:val="16"/>
                                </w:rPr>
                                <w:t xml:space="preserve"> (Executive Director, Disability SA)</w:t>
                              </w:r>
                              <w:r w:rsidRPr="00382782">
                                <w:rPr>
                                  <w:i/>
                                  <w:sz w:val="18"/>
                                  <w:szCs w:val="16"/>
                                </w:rPr>
                                <w:t xml:space="preserve">, Rosemary Warmington (CEO, Carers SA) and Katrine Hildyard MP at the </w:t>
                              </w:r>
                              <w:r>
                                <w:rPr>
                                  <w:i/>
                                  <w:sz w:val="18"/>
                                  <w:szCs w:val="16"/>
                                </w:rPr>
                                <w:t xml:space="preserve">SA </w:t>
                              </w:r>
                              <w:r w:rsidRPr="00382782">
                                <w:rPr>
                                  <w:i/>
                                  <w:sz w:val="18"/>
                                  <w:szCs w:val="16"/>
                                </w:rPr>
                                <w:t>Carers Awards</w:t>
                              </w:r>
                            </w:p>
                            <w:p w:rsidR="00EE0AA8" w:rsidRDefault="00EE0AA8"/>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3FD1DE4" id="Group 396" o:spid="_x0000_s1051" style="position:absolute;left:0;text-align:left;margin-left:247.3pt;margin-top:1.5pt;width:206.25pt;height:201pt;z-index:251891712;mso-height-relative:margin" coordsize="26193,25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">
                <v:shape id="Picture 57" o:spid="_x0000_s1052" type="#_x0000_t75" style="position:absolute;width:26193;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jmevGAAAA2wAAAA8AAABkcnMvZG93bnJldi54bWxEj0FrwkAUhO9C/8PyCr3pRmltTV1FBIsg&#10;Fao99Piafd0Es29D9tWk/fXdguBxmJlvmPmy97U6UxurwAbGowwUcRFsxc7A+3EzfAIVBdliHZgM&#10;/FCE5eJmMMfcho7f6HwQpxKEY44GSpEm1zoWJXmMo9AQJ+8rtB4lydZp22KX4L7Wkyybao8Vp4US&#10;G1qXVJwO396Am8rmddfdf3y+HPezrbhuN/tdGXN326+eQQn1cg1f2ltr4OER/r+kH6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eOZ68YAAADbAAAADwAAAAAAAAAAAAAA&#10;AACfAgAAZHJzL2Rvd25yZXYueG1sUEsFBgAAAAAEAAQA9wAAAJIDAAAAAA==&#10;">
                  <v:imagedata r:id="rId28" o:title="025"/>
                  <v:path arrowok="t"/>
                </v:shape>
                <v:shape id="_x0000_s1053" type="#_x0000_t202" style="position:absolute;top:17517;width:26193;height:8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0StsIA&#10;AADcAAAADwAAAGRycy9kb3ducmV2LnhtbESP3YrCMBSE7xf2HcJZ8GbRtP5bjaKC4q0/D3Bsjm3Z&#10;5qQ0WVvf3giCl8PMfMMsVq0pxZ1qV1hWEPciEMSp1QVnCi7nXXcKwnlkjaVlUvAgB6vl99cCE20b&#10;PtL95DMRIOwSVJB7XyVSujQng65nK+Lg3Wxt0AdZZ1LX2AS4KWU/isbSYMFhIceKtjmlf6d/o+B2&#10;aH5Hs+a695fJcTjeYDG52odSnZ92PQfhqfWf8Lt90AoGcQyvM+EI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RK2wgAAANwAAAAPAAAAAAAAAAAAAAAAAJgCAABkcnMvZG93&#10;bnJldi54bWxQSwUGAAAAAAQABAD1AAAAhwMAAAAA&#10;" stroked="f">
                  <v:textbox>
                    <w:txbxContent>
                      <w:p w:rsidR="00EE0AA8" w:rsidRPr="00736E7D" w:rsidRDefault="00EE0AA8" w:rsidP="00290EDF">
                        <w:pPr>
                          <w:spacing w:after="0" w:line="240" w:lineRule="auto"/>
                          <w:jc w:val="center"/>
                          <w:rPr>
                            <w:i/>
                            <w:sz w:val="16"/>
                            <w:szCs w:val="16"/>
                          </w:rPr>
                        </w:pPr>
                        <w:r w:rsidRPr="00FB4DCE">
                          <w:rPr>
                            <w:i/>
                            <w:sz w:val="18"/>
                            <w:szCs w:val="16"/>
                          </w:rPr>
                          <w:t xml:space="preserve">Commissioner Anne </w:t>
                        </w:r>
                        <w:r w:rsidRPr="00382782">
                          <w:rPr>
                            <w:i/>
                            <w:sz w:val="18"/>
                            <w:szCs w:val="16"/>
                          </w:rPr>
                          <w:t xml:space="preserve">Gale, </w:t>
                        </w:r>
                        <w:r>
                          <w:rPr>
                            <w:i/>
                            <w:sz w:val="18"/>
                            <w:szCs w:val="16"/>
                          </w:rPr>
                          <w:t xml:space="preserve">Dr </w:t>
                        </w:r>
                        <w:r w:rsidRPr="00382782">
                          <w:rPr>
                            <w:i/>
                            <w:sz w:val="18"/>
                            <w:szCs w:val="16"/>
                          </w:rPr>
                          <w:t>David Caudrey</w:t>
                        </w:r>
                        <w:r>
                          <w:rPr>
                            <w:i/>
                            <w:sz w:val="18"/>
                            <w:szCs w:val="16"/>
                          </w:rPr>
                          <w:t xml:space="preserve"> (Executive Director, Disability SA)</w:t>
                        </w:r>
                        <w:r w:rsidRPr="00382782">
                          <w:rPr>
                            <w:i/>
                            <w:sz w:val="18"/>
                            <w:szCs w:val="16"/>
                          </w:rPr>
                          <w:t xml:space="preserve">, Rosemary Warmington (CEO, Carers SA) and Katrine Hildyard MP at the </w:t>
                        </w:r>
                        <w:r>
                          <w:rPr>
                            <w:i/>
                            <w:sz w:val="18"/>
                            <w:szCs w:val="16"/>
                          </w:rPr>
                          <w:t xml:space="preserve">SA </w:t>
                        </w:r>
                        <w:r w:rsidRPr="00382782">
                          <w:rPr>
                            <w:i/>
                            <w:sz w:val="18"/>
                            <w:szCs w:val="16"/>
                          </w:rPr>
                          <w:t>Carers Awards</w:t>
                        </w:r>
                      </w:p>
                      <w:p w:rsidR="00EE0AA8" w:rsidRDefault="00EE0AA8"/>
                    </w:txbxContent>
                  </v:textbox>
                </v:shape>
              </v:group>
            </w:pict>
          </mc:Fallback>
        </mc:AlternateContent>
      </w:r>
      <w:r w:rsidR="00722AC1">
        <w:t>Sp</w:t>
      </w:r>
      <w:r w:rsidR="00645AD5">
        <w:t>eaker</w:t>
      </w:r>
      <w:r w:rsidR="00722AC1">
        <w:t xml:space="preserve"> at </w:t>
      </w:r>
      <w:r w:rsidR="00722AC1" w:rsidRPr="00722AC1">
        <w:t>TAFE SA</w:t>
      </w:r>
      <w:r w:rsidR="00645AD5">
        <w:t>’s</w:t>
      </w:r>
      <w:r w:rsidR="00722AC1" w:rsidRPr="00722AC1">
        <w:t xml:space="preserve"> signing of </w:t>
      </w:r>
      <w:r w:rsidR="00722AC1">
        <w:t xml:space="preserve">the National </w:t>
      </w:r>
      <w:r w:rsidR="00376BDB">
        <w:t>A</w:t>
      </w:r>
      <w:r w:rsidR="00722AC1" w:rsidRPr="00722AC1">
        <w:t>nti-Racism campaign agreement</w:t>
      </w:r>
    </w:p>
    <w:p w:rsidR="000E4613" w:rsidRPr="001A7A1B" w:rsidRDefault="001A7A1B" w:rsidP="00DC3B77">
      <w:pPr>
        <w:pStyle w:val="ListParagraph"/>
        <w:numPr>
          <w:ilvl w:val="0"/>
          <w:numId w:val="3"/>
        </w:numPr>
        <w:tabs>
          <w:tab w:val="clear" w:pos="567"/>
          <w:tab w:val="num" w:pos="284"/>
        </w:tabs>
        <w:spacing w:line="240" w:lineRule="auto"/>
        <w:ind w:left="284" w:hanging="284"/>
        <w:contextualSpacing w:val="0"/>
      </w:pPr>
      <w:r w:rsidRPr="00C14FF3">
        <w:t>Present</w:t>
      </w:r>
      <w:r>
        <w:t>ation</w:t>
      </w:r>
      <w:r w:rsidRPr="00C14FF3">
        <w:t xml:space="preserve"> </w:t>
      </w:r>
      <w:r w:rsidR="003646BE" w:rsidRPr="000E4613">
        <w:t>at</w:t>
      </w:r>
      <w:r>
        <w:t xml:space="preserve"> a</w:t>
      </w:r>
      <w:r w:rsidR="003646BE" w:rsidRPr="000E4613">
        <w:t xml:space="preserve"> Legalwise seminar aimed at </w:t>
      </w:r>
      <w:r w:rsidR="003646BE" w:rsidRPr="001A7A1B">
        <w:t>countering gender bias in the legal profession</w:t>
      </w:r>
    </w:p>
    <w:p w:rsidR="001A7A1B" w:rsidRPr="001A7A1B" w:rsidRDefault="001A7A1B" w:rsidP="001A7A1B">
      <w:pPr>
        <w:pStyle w:val="ListParagraph"/>
        <w:numPr>
          <w:ilvl w:val="0"/>
          <w:numId w:val="3"/>
        </w:numPr>
        <w:tabs>
          <w:tab w:val="clear" w:pos="567"/>
          <w:tab w:val="num" w:pos="284"/>
        </w:tabs>
        <w:spacing w:line="240" w:lineRule="auto"/>
        <w:ind w:left="284" w:hanging="284"/>
        <w:contextualSpacing w:val="0"/>
      </w:pPr>
      <w:r w:rsidRPr="001A7A1B">
        <w:t>Regular presentations to businesses at the Office of the Small Business Commissioner’s  BizLinks sessions</w:t>
      </w:r>
    </w:p>
    <w:p w:rsidR="000E4613" w:rsidRDefault="008B3FDF" w:rsidP="00DC3B77">
      <w:pPr>
        <w:pStyle w:val="ListParagraph"/>
        <w:numPr>
          <w:ilvl w:val="0"/>
          <w:numId w:val="3"/>
        </w:numPr>
        <w:tabs>
          <w:tab w:val="clear" w:pos="567"/>
          <w:tab w:val="num" w:pos="284"/>
        </w:tabs>
        <w:spacing w:line="240" w:lineRule="auto"/>
        <w:ind w:left="284" w:hanging="284"/>
        <w:contextualSpacing w:val="0"/>
      </w:pPr>
      <w:r>
        <w:t xml:space="preserve">Judge for </w:t>
      </w:r>
      <w:r w:rsidR="000E4613">
        <w:t>the South Australian Carers Awards</w:t>
      </w:r>
    </w:p>
    <w:p w:rsidR="00EC5E01" w:rsidRDefault="008B3FDF" w:rsidP="00382782">
      <w:pPr>
        <w:pStyle w:val="ListParagraph"/>
        <w:numPr>
          <w:ilvl w:val="0"/>
          <w:numId w:val="3"/>
        </w:numPr>
        <w:tabs>
          <w:tab w:val="clear" w:pos="567"/>
          <w:tab w:val="num" w:pos="284"/>
        </w:tabs>
        <w:spacing w:line="240" w:lineRule="auto"/>
        <w:ind w:left="284" w:hanging="284"/>
        <w:contextualSpacing w:val="0"/>
      </w:pPr>
      <w:r>
        <w:t>L</w:t>
      </w:r>
      <w:r w:rsidR="00DC6A1D">
        <w:t>aunch</w:t>
      </w:r>
      <w:r>
        <w:t>ed the</w:t>
      </w:r>
      <w:r w:rsidR="00DC6A1D">
        <w:t xml:space="preserve"> </w:t>
      </w:r>
      <w:r w:rsidR="00382782" w:rsidRPr="00382782">
        <w:rPr>
          <w:i/>
        </w:rPr>
        <w:t>Sport for Rural Health</w:t>
      </w:r>
      <w:r w:rsidR="00382782" w:rsidRPr="00382782">
        <w:t xml:space="preserve"> </w:t>
      </w:r>
      <w:r w:rsidR="00382782" w:rsidRPr="00DC6A1D">
        <w:t>program</w:t>
      </w:r>
      <w:r w:rsidR="00382782">
        <w:t xml:space="preserve">, a joint initiative by </w:t>
      </w:r>
      <w:r w:rsidR="00DC6A1D" w:rsidRPr="00DC6A1D">
        <w:t>UniSA</w:t>
      </w:r>
      <w:r w:rsidR="00382782">
        <w:t xml:space="preserve">’s </w:t>
      </w:r>
      <w:r w:rsidR="00382782" w:rsidRPr="00382782">
        <w:t xml:space="preserve">Division of Health Sciences </w:t>
      </w:r>
      <w:r w:rsidR="00382782">
        <w:t xml:space="preserve">and </w:t>
      </w:r>
      <w:r w:rsidR="00DC6A1D">
        <w:t xml:space="preserve">the </w:t>
      </w:r>
      <w:r w:rsidR="00DC6A1D" w:rsidRPr="00DC6A1D">
        <w:t>Department of Rural Health</w:t>
      </w:r>
      <w:r w:rsidR="00382782">
        <w:t>, i</w:t>
      </w:r>
      <w:r w:rsidR="00DC6A1D" w:rsidRPr="00DC6A1D">
        <w:t>n Whyalla</w:t>
      </w:r>
    </w:p>
    <w:p w:rsidR="000471C5" w:rsidRDefault="001A7A1B" w:rsidP="00736E7D">
      <w:r>
        <w:rPr>
          <w:noProof/>
        </w:rPr>
        <mc:AlternateContent>
          <mc:Choice Requires="wpg">
            <w:drawing>
              <wp:anchor distT="0" distB="0" distL="114300" distR="114300" simplePos="0" relativeHeight="251900928" behindDoc="0" locked="0" layoutInCell="1" allowOverlap="1" wp14:anchorId="6568F193" wp14:editId="060887F2">
                <wp:simplePos x="0" y="0"/>
                <wp:positionH relativeFrom="column">
                  <wp:posOffset>-21590</wp:posOffset>
                </wp:positionH>
                <wp:positionV relativeFrom="paragraph">
                  <wp:posOffset>194945</wp:posOffset>
                </wp:positionV>
                <wp:extent cx="2905125" cy="2152650"/>
                <wp:effectExtent l="0" t="0" r="9525" b="0"/>
                <wp:wrapNone/>
                <wp:docPr id="394" name="Group 394"/>
                <wp:cNvGraphicFramePr/>
                <a:graphic xmlns:a="http://schemas.openxmlformats.org/drawingml/2006/main">
                  <a:graphicData uri="http://schemas.microsoft.com/office/word/2010/wordprocessingGroup">
                    <wpg:wgp>
                      <wpg:cNvGrpSpPr/>
                      <wpg:grpSpPr>
                        <a:xfrm>
                          <a:off x="0" y="0"/>
                          <a:ext cx="2905125" cy="2152650"/>
                          <a:chOff x="0" y="0"/>
                          <a:chExt cx="2905125" cy="2152650"/>
                        </a:xfrm>
                      </wpg:grpSpPr>
                      <pic:pic xmlns:pic="http://schemas.openxmlformats.org/drawingml/2006/picture">
                        <pic:nvPicPr>
                          <pic:cNvPr id="20" name="Picture 20" descr="G:\EOC\promotions and publications\photos\event photos\2015\2015.03.30 UniSA in Whyalla.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05125" cy="1638300"/>
                          </a:xfrm>
                          <a:prstGeom prst="rect">
                            <a:avLst/>
                          </a:prstGeom>
                          <a:noFill/>
                          <a:ln>
                            <a:noFill/>
                          </a:ln>
                        </pic:spPr>
                      </pic:pic>
                      <wps:wsp>
                        <wps:cNvPr id="392" name="Text Box 2"/>
                        <wps:cNvSpPr txBox="1">
                          <a:spLocks noChangeArrowheads="1"/>
                        </wps:cNvSpPr>
                        <wps:spPr bwMode="auto">
                          <a:xfrm>
                            <a:off x="0" y="1638300"/>
                            <a:ext cx="2905125" cy="514350"/>
                          </a:xfrm>
                          <a:prstGeom prst="rect">
                            <a:avLst/>
                          </a:prstGeom>
                          <a:solidFill>
                            <a:srgbClr val="FFFFFF"/>
                          </a:solidFill>
                          <a:ln w="9525">
                            <a:noFill/>
                            <a:miter lim="800000"/>
                            <a:headEnd/>
                            <a:tailEnd/>
                          </a:ln>
                        </wps:spPr>
                        <wps:txbx>
                          <w:txbxContent>
                            <w:p w:rsidR="00EE0AA8" w:rsidRPr="00736E7D" w:rsidRDefault="00EE0AA8" w:rsidP="00290EDF">
                              <w:pPr>
                                <w:spacing w:after="0" w:line="240" w:lineRule="auto"/>
                                <w:jc w:val="center"/>
                                <w:rPr>
                                  <w:i/>
                                  <w:sz w:val="16"/>
                                  <w:szCs w:val="16"/>
                                </w:rPr>
                              </w:pPr>
                              <w:r w:rsidRPr="00FB4DCE">
                                <w:rPr>
                                  <w:i/>
                                  <w:sz w:val="18"/>
                                  <w:szCs w:val="16"/>
                                </w:rPr>
                                <w:t>Commissioner Anne Gale</w:t>
                              </w:r>
                              <w:r>
                                <w:rPr>
                                  <w:i/>
                                  <w:sz w:val="18"/>
                                  <w:szCs w:val="16"/>
                                </w:rPr>
                                <w:t xml:space="preserve"> at the Sport for Rural Health program launch in Whyalla</w:t>
                              </w:r>
                            </w:p>
                            <w:p w:rsidR="00EE0AA8" w:rsidRDefault="00EE0AA8" w:rsidP="00DC6A1D"/>
                          </w:txbxContent>
                        </wps:txbx>
                        <wps:bodyPr rot="0" vert="horz" wrap="square" lIns="91440" tIns="45720" rIns="91440" bIns="45720" anchor="t" anchorCtr="0">
                          <a:noAutofit/>
                        </wps:bodyPr>
                      </wps:wsp>
                    </wpg:wgp>
                  </a:graphicData>
                </a:graphic>
              </wp:anchor>
            </w:drawing>
          </mc:Choice>
          <mc:Fallback>
            <w:pict>
              <v:group w14:anchorId="6568F193" id="Group 394" o:spid="_x0000_s1054" style="position:absolute;left:0;text-align:left;margin-left:-1.7pt;margin-top:15.35pt;width:228.75pt;height:169.5pt;z-index:251900928" coordsize="29051,21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">
                <v:shape id="Picture 20" o:spid="_x0000_s1055" type="#_x0000_t75" style="position:absolute;width:29051;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fFy7AAAA2wAAAA8AAABkcnMvZG93bnJldi54bWxET70KwjAQ3gXfIZzgpokOItUoIlbEzSq4&#10;Hs3ZFptLbaLWtzeD4Pjx/S/Xna3Fi1pfOdYwGSsQxLkzFRcaLud0NAfhA7LB2jFp+JCH9arfW2Ji&#10;3JtP9MpCIWII+wQ1lCE0iZQ+L8miH7uGOHI311oMEbaFNC2+Y7it5VSpmbRYcWwosaFtSfk9e1oN&#10;dnedPN1eufRx2Kdzkx1rdZtpPRx0mwWIQF34i3/ug9Ewjevjl/gD5OoL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OltfFy7AAAA2wAAAA8AAAAAAAAAAAAAAAAAnwIAAGRycy9k&#10;b3ducmV2LnhtbFBLBQYAAAAABAAEAPcAAACHAwAAAAA=&#10;">
                  <v:imagedata r:id="rId30" o:title="2015.03.30 UniSA in Whyalla"/>
                  <v:path arrowok="t"/>
                </v:shape>
                <v:shape id="_x0000_s1056" type="#_x0000_t202" style="position:absolute;top:16383;width:29051;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yPm8QA&#10;AADcAAAADwAAAGRycy9kb3ducmV2LnhtbESP3YrCMBSE7wXfIRzBG9FUV+3aNcq6oHjrzwOcNse2&#10;2JyUJmvr25uFBS+HmfmGWW87U4kHNa60rGA6iUAQZ1aXnCu4XvbjTxDOI2usLJOCJznYbvq9NSba&#10;tnyix9nnIkDYJaig8L5OpHRZQQbdxNbEwbvZxqAPssmlbrANcFPJWRQtpcGSw0KBNf0UlN3Pv0bB&#10;7diOFqs2PfhrfJovd1jGqX0qNRx0318gPHX+Hf5vH7WCj9UM/s6EIy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Mj5vEAAAA3AAAAA8AAAAAAAAAAAAAAAAAmAIAAGRycy9k&#10;b3ducmV2LnhtbFBLBQYAAAAABAAEAPUAAACJAwAAAAA=&#10;" stroked="f">
                  <v:textbox>
                    <w:txbxContent>
                      <w:p w:rsidR="00EE0AA8" w:rsidRPr="00736E7D" w:rsidRDefault="00EE0AA8" w:rsidP="00290EDF">
                        <w:pPr>
                          <w:spacing w:after="0" w:line="240" w:lineRule="auto"/>
                          <w:jc w:val="center"/>
                          <w:rPr>
                            <w:i/>
                            <w:sz w:val="16"/>
                            <w:szCs w:val="16"/>
                          </w:rPr>
                        </w:pPr>
                        <w:r w:rsidRPr="00FB4DCE">
                          <w:rPr>
                            <w:i/>
                            <w:sz w:val="18"/>
                            <w:szCs w:val="16"/>
                          </w:rPr>
                          <w:t>Commissioner Anne Gale</w:t>
                        </w:r>
                        <w:r>
                          <w:rPr>
                            <w:i/>
                            <w:sz w:val="18"/>
                            <w:szCs w:val="16"/>
                          </w:rPr>
                          <w:t xml:space="preserve"> at the Sport for Rural Health program launch in Whyalla</w:t>
                        </w:r>
                      </w:p>
                      <w:p w:rsidR="00EE0AA8" w:rsidRDefault="00EE0AA8" w:rsidP="00DC6A1D"/>
                    </w:txbxContent>
                  </v:textbox>
                </v:shape>
              </v:group>
            </w:pict>
          </mc:Fallback>
        </mc:AlternateContent>
      </w:r>
    </w:p>
    <w:p w:rsidR="006A3C0B" w:rsidRDefault="006A3C0B" w:rsidP="009C5834">
      <w:pPr>
        <w:jc w:val="center"/>
        <w:rPr>
          <w:i/>
          <w:sz w:val="18"/>
          <w:szCs w:val="16"/>
        </w:rPr>
      </w:pPr>
    </w:p>
    <w:p w:rsidR="006A3C0B" w:rsidRDefault="006A3C0B" w:rsidP="009C5834">
      <w:pPr>
        <w:jc w:val="center"/>
        <w:rPr>
          <w:i/>
          <w:sz w:val="18"/>
          <w:szCs w:val="16"/>
        </w:rPr>
      </w:pPr>
    </w:p>
    <w:p w:rsidR="00FB4DCE" w:rsidRDefault="001B47FE" w:rsidP="009C5834">
      <w:pPr>
        <w:jc w:val="center"/>
        <w:rPr>
          <w:i/>
          <w:sz w:val="18"/>
          <w:szCs w:val="16"/>
        </w:rPr>
      </w:pPr>
      <w:r w:rsidRPr="00FB4DCE">
        <w:rPr>
          <w:i/>
          <w:sz w:val="18"/>
          <w:szCs w:val="16"/>
        </w:rPr>
        <w:br/>
      </w:r>
    </w:p>
    <w:p w:rsidR="00FB4DCE" w:rsidRDefault="00FB4DCE" w:rsidP="009C5834">
      <w:pPr>
        <w:jc w:val="center"/>
        <w:rPr>
          <w:i/>
          <w:sz w:val="18"/>
          <w:szCs w:val="16"/>
        </w:rPr>
      </w:pPr>
    </w:p>
    <w:p w:rsidR="00355413" w:rsidRDefault="00355413" w:rsidP="009C5834">
      <w:pPr>
        <w:jc w:val="center"/>
      </w:pPr>
      <w:r>
        <w:br w:type="page"/>
      </w:r>
    </w:p>
    <w:p w:rsidR="007B0A92" w:rsidRPr="007B0A92" w:rsidRDefault="0017753B" w:rsidP="00747129">
      <w:pPr>
        <w:pStyle w:val="Storyheading"/>
      </w:pPr>
      <w:bookmarkStart w:id="17" w:name="_Toc392079588"/>
      <w:bookmarkStart w:id="18" w:name="_Toc392153957"/>
      <w:bookmarkStart w:id="19" w:name="_Toc392171193"/>
      <w:r w:rsidRPr="007B0A92">
        <w:lastRenderedPageBreak/>
        <mc:AlternateContent>
          <mc:Choice Requires="wps">
            <w:drawing>
              <wp:anchor distT="0" distB="180340" distL="114300" distR="114300" simplePos="0" relativeHeight="251697152" behindDoc="0" locked="0" layoutInCell="1" allowOverlap="1" wp14:anchorId="3FE1697E" wp14:editId="4598D7B2">
                <wp:simplePos x="0" y="0"/>
                <wp:positionH relativeFrom="column">
                  <wp:posOffset>5588635</wp:posOffset>
                </wp:positionH>
                <wp:positionV relativeFrom="paragraph">
                  <wp:posOffset>-914400</wp:posOffset>
                </wp:positionV>
                <wp:extent cx="2374265" cy="1403985"/>
                <wp:effectExtent l="0" t="0" r="0" b="0"/>
                <wp:wrapTopAndBottom/>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226A74"/>
                        </a:solidFill>
                        <a:ln w="9525">
                          <a:noFill/>
                          <a:miter lim="800000"/>
                          <a:headEnd/>
                          <a:tailEnd/>
                        </a:ln>
                      </wps:spPr>
                      <wps:txbx>
                        <w:txbxContent>
                          <w:p w:rsidR="00EE0AA8" w:rsidRPr="00466C92" w:rsidRDefault="00EE0AA8" w:rsidP="007B0A92">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FE1697E" id="_x0000_s1057" type="#_x0000_t202" style="position:absolute;margin-left:440.05pt;margin-top:-1in;width:186.95pt;height:110.55pt;z-index:251697152;visibility:visible;mso-wrap-style:square;mso-width-percent:400;mso-height-percent:200;mso-wrap-distance-left:9pt;mso-wrap-distance-top:0;mso-wrap-distance-right:9pt;mso-wrap-distance-bottom:14.2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" fillcolor="#226a74" stroked="f">
                <v:textbox style="layout-flow:vertical;mso-fit-shape-to-text:t">
                  <w:txbxContent>
                    <w:p w:rsidR="00EE0AA8" w:rsidRPr="00466C92" w:rsidRDefault="00EE0AA8" w:rsidP="007B0A92">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v:textbox>
                <w10:wrap type="topAndBottom"/>
              </v:shape>
            </w:pict>
          </mc:Fallback>
        </mc:AlternateContent>
      </w:r>
      <w:bookmarkEnd w:id="17"/>
      <w:bookmarkEnd w:id="18"/>
      <w:bookmarkEnd w:id="19"/>
      <w:r w:rsidR="001D5DE7">
        <w:t>S</w:t>
      </w:r>
      <w:r w:rsidR="00335C8A">
        <w:t xml:space="preserve">A </w:t>
      </w:r>
      <w:r w:rsidR="00335C8A" w:rsidRPr="00335C8A">
        <w:t xml:space="preserve">Public Sector </w:t>
      </w:r>
      <w:r w:rsidR="00335C8A">
        <w:br/>
      </w:r>
      <w:r w:rsidR="00335C8A" w:rsidRPr="00335C8A">
        <w:t xml:space="preserve">White Ribbon </w:t>
      </w:r>
      <w:r w:rsidR="00335C8A">
        <w:br/>
      </w:r>
      <w:r w:rsidR="00335C8A" w:rsidRPr="00335C8A">
        <w:t xml:space="preserve">Workplace Accreditation </w:t>
      </w:r>
    </w:p>
    <w:p w:rsidR="007B0A92" w:rsidRDefault="007B0A92" w:rsidP="00335C8A">
      <w:pPr>
        <w:spacing w:after="0"/>
      </w:pPr>
      <w:r>
        <w:tab/>
      </w:r>
    </w:p>
    <w:p w:rsidR="00335C8A" w:rsidRDefault="00335C8A" w:rsidP="00793F95">
      <w:pPr>
        <w:spacing w:after="120"/>
      </w:pPr>
      <w:r>
        <w:t xml:space="preserve">In 2014, South Australian Premier, the Hon Jay Weatherill pledged that domestic violence would be a priority for his Government and launched </w:t>
      </w:r>
      <w:r w:rsidRPr="00862A2E">
        <w:rPr>
          <w:i/>
        </w:rPr>
        <w:t>‘Taking a Stand: responding to domestic violence’</w:t>
      </w:r>
      <w:r>
        <w:t>. As part of this initiative</w:t>
      </w:r>
      <w:r w:rsidR="00D46CCC">
        <w:t>, the Premier</w:t>
      </w:r>
      <w:r>
        <w:t xml:space="preserve"> committed the </w:t>
      </w:r>
      <w:r w:rsidR="001A23AB">
        <w:t>South Australian public sector</w:t>
      </w:r>
      <w:r>
        <w:t xml:space="preserve">, the largest employer in the State, to lead a broader policy response in addressing violence against women. </w:t>
      </w:r>
    </w:p>
    <w:p w:rsidR="00335C8A" w:rsidRDefault="00BF078A" w:rsidP="00793F95">
      <w:pPr>
        <w:spacing w:after="120"/>
      </w:pPr>
      <w:r>
        <w:t>Coordinated by the Equal Opportunity Commission, t</w:t>
      </w:r>
      <w:r w:rsidR="00335C8A">
        <w:t>he SA Public Sector White Ribbon Workplace Accreditation Project is a male led primary prevention initiative that recognises the positive role that men play in preventing violence against women.</w:t>
      </w:r>
    </w:p>
    <w:p w:rsidR="00335C8A" w:rsidRDefault="00335C8A" w:rsidP="00793F95">
      <w:pPr>
        <w:spacing w:after="120"/>
      </w:pPr>
      <w:r>
        <w:t xml:space="preserve">The purpose of the </w:t>
      </w:r>
      <w:r w:rsidR="00D46CCC">
        <w:t>p</w:t>
      </w:r>
      <w:r>
        <w:t xml:space="preserve">roject is to assist </w:t>
      </w:r>
      <w:r w:rsidR="00D46CCC">
        <w:t xml:space="preserve">State Government </w:t>
      </w:r>
      <w:r>
        <w:t xml:space="preserve">departments in recognising the negative impacts violence has on the health and safety of women at work, </w:t>
      </w:r>
      <w:r w:rsidR="00D46CCC">
        <w:t xml:space="preserve">as well as </w:t>
      </w:r>
      <w:r>
        <w:t xml:space="preserve">their wellbeing and productivity. </w:t>
      </w:r>
    </w:p>
    <w:p w:rsidR="00335C8A" w:rsidRDefault="00335C8A" w:rsidP="00793F95">
      <w:pPr>
        <w:spacing w:after="120"/>
      </w:pPr>
      <w:r>
        <w:t xml:space="preserve">The </w:t>
      </w:r>
      <w:r w:rsidR="00D46CCC">
        <w:t>p</w:t>
      </w:r>
      <w:r>
        <w:t>roject supports workplaces to adapt organisational culture, practices and procedures so that they promote safe workplaces for women and respectful relationships between all workers. With over 100,000 employees</w:t>
      </w:r>
      <w:r w:rsidR="001A23AB">
        <w:t>,</w:t>
      </w:r>
      <w:r>
        <w:t xml:space="preserve"> the South Australian public sector has the potential to significantly contribute to the cultural shift required to reduce violence against women and promote gender equality.</w:t>
      </w:r>
    </w:p>
    <w:p w:rsidR="00E74039" w:rsidRDefault="00335C8A" w:rsidP="00290EDF">
      <w:pPr>
        <w:spacing w:after="100"/>
      </w:pPr>
      <w:r>
        <w:t xml:space="preserve">The primary reasons for undertaking this </w:t>
      </w:r>
      <w:r w:rsidR="00D46CCC">
        <w:t>p</w:t>
      </w:r>
      <w:r>
        <w:t>roject are:</w:t>
      </w:r>
    </w:p>
    <w:p w:rsidR="00793F95" w:rsidRDefault="00793F95" w:rsidP="00290EDF">
      <w:pPr>
        <w:pStyle w:val="ListParagraph"/>
        <w:numPr>
          <w:ilvl w:val="0"/>
          <w:numId w:val="3"/>
        </w:numPr>
        <w:tabs>
          <w:tab w:val="clear" w:pos="567"/>
          <w:tab w:val="num" w:pos="284"/>
        </w:tabs>
        <w:spacing w:after="0" w:line="240" w:lineRule="auto"/>
        <w:ind w:left="284" w:hanging="284"/>
        <w:contextualSpacing w:val="0"/>
      </w:pPr>
      <w:r>
        <w:t xml:space="preserve">One in five women experience harassment in the workplace </w:t>
      </w:r>
      <w:r w:rsidRPr="00793F95">
        <w:rPr>
          <w:rStyle w:val="FootnoteReference"/>
        </w:rPr>
        <w:footnoteReference w:id="1"/>
      </w:r>
      <w:r>
        <w:t xml:space="preserve">; </w:t>
      </w:r>
    </w:p>
    <w:p w:rsidR="00862A2E" w:rsidRDefault="00335C8A" w:rsidP="00793F95">
      <w:pPr>
        <w:pStyle w:val="ListParagraph"/>
        <w:numPr>
          <w:ilvl w:val="0"/>
          <w:numId w:val="3"/>
        </w:numPr>
        <w:tabs>
          <w:tab w:val="clear" w:pos="567"/>
          <w:tab w:val="num" w:pos="284"/>
        </w:tabs>
        <w:spacing w:after="100" w:line="240" w:lineRule="auto"/>
        <w:ind w:left="284" w:hanging="284"/>
        <w:contextualSpacing w:val="0"/>
      </w:pPr>
      <w:r>
        <w:t xml:space="preserve">Over 12 months, on average, one woman is killed </w:t>
      </w:r>
      <w:r w:rsidR="00D46CCC">
        <w:t xml:space="preserve">in Australia </w:t>
      </w:r>
      <w:r>
        <w:t xml:space="preserve">every week </w:t>
      </w:r>
      <w:r w:rsidR="00D46CCC">
        <w:t>by a current or former partner</w:t>
      </w:r>
      <w:r w:rsidR="00862A2E">
        <w:t xml:space="preserve"> </w:t>
      </w:r>
      <w:r w:rsidR="00862A2E">
        <w:rPr>
          <w:rStyle w:val="FootnoteReference"/>
        </w:rPr>
        <w:footnoteReference w:id="2"/>
      </w:r>
      <w:r w:rsidR="00862A2E">
        <w:t>;</w:t>
      </w:r>
      <w:r>
        <w:t xml:space="preserve"> </w:t>
      </w:r>
    </w:p>
    <w:p w:rsidR="00335C8A" w:rsidRDefault="00335C8A" w:rsidP="00862A2E">
      <w:pPr>
        <w:pStyle w:val="ListParagraph"/>
        <w:numPr>
          <w:ilvl w:val="0"/>
          <w:numId w:val="3"/>
        </w:numPr>
        <w:tabs>
          <w:tab w:val="clear" w:pos="567"/>
          <w:tab w:val="num" w:pos="284"/>
        </w:tabs>
        <w:spacing w:after="100" w:line="240" w:lineRule="auto"/>
        <w:ind w:left="284" w:hanging="284"/>
        <w:contextualSpacing w:val="0"/>
      </w:pPr>
      <w:r>
        <w:t xml:space="preserve">Violence against women is estimated to cost $14.4 billion to the Australian economy per annum </w:t>
      </w:r>
      <w:r w:rsidR="00862A2E">
        <w:rPr>
          <w:rStyle w:val="FootnoteReference"/>
        </w:rPr>
        <w:footnoteReference w:id="3"/>
      </w:r>
      <w:r w:rsidR="001A23AB">
        <w:t>;</w:t>
      </w:r>
    </w:p>
    <w:p w:rsidR="00335C8A" w:rsidRDefault="00D46CCC" w:rsidP="00793F95">
      <w:pPr>
        <w:pStyle w:val="ListParagraph"/>
        <w:numPr>
          <w:ilvl w:val="0"/>
          <w:numId w:val="3"/>
        </w:numPr>
        <w:tabs>
          <w:tab w:val="clear" w:pos="567"/>
          <w:tab w:val="num" w:pos="284"/>
        </w:tabs>
        <w:spacing w:line="240" w:lineRule="auto"/>
        <w:ind w:left="284" w:hanging="284"/>
        <w:contextualSpacing w:val="0"/>
      </w:pPr>
      <w:r>
        <w:t>Violence n</w:t>
      </w:r>
      <w:r w:rsidR="00335C8A">
        <w:t>ot only impact</w:t>
      </w:r>
      <w:r>
        <w:t>s</w:t>
      </w:r>
      <w:r w:rsidR="00335C8A">
        <w:t xml:space="preserve"> on the health, safety and productivity of women at work</w:t>
      </w:r>
      <w:r>
        <w:t xml:space="preserve">, but </w:t>
      </w:r>
      <w:r w:rsidR="00335C8A">
        <w:t>also has a negative impact on the reputation of workplaces.</w:t>
      </w:r>
    </w:p>
    <w:p w:rsidR="00335C8A" w:rsidRDefault="00335C8A" w:rsidP="00862A2E">
      <w:pPr>
        <w:spacing w:after="120"/>
      </w:pPr>
      <w:r>
        <w:t>By participating, it is anticipated that departments will benefit by:</w:t>
      </w:r>
    </w:p>
    <w:p w:rsidR="00335C8A" w:rsidRDefault="00335C8A" w:rsidP="00862A2E">
      <w:pPr>
        <w:pStyle w:val="ListParagraph"/>
        <w:numPr>
          <w:ilvl w:val="0"/>
          <w:numId w:val="3"/>
        </w:numPr>
        <w:tabs>
          <w:tab w:val="clear" w:pos="567"/>
          <w:tab w:val="num" w:pos="284"/>
        </w:tabs>
        <w:spacing w:after="100" w:line="240" w:lineRule="auto"/>
        <w:ind w:left="284" w:hanging="284"/>
        <w:contextualSpacing w:val="0"/>
      </w:pPr>
      <w:r>
        <w:t>Improving the support offered to employees who are victims of violence;</w:t>
      </w:r>
    </w:p>
    <w:p w:rsidR="00335C8A" w:rsidRDefault="00335C8A" w:rsidP="00862A2E">
      <w:pPr>
        <w:pStyle w:val="ListParagraph"/>
        <w:numPr>
          <w:ilvl w:val="0"/>
          <w:numId w:val="3"/>
        </w:numPr>
        <w:tabs>
          <w:tab w:val="clear" w:pos="567"/>
          <w:tab w:val="num" w:pos="284"/>
        </w:tabs>
        <w:spacing w:after="100" w:line="240" w:lineRule="auto"/>
        <w:ind w:left="284" w:hanging="284"/>
        <w:contextualSpacing w:val="0"/>
      </w:pPr>
      <w:r>
        <w:t>Increasing staff knowledge about the issue of violence against women and</w:t>
      </w:r>
      <w:r w:rsidR="001004E1">
        <w:t>,</w:t>
      </w:r>
      <w:r>
        <w:t xml:space="preserve"> in doing so</w:t>
      </w:r>
      <w:r w:rsidR="00D46CCC">
        <w:t>,</w:t>
      </w:r>
      <w:r>
        <w:t xml:space="preserve"> change attitudes and behaviours</w:t>
      </w:r>
      <w:r w:rsidR="001004E1">
        <w:t xml:space="preserve">, </w:t>
      </w:r>
      <w:r w:rsidR="00D46CCC">
        <w:t>help</w:t>
      </w:r>
      <w:r w:rsidR="001004E1">
        <w:t>ing</w:t>
      </w:r>
      <w:r w:rsidR="00D46CCC">
        <w:t xml:space="preserve"> to</w:t>
      </w:r>
      <w:r>
        <w:t xml:space="preserve"> prevent violence in the workplace;</w:t>
      </w:r>
    </w:p>
    <w:p w:rsidR="00335C8A" w:rsidRDefault="00335C8A" w:rsidP="00290EDF">
      <w:pPr>
        <w:pStyle w:val="ListParagraph"/>
        <w:numPr>
          <w:ilvl w:val="0"/>
          <w:numId w:val="3"/>
        </w:numPr>
        <w:tabs>
          <w:tab w:val="clear" w:pos="567"/>
          <w:tab w:val="num" w:pos="284"/>
        </w:tabs>
        <w:spacing w:after="240" w:line="240" w:lineRule="auto"/>
        <w:ind w:left="284" w:hanging="284"/>
        <w:contextualSpacing w:val="0"/>
      </w:pPr>
      <w:r>
        <w:t>Improving their reputation in professional networks and the wider community</w:t>
      </w:r>
      <w:r w:rsidR="00D46CCC">
        <w:t>,</w:t>
      </w:r>
      <w:r>
        <w:t xml:space="preserve"> </w:t>
      </w:r>
      <w:r w:rsidR="001004E1">
        <w:t xml:space="preserve">thereby </w:t>
      </w:r>
      <w:r>
        <w:t>increasing public confidence.</w:t>
      </w:r>
    </w:p>
    <w:p w:rsidR="00335C8A" w:rsidRDefault="00290EDF" w:rsidP="00793F95">
      <w:pPr>
        <w:spacing w:after="120"/>
      </w:pPr>
      <w:r>
        <w:t>Benefits also include</w:t>
      </w:r>
      <w:r w:rsidR="00335C8A">
        <w:t>:</w:t>
      </w:r>
    </w:p>
    <w:p w:rsidR="00335C8A" w:rsidRDefault="00335C8A" w:rsidP="00290EDF">
      <w:pPr>
        <w:pStyle w:val="ListParagraph"/>
        <w:numPr>
          <w:ilvl w:val="0"/>
          <w:numId w:val="3"/>
        </w:numPr>
        <w:tabs>
          <w:tab w:val="clear" w:pos="567"/>
          <w:tab w:val="num" w:pos="284"/>
        </w:tabs>
        <w:spacing w:after="100" w:line="240" w:lineRule="auto"/>
        <w:ind w:left="284" w:hanging="284"/>
        <w:contextualSpacing w:val="0"/>
      </w:pPr>
      <w:r>
        <w:t>Improved overall safety, morale and retention of employees;</w:t>
      </w:r>
    </w:p>
    <w:p w:rsidR="00335C8A" w:rsidRDefault="00335C8A" w:rsidP="00290EDF">
      <w:pPr>
        <w:pStyle w:val="ListParagraph"/>
        <w:numPr>
          <w:ilvl w:val="0"/>
          <w:numId w:val="3"/>
        </w:numPr>
        <w:tabs>
          <w:tab w:val="clear" w:pos="567"/>
          <w:tab w:val="num" w:pos="284"/>
        </w:tabs>
        <w:spacing w:after="100" w:line="240" w:lineRule="auto"/>
        <w:ind w:left="284" w:hanging="284"/>
        <w:contextualSpacing w:val="0"/>
      </w:pPr>
      <w:r>
        <w:t>Improved work productivity and reduced absenteeism;</w:t>
      </w:r>
    </w:p>
    <w:p w:rsidR="00335C8A" w:rsidRDefault="00335C8A" w:rsidP="00D46CCC">
      <w:pPr>
        <w:pStyle w:val="ListParagraph"/>
        <w:numPr>
          <w:ilvl w:val="0"/>
          <w:numId w:val="3"/>
        </w:numPr>
        <w:tabs>
          <w:tab w:val="clear" w:pos="567"/>
          <w:tab w:val="num" w:pos="284"/>
        </w:tabs>
        <w:spacing w:line="240" w:lineRule="auto"/>
        <w:ind w:left="284" w:hanging="284"/>
        <w:contextualSpacing w:val="0"/>
      </w:pPr>
      <w:r>
        <w:t>Mitigation of risk in terms of anti-bullying legislation.</w:t>
      </w:r>
    </w:p>
    <w:p w:rsidR="00E74039" w:rsidRDefault="00335C8A" w:rsidP="00335C8A">
      <w:r>
        <w:t>The Project runs from February 2015 to July 2016.</w:t>
      </w:r>
    </w:p>
    <w:p w:rsidR="008F64BE" w:rsidRDefault="008F64BE" w:rsidP="007B0A92">
      <w:pPr>
        <w:sectPr w:rsidR="008F64BE" w:rsidSect="00A11D38">
          <w:footerReference w:type="default" r:id="rId31"/>
          <w:headerReference w:type="first" r:id="rId32"/>
          <w:footerReference w:type="first" r:id="rId33"/>
          <w:pgSz w:w="11907" w:h="16839" w:code="9"/>
          <w:pgMar w:top="1440" w:right="1474" w:bottom="1440" w:left="1474" w:header="720" w:footer="301" w:gutter="0"/>
          <w:pgNumType w:start="7"/>
          <w:cols w:num="2" w:space="720"/>
          <w:titlePg/>
          <w:docGrid w:linePitch="299"/>
        </w:sectPr>
      </w:pPr>
    </w:p>
    <w:p w:rsidR="00E74039" w:rsidRDefault="008F64BE" w:rsidP="008F64BE">
      <w:pPr>
        <w:jc w:val="center"/>
      </w:pPr>
      <w:r>
        <w:rPr>
          <w:noProof/>
        </w:rPr>
        <w:lastRenderedPageBreak/>
        <w:drawing>
          <wp:inline distT="0" distB="0" distL="0" distR="0" wp14:anchorId="058DD47C" wp14:editId="2D1D59C9">
            <wp:extent cx="4431313" cy="9532189"/>
            <wp:effectExtent l="0" t="0" r="762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 Ribbon progress chart.png"/>
                    <pic:cNvPicPr/>
                  </pic:nvPicPr>
                  <pic:blipFill rotWithShape="1">
                    <a:blip r:embed="rId34">
                      <a:extLst>
                        <a:ext uri="{28A0092B-C50C-407E-A947-70E740481C1C}">
                          <a14:useLocalDpi xmlns:a14="http://schemas.microsoft.com/office/drawing/2010/main" val="0"/>
                        </a:ext>
                      </a:extLst>
                    </a:blip>
                    <a:srcRect t="733" b="27564"/>
                    <a:stretch/>
                  </pic:blipFill>
                  <pic:spPr bwMode="auto">
                    <a:xfrm>
                      <a:off x="0" y="0"/>
                      <a:ext cx="4436254" cy="9542817"/>
                    </a:xfrm>
                    <a:prstGeom prst="rect">
                      <a:avLst/>
                    </a:prstGeom>
                    <a:ln>
                      <a:noFill/>
                    </a:ln>
                    <a:extLst>
                      <a:ext uri="{53640926-AAD7-44D8-BBD7-CCE9431645EC}">
                        <a14:shadowObscured xmlns:a14="http://schemas.microsoft.com/office/drawing/2010/main"/>
                      </a:ext>
                    </a:extLst>
                  </pic:spPr>
                </pic:pic>
              </a:graphicData>
            </a:graphic>
          </wp:inline>
        </w:drawing>
      </w:r>
    </w:p>
    <w:p w:rsidR="008F64BE" w:rsidRDefault="008F64BE">
      <w:pPr>
        <w:sectPr w:rsidR="008F64BE" w:rsidSect="002D39BF">
          <w:headerReference w:type="first" r:id="rId35"/>
          <w:pgSz w:w="11907" w:h="16839" w:code="9"/>
          <w:pgMar w:top="222" w:right="720" w:bottom="624" w:left="720" w:header="152" w:footer="301" w:gutter="0"/>
          <w:cols w:space="720"/>
          <w:titlePg/>
          <w:docGrid w:linePitch="299"/>
        </w:sectPr>
      </w:pPr>
    </w:p>
    <w:p w:rsidR="00FD2EAE" w:rsidRPr="00AF2C1E" w:rsidRDefault="008D019C" w:rsidP="00747129">
      <w:pPr>
        <w:pStyle w:val="Storyheading"/>
      </w:pPr>
      <w:r w:rsidRPr="00AF2C1E">
        <w:lastRenderedPageBreak/>
        <mc:AlternateContent>
          <mc:Choice Requires="wps">
            <w:drawing>
              <wp:anchor distT="0" distB="180340" distL="114300" distR="114300" simplePos="0" relativeHeight="251714560" behindDoc="0" locked="0" layoutInCell="1" allowOverlap="1" wp14:anchorId="5A0A4B76" wp14:editId="57FDC6BB">
                <wp:simplePos x="0" y="0"/>
                <wp:positionH relativeFrom="column">
                  <wp:posOffset>5588635</wp:posOffset>
                </wp:positionH>
                <wp:positionV relativeFrom="paragraph">
                  <wp:posOffset>-914400</wp:posOffset>
                </wp:positionV>
                <wp:extent cx="2374265" cy="1403985"/>
                <wp:effectExtent l="0" t="0" r="0" b="0"/>
                <wp:wrapTopAndBottom/>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226A74"/>
                        </a:solidFill>
                        <a:ln w="9525">
                          <a:noFill/>
                          <a:miter lim="800000"/>
                          <a:headEnd/>
                          <a:tailEnd/>
                        </a:ln>
                      </wps:spPr>
                      <wps:txbx>
                        <w:txbxContent>
                          <w:p w:rsidR="00EE0AA8" w:rsidRPr="00466C92" w:rsidRDefault="00EE0AA8" w:rsidP="00FD2EAE">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0A4B76" id="_x0000_s1058" type="#_x0000_t202" style="position:absolute;margin-left:440.05pt;margin-top:-1in;width:186.95pt;height:110.55pt;z-index:251714560;visibility:visible;mso-wrap-style:square;mso-width-percent:400;mso-height-percent:200;mso-wrap-distance-left:9pt;mso-wrap-distance-top:0;mso-wrap-distance-right:9pt;mso-wrap-distance-bottom:14.2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" fillcolor="#226a74" stroked="f">
                <v:textbox style="layout-flow:vertical;mso-fit-shape-to-text:t">
                  <w:txbxContent>
                    <w:p w:rsidR="00EE0AA8" w:rsidRPr="00466C92" w:rsidRDefault="00EE0AA8" w:rsidP="00FD2EAE">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v:textbox>
                <w10:wrap type="topAndBottom"/>
              </v:shape>
            </w:pict>
          </mc:Fallback>
        </mc:AlternateContent>
      </w:r>
      <w:r w:rsidR="00473FAA">
        <w:t>30th Anniversary of the Equal Opportunity Act</w:t>
      </w:r>
    </w:p>
    <w:p w:rsidR="00FD2EAE" w:rsidRDefault="00FD2EAE" w:rsidP="00C46316">
      <w:pPr>
        <w:spacing w:after="0"/>
      </w:pPr>
    </w:p>
    <w:p w:rsidR="00933948" w:rsidRPr="00933948" w:rsidRDefault="00933948" w:rsidP="00933948">
      <w:r w:rsidRPr="00933948">
        <w:t xml:space="preserve">The </w:t>
      </w:r>
      <w:r w:rsidRPr="00933948">
        <w:rPr>
          <w:i/>
        </w:rPr>
        <w:t>Equal Opportunity Act 1984</w:t>
      </w:r>
      <w:r w:rsidRPr="00933948">
        <w:t xml:space="preserve"> (SA) has played an important role in promoting equality of opportunity for all South Australians. The Act makes discrimination unlawful in public life if based on a person’s age, race, disability, sex, sexuality and a range of other personal characteristics.</w:t>
      </w:r>
    </w:p>
    <w:p w:rsidR="00933948" w:rsidRPr="00933948" w:rsidRDefault="00933948" w:rsidP="00933948">
      <w:r w:rsidRPr="00933948">
        <w:t>To mark the 30 year anniversary of the Act, the Equal Opportunity Commission in association with The Bob Hawke Prime Ministerial Centre, held a Great Debate on Human Rights Day, 10 December</w:t>
      </w:r>
      <w:r>
        <w:t xml:space="preserve"> 2014</w:t>
      </w:r>
      <w:r w:rsidRPr="00933948">
        <w:t>.</w:t>
      </w:r>
    </w:p>
    <w:p w:rsidR="00933948" w:rsidRPr="00933948" w:rsidRDefault="00933948" w:rsidP="00933948">
      <w:r w:rsidRPr="00933948">
        <w:t xml:space="preserve">The topic </w:t>
      </w:r>
      <w:r w:rsidRPr="002D6FD6">
        <w:rPr>
          <w:i/>
        </w:rPr>
        <w:t>“30 years on, do all South Australians really have a fair go?”</w:t>
      </w:r>
      <w:r w:rsidRPr="00933948">
        <w:t xml:space="preserve"> was vigorously and entertainingly debated by:</w:t>
      </w:r>
    </w:p>
    <w:p w:rsidR="00933948" w:rsidRPr="00933948" w:rsidRDefault="00933948" w:rsidP="00933948">
      <w:pPr>
        <w:pStyle w:val="ListParagraph"/>
        <w:numPr>
          <w:ilvl w:val="0"/>
          <w:numId w:val="3"/>
        </w:numPr>
        <w:tabs>
          <w:tab w:val="clear" w:pos="567"/>
          <w:tab w:val="num" w:pos="284"/>
        </w:tabs>
        <w:spacing w:after="40"/>
        <w:ind w:left="284" w:hanging="284"/>
        <w:contextualSpacing w:val="0"/>
      </w:pPr>
      <w:r w:rsidRPr="00933948">
        <w:t>Senator the Hon. Penny Wong</w:t>
      </w:r>
    </w:p>
    <w:p w:rsidR="00933948" w:rsidRPr="00933948" w:rsidRDefault="00933948" w:rsidP="00933948">
      <w:pPr>
        <w:pStyle w:val="ListParagraph"/>
        <w:numPr>
          <w:ilvl w:val="0"/>
          <w:numId w:val="3"/>
        </w:numPr>
        <w:tabs>
          <w:tab w:val="clear" w:pos="567"/>
          <w:tab w:val="num" w:pos="284"/>
        </w:tabs>
        <w:spacing w:after="40"/>
        <w:ind w:left="284" w:hanging="284"/>
        <w:contextualSpacing w:val="0"/>
      </w:pPr>
      <w:r w:rsidRPr="00933948">
        <w:t>Hon Kelly Vincent MLC</w:t>
      </w:r>
    </w:p>
    <w:p w:rsidR="00933948" w:rsidRPr="00933948" w:rsidRDefault="00933948" w:rsidP="00933948">
      <w:pPr>
        <w:pStyle w:val="ListParagraph"/>
        <w:numPr>
          <w:ilvl w:val="0"/>
          <w:numId w:val="3"/>
        </w:numPr>
        <w:tabs>
          <w:tab w:val="clear" w:pos="567"/>
          <w:tab w:val="num" w:pos="284"/>
        </w:tabs>
        <w:spacing w:after="40"/>
        <w:ind w:left="284" w:hanging="284"/>
        <w:contextualSpacing w:val="0"/>
      </w:pPr>
      <w:r w:rsidRPr="00933948">
        <w:t>Commissioner for Victims’ Rights Michael O'Connell</w:t>
      </w:r>
    </w:p>
    <w:p w:rsidR="00933948" w:rsidRPr="00933948" w:rsidRDefault="00933948" w:rsidP="00933948">
      <w:pPr>
        <w:pStyle w:val="ListParagraph"/>
        <w:numPr>
          <w:ilvl w:val="0"/>
          <w:numId w:val="3"/>
        </w:numPr>
        <w:tabs>
          <w:tab w:val="clear" w:pos="567"/>
          <w:tab w:val="num" w:pos="284"/>
        </w:tabs>
        <w:spacing w:after="40"/>
        <w:ind w:left="284" w:hanging="284"/>
        <w:contextualSpacing w:val="0"/>
      </w:pPr>
      <w:r w:rsidRPr="00933948">
        <w:t>Judge Rauf Soulio</w:t>
      </w:r>
    </w:p>
    <w:p w:rsidR="00933948" w:rsidRPr="00933948" w:rsidRDefault="00933948" w:rsidP="00933948">
      <w:pPr>
        <w:pStyle w:val="ListParagraph"/>
        <w:numPr>
          <w:ilvl w:val="0"/>
          <w:numId w:val="3"/>
        </w:numPr>
        <w:tabs>
          <w:tab w:val="clear" w:pos="567"/>
          <w:tab w:val="num" w:pos="284"/>
        </w:tabs>
        <w:spacing w:after="40"/>
        <w:ind w:left="284" w:hanging="284"/>
        <w:contextualSpacing w:val="0"/>
      </w:pPr>
      <w:r w:rsidRPr="00933948">
        <w:t>Professor Irene Watson</w:t>
      </w:r>
    </w:p>
    <w:p w:rsidR="00933948" w:rsidRPr="00933948" w:rsidRDefault="00933948" w:rsidP="00933948">
      <w:pPr>
        <w:pStyle w:val="ListParagraph"/>
        <w:numPr>
          <w:ilvl w:val="0"/>
          <w:numId w:val="3"/>
        </w:numPr>
        <w:tabs>
          <w:tab w:val="clear" w:pos="567"/>
          <w:tab w:val="num" w:pos="284"/>
        </w:tabs>
        <w:spacing w:after="120"/>
        <w:ind w:left="284" w:hanging="284"/>
        <w:contextualSpacing w:val="0"/>
      </w:pPr>
      <w:r w:rsidRPr="00933948">
        <w:t>Tory Shepherd, Political Editor</w:t>
      </w:r>
    </w:p>
    <w:p w:rsidR="00933948" w:rsidRDefault="00933948" w:rsidP="00933948">
      <w:r>
        <w:t>Debate</w:t>
      </w:r>
      <w:r w:rsidRPr="00933948">
        <w:t xml:space="preserve"> moderator was </w:t>
      </w:r>
      <w:r w:rsidR="00A5017A">
        <w:t>b</w:t>
      </w:r>
      <w:r w:rsidRPr="00933948">
        <w:t>arrister Alex Ward</w:t>
      </w:r>
      <w:r>
        <w:t xml:space="preserve">.  </w:t>
      </w:r>
    </w:p>
    <w:p w:rsidR="00741019" w:rsidRDefault="00741019" w:rsidP="00933948">
      <w:r>
        <w:t xml:space="preserve">To watch the video or listen to the podcast of the Great Debate, visit:  </w:t>
      </w:r>
      <w:hyperlink r:id="rId36" w:history="1">
        <w:r w:rsidRPr="00741019">
          <w:rPr>
            <w:rStyle w:val="Hyperlink"/>
          </w:rPr>
          <w:t>www.eoc.sa.gov.au/eo-resources/events/</w:t>
        </w:r>
        <w:r>
          <w:rPr>
            <w:rStyle w:val="Hyperlink"/>
          </w:rPr>
          <w:br/>
        </w:r>
        <w:r w:rsidRPr="00741019">
          <w:rPr>
            <w:rStyle w:val="Hyperlink"/>
          </w:rPr>
          <w:t>other-events/great-debate</w:t>
        </w:r>
      </w:hyperlink>
      <w:r>
        <w:t>.</w:t>
      </w:r>
    </w:p>
    <w:p w:rsidR="00741019" w:rsidRDefault="00741019" w:rsidP="00933948">
      <w:r>
        <w:rPr>
          <w:noProof/>
        </w:rPr>
        <w:drawing>
          <wp:anchor distT="0" distB="0" distL="114300" distR="114300" simplePos="0" relativeHeight="251854848" behindDoc="0" locked="0" layoutInCell="1" allowOverlap="1" wp14:anchorId="65B6E9BE" wp14:editId="3531FFE1">
            <wp:simplePos x="0" y="0"/>
            <wp:positionH relativeFrom="column">
              <wp:posOffset>-88265</wp:posOffset>
            </wp:positionH>
            <wp:positionV relativeFrom="paragraph">
              <wp:posOffset>145415</wp:posOffset>
            </wp:positionV>
            <wp:extent cx="2771776" cy="1847850"/>
            <wp:effectExtent l="0" t="0" r="952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71776"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1019" w:rsidRDefault="00741019" w:rsidP="00933948"/>
    <w:p w:rsidR="00741019" w:rsidRDefault="00741019" w:rsidP="00933948"/>
    <w:p w:rsidR="00741019" w:rsidRDefault="00741019" w:rsidP="00933948"/>
    <w:p w:rsidR="00741019" w:rsidRDefault="00741019" w:rsidP="00933948"/>
    <w:p w:rsidR="00933948" w:rsidRDefault="00933948" w:rsidP="00933948">
      <w:r>
        <w:t xml:space="preserve">To commemorate the anniversary, the Commission also developed </w:t>
      </w:r>
      <w:r w:rsidRPr="00933948">
        <w:t>an interactive online timeline of Equal Opportunity in South Australia</w:t>
      </w:r>
      <w:r>
        <w:t xml:space="preserve"> (see the following story), which was launched at the debate </w:t>
      </w:r>
      <w:r w:rsidRPr="00933948">
        <w:t xml:space="preserve">by </w:t>
      </w:r>
      <w:r w:rsidR="00D46CCC">
        <w:t xml:space="preserve">the </w:t>
      </w:r>
      <w:r w:rsidRPr="00933948">
        <w:t xml:space="preserve">Minister </w:t>
      </w:r>
      <w:r w:rsidR="00A7121D">
        <w:t>for the Sta</w:t>
      </w:r>
      <w:r w:rsidR="00D46CCC">
        <w:t>t</w:t>
      </w:r>
      <w:r w:rsidR="00A7121D">
        <w:t xml:space="preserve">us of Women, </w:t>
      </w:r>
      <w:r w:rsidR="007A27BD">
        <w:t xml:space="preserve">the Hon </w:t>
      </w:r>
      <w:r w:rsidRPr="00933948">
        <w:t>Gail Gago.</w:t>
      </w:r>
    </w:p>
    <w:p w:rsidR="00741019" w:rsidRDefault="00741019" w:rsidP="00933948">
      <w:r>
        <w:rPr>
          <w:noProof/>
        </w:rPr>
        <w:drawing>
          <wp:anchor distT="0" distB="0" distL="114300" distR="114300" simplePos="0" relativeHeight="251825152" behindDoc="0" locked="0" layoutInCell="1" allowOverlap="1" wp14:anchorId="5A323D1E" wp14:editId="545F94B2">
            <wp:simplePos x="0" y="0"/>
            <wp:positionH relativeFrom="column">
              <wp:posOffset>-74930</wp:posOffset>
            </wp:positionH>
            <wp:positionV relativeFrom="paragraph">
              <wp:posOffset>50165</wp:posOffset>
            </wp:positionV>
            <wp:extent cx="2908300" cy="1828800"/>
            <wp:effectExtent l="0" t="0" r="6350" b="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b="6341"/>
                    <a:stretch/>
                  </pic:blipFill>
                  <pic:spPr bwMode="auto">
                    <a:xfrm>
                      <a:off x="0" y="0"/>
                      <a:ext cx="290830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1019" w:rsidRDefault="00741019" w:rsidP="00933948"/>
    <w:p w:rsidR="00A7121D" w:rsidRDefault="00A7121D" w:rsidP="00933948"/>
    <w:p w:rsidR="00A7121D" w:rsidRDefault="00A7121D" w:rsidP="00933948"/>
    <w:p w:rsidR="00741019" w:rsidRDefault="00741019" w:rsidP="00933948"/>
    <w:p w:rsidR="00741019" w:rsidRDefault="00741019" w:rsidP="00933948"/>
    <w:p w:rsidR="00586C79" w:rsidRDefault="00741019" w:rsidP="00933948">
      <w:r>
        <w:br/>
      </w:r>
      <w:r w:rsidR="00933948" w:rsidRPr="00933948">
        <w:t xml:space="preserve">Attendees included previous Equal Opportunity Commissioners Anne Burgess </w:t>
      </w:r>
      <w:r w:rsidR="00933948">
        <w:t xml:space="preserve"> and </w:t>
      </w:r>
      <w:r w:rsidR="00933948" w:rsidRPr="00933948">
        <w:t>Linda Matthews</w:t>
      </w:r>
      <w:r w:rsidR="00933948">
        <w:t>, pictured below with Commissioner Anne Gale</w:t>
      </w:r>
      <w:r w:rsidR="00933948" w:rsidRPr="00933948">
        <w:t>.</w:t>
      </w:r>
    </w:p>
    <w:p w:rsidR="00933948" w:rsidRDefault="00933948" w:rsidP="00933948">
      <w:r>
        <w:rPr>
          <w:noProof/>
          <w:color w:val="FF0000"/>
        </w:rPr>
        <w:drawing>
          <wp:inline distT="0" distB="0" distL="0" distR="0" wp14:anchorId="71D8409C" wp14:editId="1033999C">
            <wp:extent cx="2705801" cy="1790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01865" cy="1788095"/>
                    </a:xfrm>
                    <a:prstGeom prst="rect">
                      <a:avLst/>
                    </a:prstGeom>
                    <a:noFill/>
                    <a:ln>
                      <a:noFill/>
                    </a:ln>
                  </pic:spPr>
                </pic:pic>
              </a:graphicData>
            </a:graphic>
          </wp:inline>
        </w:drawing>
      </w:r>
    </w:p>
    <w:p w:rsidR="00933948" w:rsidRPr="00A06B77" w:rsidRDefault="00A7121D" w:rsidP="00933948">
      <w:pPr>
        <w:rPr>
          <w:color w:val="FF0000"/>
        </w:rPr>
      </w:pPr>
      <w:r>
        <w:br/>
      </w:r>
      <w:r w:rsidR="00A06B77">
        <w:t xml:space="preserve">As part of the Equal Opportunity Act’s 30th </w:t>
      </w:r>
      <w:r w:rsidR="00A06B77" w:rsidRPr="00A06B77">
        <w:t>year, t</w:t>
      </w:r>
      <w:r w:rsidR="00933948" w:rsidRPr="00A06B77">
        <w:t>he Commission also held a series of Lunch and Learn sessions</w:t>
      </w:r>
      <w:r w:rsidR="00A06B77" w:rsidRPr="00A06B77">
        <w:t>.</w:t>
      </w:r>
      <w:r w:rsidR="00933948" w:rsidRPr="00A06B77">
        <w:t xml:space="preserve"> </w:t>
      </w:r>
      <w:r w:rsidR="00A06B77" w:rsidRPr="00A06B77">
        <w:t>The three free sessions were a great success and gave people the opportunity to hear from</w:t>
      </w:r>
      <w:r w:rsidR="002B1907">
        <w:t xml:space="preserve"> </w:t>
      </w:r>
      <w:r w:rsidR="00A06B77" w:rsidRPr="00A06B77">
        <w:t>a number of inspiring South Australians.</w:t>
      </w:r>
    </w:p>
    <w:p w:rsidR="00A06B77" w:rsidRPr="00A06B77" w:rsidRDefault="00A06B77" w:rsidP="00933948">
      <w:r w:rsidRPr="00A06B77">
        <w:lastRenderedPageBreak/>
        <w:t xml:space="preserve">Our guest speakers were Adelaide barrister Heather Stokes, paralympians Katrina Webb and Grace Bowman, and </w:t>
      </w:r>
      <w:r w:rsidR="00933948" w:rsidRPr="00A06B77">
        <w:t>Mohammed Al-Khafaji</w:t>
      </w:r>
      <w:r w:rsidR="002B1907">
        <w:t xml:space="preserve">, who came to South Australia as an Iraqi refugee and is now CEO of </w:t>
      </w:r>
      <w:r w:rsidR="002B1907" w:rsidRPr="002B1907">
        <w:rPr>
          <w:i/>
        </w:rPr>
        <w:t>Welcome to Australia</w:t>
      </w:r>
      <w:r w:rsidRPr="00A06B77">
        <w:t xml:space="preserve">. </w:t>
      </w:r>
      <w:r w:rsidR="00933948" w:rsidRPr="00A06B77">
        <w:t xml:space="preserve">Each of our wonderful speakers shared their personal stories and insights and took questions from the audience. </w:t>
      </w:r>
    </w:p>
    <w:p w:rsidR="00933948" w:rsidRPr="002B1907" w:rsidRDefault="00933948" w:rsidP="00933948">
      <w:r w:rsidRPr="002B1907">
        <w:t>Audience feedback included:</w:t>
      </w:r>
    </w:p>
    <w:p w:rsidR="00933948" w:rsidRPr="002B1907" w:rsidRDefault="00933948" w:rsidP="00933948">
      <w:r w:rsidRPr="002B1907">
        <w:t>“</w:t>
      </w:r>
      <w:r w:rsidRPr="002B1907">
        <w:rPr>
          <w:i/>
        </w:rPr>
        <w:t>For me, the session provoked thought and many positive conversations subsequently amongst my friends and colleagues</w:t>
      </w:r>
      <w:r w:rsidRPr="002B1907">
        <w:t>”.</w:t>
      </w:r>
    </w:p>
    <w:p w:rsidR="00933948" w:rsidRPr="002B1907" w:rsidRDefault="00933948" w:rsidP="00933948">
      <w:r w:rsidRPr="002B1907">
        <w:t>“</w:t>
      </w:r>
      <w:r w:rsidRPr="002B1907">
        <w:rPr>
          <w:i/>
        </w:rPr>
        <w:t>I found the talk really interesting. We have had a couple of employees in our organisation transition and it was beneficial to see how Heather approached the challenge of letting the workplace know</w:t>
      </w:r>
      <w:r w:rsidRPr="002B1907">
        <w:t>”.</w:t>
      </w:r>
    </w:p>
    <w:p w:rsidR="00933948" w:rsidRPr="002B1907" w:rsidRDefault="00933948" w:rsidP="00933948">
      <w:r w:rsidRPr="002B1907">
        <w:t>“</w:t>
      </w:r>
      <w:r w:rsidRPr="002B1907">
        <w:rPr>
          <w:i/>
        </w:rPr>
        <w:t>It was so interesting to hear Grace and Katrina's stories and to be able to ask questions. Both were very engaging and their openness was very much valued and appreciated</w:t>
      </w:r>
      <w:r w:rsidRPr="002B1907">
        <w:t>”.</w:t>
      </w:r>
    </w:p>
    <w:p w:rsidR="00933948" w:rsidRDefault="00933948" w:rsidP="00933948">
      <w:r w:rsidRPr="002B1907">
        <w:t>“</w:t>
      </w:r>
      <w:r w:rsidRPr="002B1907">
        <w:rPr>
          <w:i/>
        </w:rPr>
        <w:t>I am studying Community Development and hearing Mohammad speak gave me insight to how a new arrival’s settlement was</w:t>
      </w:r>
      <w:r w:rsidRPr="002B1907">
        <w:t>”.</w:t>
      </w:r>
    </w:p>
    <w:p w:rsidR="002D6FD6" w:rsidRPr="00421C70" w:rsidRDefault="00FC6828" w:rsidP="00933948">
      <w:r>
        <w:br/>
      </w:r>
      <w:r w:rsidR="00990049">
        <w:rPr>
          <w:noProof/>
        </w:rPr>
        <w:drawing>
          <wp:inline distT="0" distB="0" distL="0" distR="0" wp14:anchorId="2698AF98" wp14:editId="4A951D5B">
            <wp:extent cx="2609850" cy="2047875"/>
            <wp:effectExtent l="0" t="0" r="0" b="9525"/>
            <wp:docPr id="16" name="Picture 16" descr="G:\EOC\promotions and publications\photos\event photos\2014-15\Lunch and Learn photos\Anne and 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OC\promotions and publications\photos\event photos\2014-15\Lunch and Learn photos\Anne and Mo.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09850" cy="2047875"/>
                    </a:xfrm>
                    <a:prstGeom prst="rect">
                      <a:avLst/>
                    </a:prstGeom>
                    <a:noFill/>
                    <a:ln>
                      <a:noFill/>
                    </a:ln>
                  </pic:spPr>
                </pic:pic>
              </a:graphicData>
            </a:graphic>
          </wp:inline>
        </w:drawing>
      </w:r>
    </w:p>
    <w:p w:rsidR="00990049" w:rsidRDefault="00990049" w:rsidP="00990049">
      <w:pPr>
        <w:jc w:val="center"/>
        <w:rPr>
          <w:highlight w:val="yellow"/>
        </w:rPr>
      </w:pPr>
      <w:r w:rsidRPr="00FB4DCE">
        <w:rPr>
          <w:i/>
          <w:sz w:val="18"/>
          <w:szCs w:val="16"/>
        </w:rPr>
        <w:t xml:space="preserve">Commissioner Anne Gale with </w:t>
      </w:r>
      <w:r w:rsidRPr="00FC6828">
        <w:rPr>
          <w:i/>
          <w:sz w:val="18"/>
          <w:szCs w:val="16"/>
        </w:rPr>
        <w:t>Mohammed Al-Khafaji</w:t>
      </w:r>
    </w:p>
    <w:p w:rsidR="003D29A7" w:rsidRDefault="003D29A7" w:rsidP="00FD2EAE"/>
    <w:p w:rsidR="00FD2EAE" w:rsidRDefault="00FD2EAE" w:rsidP="00FD2EAE">
      <w:pPr>
        <w:rPr>
          <w:highlight w:val="yellow"/>
        </w:rPr>
      </w:pPr>
    </w:p>
    <w:p w:rsidR="00FC6828" w:rsidRDefault="00990049" w:rsidP="00FD2EAE">
      <w:pPr>
        <w:rPr>
          <w:highlight w:val="yellow"/>
        </w:rPr>
      </w:pPr>
      <w:r>
        <w:rPr>
          <w:noProof/>
        </w:rPr>
        <w:drawing>
          <wp:anchor distT="0" distB="0" distL="114300" distR="114300" simplePos="0" relativeHeight="251852800" behindDoc="0" locked="0" layoutInCell="1" allowOverlap="1" wp14:anchorId="5593FC4E" wp14:editId="29432AC8">
            <wp:simplePos x="0" y="0"/>
            <wp:positionH relativeFrom="margin">
              <wp:posOffset>2989580</wp:posOffset>
            </wp:positionH>
            <wp:positionV relativeFrom="paragraph">
              <wp:posOffset>31115</wp:posOffset>
            </wp:positionV>
            <wp:extent cx="2828925" cy="2974975"/>
            <wp:effectExtent l="0" t="0" r="9525" b="0"/>
            <wp:wrapNone/>
            <wp:docPr id="19" name="Picture 19" descr="G:\EOC\promotions and publications\photos\event photos\2014-15\Lunch and Learn photos\IMG_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OC\promotions and publications\photos\event photos\2014-15\Lunch and Learn photos\IMG_115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1533" r="14963"/>
                    <a:stretch/>
                  </pic:blipFill>
                  <pic:spPr bwMode="auto">
                    <a:xfrm>
                      <a:off x="0" y="0"/>
                      <a:ext cx="2828925" cy="297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6828" w:rsidRDefault="00FC6828" w:rsidP="00FD2EAE">
      <w:pPr>
        <w:rPr>
          <w:highlight w:val="yellow"/>
        </w:rPr>
      </w:pPr>
    </w:p>
    <w:p w:rsidR="00FC6828" w:rsidRDefault="00FC6828" w:rsidP="00FD2EAE">
      <w:pPr>
        <w:rPr>
          <w:highlight w:val="yellow"/>
        </w:rPr>
      </w:pPr>
    </w:p>
    <w:p w:rsidR="00FC6828" w:rsidRDefault="00FC6828" w:rsidP="00FD2EAE">
      <w:pPr>
        <w:rPr>
          <w:highlight w:val="yellow"/>
        </w:rPr>
      </w:pPr>
    </w:p>
    <w:p w:rsidR="00990049" w:rsidRDefault="00A7121D" w:rsidP="00FC6828">
      <w:pPr>
        <w:jc w:val="center"/>
        <w:rPr>
          <w:i/>
          <w:sz w:val="18"/>
          <w:szCs w:val="16"/>
        </w:rPr>
      </w:pPr>
      <w:r>
        <w:rPr>
          <w:i/>
          <w:sz w:val="18"/>
          <w:szCs w:val="16"/>
        </w:rPr>
        <w:br/>
      </w:r>
    </w:p>
    <w:p w:rsidR="00990049" w:rsidRDefault="00990049" w:rsidP="00FC6828">
      <w:pPr>
        <w:jc w:val="center"/>
        <w:rPr>
          <w:i/>
          <w:sz w:val="18"/>
          <w:szCs w:val="16"/>
        </w:rPr>
      </w:pPr>
    </w:p>
    <w:p w:rsidR="00990049" w:rsidRDefault="00990049" w:rsidP="00FC6828">
      <w:pPr>
        <w:jc w:val="center"/>
        <w:rPr>
          <w:i/>
          <w:sz w:val="18"/>
          <w:szCs w:val="16"/>
        </w:rPr>
      </w:pPr>
    </w:p>
    <w:p w:rsidR="00990049" w:rsidRDefault="00990049" w:rsidP="00FC6828">
      <w:pPr>
        <w:jc w:val="center"/>
        <w:rPr>
          <w:i/>
          <w:sz w:val="18"/>
          <w:szCs w:val="16"/>
        </w:rPr>
      </w:pPr>
    </w:p>
    <w:p w:rsidR="00990049" w:rsidRDefault="00990049" w:rsidP="00FC6828">
      <w:pPr>
        <w:jc w:val="center"/>
        <w:rPr>
          <w:i/>
          <w:sz w:val="18"/>
          <w:szCs w:val="16"/>
        </w:rPr>
      </w:pPr>
    </w:p>
    <w:p w:rsidR="00990049" w:rsidRDefault="00990049" w:rsidP="00FC6828">
      <w:pPr>
        <w:jc w:val="center"/>
        <w:rPr>
          <w:i/>
          <w:sz w:val="18"/>
          <w:szCs w:val="16"/>
        </w:rPr>
      </w:pPr>
    </w:p>
    <w:p w:rsidR="00FC6828" w:rsidRDefault="00FC6828" w:rsidP="00290EDF">
      <w:pPr>
        <w:spacing w:line="240" w:lineRule="auto"/>
        <w:jc w:val="center"/>
        <w:rPr>
          <w:highlight w:val="yellow"/>
        </w:rPr>
      </w:pPr>
      <w:r w:rsidRPr="00FB4DCE">
        <w:rPr>
          <w:i/>
          <w:sz w:val="18"/>
          <w:szCs w:val="16"/>
        </w:rPr>
        <w:t xml:space="preserve">Commissioner Anne Gale with </w:t>
      </w:r>
      <w:r>
        <w:rPr>
          <w:i/>
          <w:sz w:val="18"/>
          <w:szCs w:val="16"/>
        </w:rPr>
        <w:t>Heather Stokes and Cecilia White</w:t>
      </w:r>
    </w:p>
    <w:p w:rsidR="00990049" w:rsidRDefault="00990049" w:rsidP="00FC6828">
      <w:pPr>
        <w:jc w:val="center"/>
        <w:rPr>
          <w:i/>
          <w:sz w:val="18"/>
          <w:szCs w:val="16"/>
        </w:rPr>
      </w:pPr>
    </w:p>
    <w:p w:rsidR="00990049" w:rsidRDefault="00990049" w:rsidP="00FC6828">
      <w:pPr>
        <w:jc w:val="center"/>
        <w:rPr>
          <w:i/>
          <w:sz w:val="18"/>
          <w:szCs w:val="16"/>
        </w:rPr>
      </w:pPr>
    </w:p>
    <w:p w:rsidR="00990049" w:rsidRDefault="00990049" w:rsidP="00FC6828">
      <w:pPr>
        <w:jc w:val="center"/>
        <w:rPr>
          <w:i/>
          <w:sz w:val="18"/>
          <w:szCs w:val="16"/>
        </w:rPr>
      </w:pPr>
      <w:r>
        <w:rPr>
          <w:noProof/>
        </w:rPr>
        <w:drawing>
          <wp:inline distT="0" distB="0" distL="0" distR="0" wp14:anchorId="10CD0A75" wp14:editId="2516EF24">
            <wp:extent cx="2609850" cy="3486150"/>
            <wp:effectExtent l="0" t="0" r="0" b="0"/>
            <wp:docPr id="2" name="Picture 2" descr="G:\EOC\promotions and publications\photos\event photos\2014-15\Lunch and Learn photos\Katrina Grace and Anne 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C\promotions and publications\photos\event photos\2014-15\Lunch and Learn photos\Katrina Grace and Anne edited.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09850" cy="3486150"/>
                    </a:xfrm>
                    <a:prstGeom prst="rect">
                      <a:avLst/>
                    </a:prstGeom>
                    <a:noFill/>
                    <a:ln>
                      <a:noFill/>
                    </a:ln>
                  </pic:spPr>
                </pic:pic>
              </a:graphicData>
            </a:graphic>
          </wp:inline>
        </w:drawing>
      </w:r>
    </w:p>
    <w:p w:rsidR="00FC6828" w:rsidRDefault="00FC6828" w:rsidP="00290EDF">
      <w:pPr>
        <w:spacing w:line="240" w:lineRule="auto"/>
        <w:jc w:val="center"/>
        <w:rPr>
          <w:highlight w:val="yellow"/>
        </w:rPr>
      </w:pPr>
      <w:r w:rsidRPr="00FC6828">
        <w:rPr>
          <w:i/>
          <w:sz w:val="18"/>
          <w:szCs w:val="16"/>
        </w:rPr>
        <w:t xml:space="preserve">Katrina Webb and Grace Bowman </w:t>
      </w:r>
      <w:r>
        <w:rPr>
          <w:i/>
          <w:sz w:val="18"/>
          <w:szCs w:val="16"/>
        </w:rPr>
        <w:br/>
        <w:t xml:space="preserve">with </w:t>
      </w:r>
      <w:r w:rsidRPr="00FB4DCE">
        <w:rPr>
          <w:i/>
          <w:sz w:val="18"/>
          <w:szCs w:val="16"/>
        </w:rPr>
        <w:t>Commissioner Anne Gale</w:t>
      </w:r>
    </w:p>
    <w:p w:rsidR="00FC6828" w:rsidRDefault="00FC6828" w:rsidP="00FD2EAE">
      <w:pPr>
        <w:rPr>
          <w:highlight w:val="yellow"/>
        </w:rPr>
      </w:pPr>
    </w:p>
    <w:p w:rsidR="00311AA3" w:rsidRDefault="00311AA3" w:rsidP="00473FAA">
      <w:pPr>
        <w:pStyle w:val="Picturecaption"/>
      </w:pPr>
    </w:p>
    <w:p w:rsidR="00484DEB" w:rsidRPr="00FD2EAE" w:rsidRDefault="00484DEB" w:rsidP="00747129">
      <w:pPr>
        <w:pStyle w:val="Storyheading"/>
      </w:pPr>
      <w:bookmarkStart w:id="20" w:name="_Toc392171200"/>
      <w:r>
        <w:lastRenderedPageBreak/>
        <mc:AlternateContent>
          <mc:Choice Requires="wps">
            <w:drawing>
              <wp:anchor distT="0" distB="180340" distL="114300" distR="114300" simplePos="0" relativeHeight="251827200" behindDoc="0" locked="0" layoutInCell="1" allowOverlap="1" wp14:anchorId="055127EC" wp14:editId="15753193">
                <wp:simplePos x="0" y="0"/>
                <wp:positionH relativeFrom="column">
                  <wp:posOffset>5617210</wp:posOffset>
                </wp:positionH>
                <wp:positionV relativeFrom="paragraph">
                  <wp:posOffset>-914400</wp:posOffset>
                </wp:positionV>
                <wp:extent cx="2374265" cy="1403985"/>
                <wp:effectExtent l="0" t="0" r="0" b="0"/>
                <wp:wrapTopAndBottom/>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226A74"/>
                        </a:solidFill>
                        <a:ln w="9525">
                          <a:noFill/>
                          <a:miter lim="800000"/>
                          <a:headEnd/>
                          <a:tailEnd/>
                        </a:ln>
                      </wps:spPr>
                      <wps:txbx>
                        <w:txbxContent>
                          <w:p w:rsidR="00EE0AA8" w:rsidRPr="00466C92" w:rsidRDefault="00EE0AA8" w:rsidP="00484DEB">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55127EC" id="_x0000_s1059" type="#_x0000_t202" style="position:absolute;margin-left:442.3pt;margin-top:-1in;width:186.95pt;height:110.55pt;z-index:251827200;visibility:visible;mso-wrap-style:square;mso-width-percent:400;mso-height-percent:200;mso-wrap-distance-left:9pt;mso-wrap-distance-top:0;mso-wrap-distance-right:9pt;mso-wrap-distance-bottom:14.2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" fillcolor="#226a74" stroked="f">
                <v:textbox style="layout-flow:vertical;mso-fit-shape-to-text:t">
                  <w:txbxContent>
                    <w:p w:rsidR="00EE0AA8" w:rsidRPr="00466C92" w:rsidRDefault="00EE0AA8" w:rsidP="00484DEB">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v:textbox>
                <w10:wrap type="topAndBottom"/>
              </v:shape>
            </w:pict>
          </mc:Fallback>
        </mc:AlternateContent>
      </w:r>
      <w:r>
        <w:t>Timeline of Equal Opportunity in SA</w:t>
      </w:r>
    </w:p>
    <w:p w:rsidR="00484DEB" w:rsidRDefault="00484DEB" w:rsidP="00484DEB">
      <w:pPr>
        <w:spacing w:after="0"/>
      </w:pPr>
    </w:p>
    <w:p w:rsidR="00484DEB" w:rsidRDefault="003271A8" w:rsidP="00484DEB">
      <w:r>
        <w:rPr>
          <w:noProof/>
        </w:rPr>
        <w:drawing>
          <wp:anchor distT="0" distB="0" distL="114300" distR="114300" simplePos="0" relativeHeight="251840512" behindDoc="0" locked="0" layoutInCell="1" allowOverlap="1" wp14:anchorId="4BFB87A7" wp14:editId="0B8FF4CD">
            <wp:simplePos x="0" y="0"/>
            <wp:positionH relativeFrom="column">
              <wp:posOffset>3181350</wp:posOffset>
            </wp:positionH>
            <wp:positionV relativeFrom="paragraph">
              <wp:posOffset>132080</wp:posOffset>
            </wp:positionV>
            <wp:extent cx="2892425" cy="1914525"/>
            <wp:effectExtent l="0" t="0" r="3175"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92425" cy="1914525"/>
                    </a:xfrm>
                    <a:prstGeom prst="rect">
                      <a:avLst/>
                    </a:prstGeom>
                  </pic:spPr>
                </pic:pic>
              </a:graphicData>
            </a:graphic>
            <wp14:sizeRelH relativeFrom="page">
              <wp14:pctWidth>0</wp14:pctWidth>
            </wp14:sizeRelH>
            <wp14:sizeRelV relativeFrom="page">
              <wp14:pctHeight>0</wp14:pctHeight>
            </wp14:sizeRelV>
          </wp:anchor>
        </w:drawing>
      </w:r>
      <w:r w:rsidR="00484DEB">
        <w:t xml:space="preserve">To mark the 30th anniversary of the </w:t>
      </w:r>
      <w:r w:rsidR="00484DEB" w:rsidRPr="007A27BD">
        <w:rPr>
          <w:i/>
        </w:rPr>
        <w:t>Equal Opportunity Act</w:t>
      </w:r>
      <w:r w:rsidR="007A27BD" w:rsidRPr="007A27BD">
        <w:rPr>
          <w:i/>
        </w:rPr>
        <w:t xml:space="preserve"> 1984 </w:t>
      </w:r>
      <w:r w:rsidR="007A27BD">
        <w:t>(SA)</w:t>
      </w:r>
      <w:r w:rsidR="00484DEB">
        <w:t xml:space="preserve">, the Equal Opportunity Commission compiled a timeline </w:t>
      </w:r>
      <w:r w:rsidR="0092262D">
        <w:t>of</w:t>
      </w:r>
      <w:r w:rsidR="00D46CCC">
        <w:t xml:space="preserve"> </w:t>
      </w:r>
      <w:r w:rsidR="00484DEB">
        <w:t xml:space="preserve">significant </w:t>
      </w:r>
      <w:r w:rsidR="0092262D">
        <w:t>milestones and key events</w:t>
      </w:r>
      <w:r w:rsidR="00484DEB">
        <w:t xml:space="preserve"> in South Australia’s history </w:t>
      </w:r>
      <w:r w:rsidR="00D46CCC">
        <w:t>which</w:t>
      </w:r>
      <w:r w:rsidR="00484DEB">
        <w:t xml:space="preserve"> have improved equal</w:t>
      </w:r>
      <w:r w:rsidR="0092262D">
        <w:t>ity of</w:t>
      </w:r>
      <w:r w:rsidR="00484DEB">
        <w:t xml:space="preserve"> opportunity and human rights</w:t>
      </w:r>
      <w:r w:rsidR="0092262D">
        <w:t xml:space="preserve"> for South Australians</w:t>
      </w:r>
      <w:r w:rsidR="00484DEB">
        <w:t>.</w:t>
      </w:r>
    </w:p>
    <w:p w:rsidR="00484DEB" w:rsidRDefault="00DD0FBC" w:rsidP="00484DEB">
      <w:r>
        <w:rPr>
          <w:noProof/>
        </w:rPr>
        <w:drawing>
          <wp:anchor distT="0" distB="0" distL="114300" distR="114300" simplePos="0" relativeHeight="251844608" behindDoc="0" locked="0" layoutInCell="1" allowOverlap="1" wp14:anchorId="2CAF1BDD" wp14:editId="54CCBA63">
            <wp:simplePos x="0" y="0"/>
            <wp:positionH relativeFrom="column">
              <wp:posOffset>3183890</wp:posOffset>
            </wp:positionH>
            <wp:positionV relativeFrom="paragraph">
              <wp:posOffset>1010920</wp:posOffset>
            </wp:positionV>
            <wp:extent cx="2893060" cy="1562100"/>
            <wp:effectExtent l="0" t="0" r="254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b="23005"/>
                    <a:stretch/>
                  </pic:blipFill>
                  <pic:spPr bwMode="auto">
                    <a:xfrm>
                      <a:off x="0" y="0"/>
                      <a:ext cx="2893060" cy="156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4DEB">
        <w:t xml:space="preserve">The timeline documents South Australia’s history as an early leader in human rights and includes major legislative milestones including the introduction of the </w:t>
      </w:r>
      <w:r w:rsidR="00D46CCC">
        <w:t xml:space="preserve">Equal Opportunity </w:t>
      </w:r>
      <w:r w:rsidR="00484DEB">
        <w:t>Act and subsequent amendments.</w:t>
      </w:r>
    </w:p>
    <w:p w:rsidR="00F1265C" w:rsidRDefault="00F1265C" w:rsidP="00484DEB">
      <w:r>
        <w:t>The timeline provides a valuable source of information for students and any</w:t>
      </w:r>
      <w:r w:rsidR="00D46CCC">
        <w:t xml:space="preserve">one who is </w:t>
      </w:r>
      <w:r>
        <w:t>interested in the history of human rights in our state. The Commission will continue to update the timeline and is happy for people to provide feedback and suggestions for inclusions</w:t>
      </w:r>
      <w:r w:rsidR="0092262D">
        <w:t xml:space="preserve"> via our website or by phone</w:t>
      </w:r>
      <w:r>
        <w:t>.</w:t>
      </w:r>
    </w:p>
    <w:p w:rsidR="00601F9B" w:rsidRDefault="00DD0FBC" w:rsidP="00484DEB">
      <w:r>
        <w:rPr>
          <w:noProof/>
        </w:rPr>
        <w:drawing>
          <wp:anchor distT="0" distB="0" distL="114300" distR="114300" simplePos="0" relativeHeight="251843584" behindDoc="0" locked="0" layoutInCell="1" allowOverlap="1" wp14:anchorId="4D173E48" wp14:editId="0FBD3397">
            <wp:simplePos x="0" y="0"/>
            <wp:positionH relativeFrom="column">
              <wp:posOffset>3188335</wp:posOffset>
            </wp:positionH>
            <wp:positionV relativeFrom="paragraph">
              <wp:posOffset>233680</wp:posOffset>
            </wp:positionV>
            <wp:extent cx="2895600" cy="135572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95600" cy="1355725"/>
                    </a:xfrm>
                    <a:prstGeom prst="rect">
                      <a:avLst/>
                    </a:prstGeom>
                  </pic:spPr>
                </pic:pic>
              </a:graphicData>
            </a:graphic>
            <wp14:sizeRelH relativeFrom="page">
              <wp14:pctWidth>0</wp14:pctWidth>
            </wp14:sizeRelH>
            <wp14:sizeRelV relativeFrom="page">
              <wp14:pctHeight>0</wp14:pctHeight>
            </wp14:sizeRelV>
          </wp:anchor>
        </w:drawing>
      </w:r>
      <w:r w:rsidR="004E06F3">
        <w:t xml:space="preserve">Read more and find a link to </w:t>
      </w:r>
      <w:r w:rsidR="00484DEB">
        <w:t xml:space="preserve">the timeline at: </w:t>
      </w:r>
      <w:hyperlink r:id="rId46" w:history="1">
        <w:r w:rsidR="00F1265C">
          <w:rPr>
            <w:rStyle w:val="Hyperlink"/>
          </w:rPr>
          <w:t>www.eoc.sa.gov.au/eo-resources/timeline-eo-sa</w:t>
        </w:r>
      </w:hyperlink>
      <w:r w:rsidR="0092262D">
        <w:rPr>
          <w:rStyle w:val="Hyperlink"/>
        </w:rPr>
        <w:t>.</w:t>
      </w:r>
    </w:p>
    <w:p w:rsidR="00601F9B" w:rsidRDefault="00601F9B" w:rsidP="00484DEB"/>
    <w:p w:rsidR="004A3454" w:rsidRDefault="00601F9B" w:rsidP="00484DEB">
      <w:r>
        <w:rPr>
          <w:noProof/>
        </w:rPr>
        <w:drawing>
          <wp:inline distT="0" distB="0" distL="0" distR="0" wp14:anchorId="6870DCC1" wp14:editId="4CD1BB18">
            <wp:extent cx="2752103" cy="16383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xedo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59982" cy="1642990"/>
                    </a:xfrm>
                    <a:prstGeom prst="rect">
                      <a:avLst/>
                    </a:prstGeom>
                  </pic:spPr>
                </pic:pic>
              </a:graphicData>
            </a:graphic>
          </wp:inline>
        </w:drawing>
      </w:r>
    </w:p>
    <w:p w:rsidR="004A3454" w:rsidRDefault="004A3454" w:rsidP="00484DEB"/>
    <w:p w:rsidR="004A3454" w:rsidRDefault="004A3454">
      <w:r>
        <w:br w:type="page"/>
      </w:r>
    </w:p>
    <w:p w:rsidR="004A3454" w:rsidRPr="00FD2EAE" w:rsidRDefault="004A3454" w:rsidP="00747129">
      <w:pPr>
        <w:pStyle w:val="Storyheading"/>
      </w:pPr>
      <w:r>
        <w:lastRenderedPageBreak/>
        <mc:AlternateContent>
          <mc:Choice Requires="wps">
            <w:drawing>
              <wp:anchor distT="0" distB="180340" distL="114300" distR="114300" simplePos="0" relativeHeight="251831296" behindDoc="0" locked="0" layoutInCell="1" allowOverlap="1" wp14:anchorId="25035F89" wp14:editId="0D74E01E">
                <wp:simplePos x="0" y="0"/>
                <wp:positionH relativeFrom="column">
                  <wp:posOffset>5617210</wp:posOffset>
                </wp:positionH>
                <wp:positionV relativeFrom="paragraph">
                  <wp:posOffset>-914400</wp:posOffset>
                </wp:positionV>
                <wp:extent cx="2374265" cy="1403985"/>
                <wp:effectExtent l="0" t="0" r="0" b="0"/>
                <wp:wrapTopAndBottom/>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226A74"/>
                        </a:solidFill>
                        <a:ln w="9525">
                          <a:noFill/>
                          <a:miter lim="800000"/>
                          <a:headEnd/>
                          <a:tailEnd/>
                        </a:ln>
                      </wps:spPr>
                      <wps:txbx>
                        <w:txbxContent>
                          <w:p w:rsidR="00EE0AA8" w:rsidRPr="00466C92" w:rsidRDefault="00EE0AA8" w:rsidP="004A3454">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5035F89" id="_x0000_s1060" type="#_x0000_t202" style="position:absolute;margin-left:442.3pt;margin-top:-1in;width:186.95pt;height:110.55pt;z-index:251831296;visibility:visible;mso-wrap-style:square;mso-width-percent:400;mso-height-percent:200;mso-wrap-distance-left:9pt;mso-wrap-distance-top:0;mso-wrap-distance-right:9pt;mso-wrap-distance-bottom:14.2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" fillcolor="#226a74" stroked="f">
                <v:textbox style="layout-flow:vertical;mso-fit-shape-to-text:t">
                  <w:txbxContent>
                    <w:p w:rsidR="00EE0AA8" w:rsidRPr="00466C92" w:rsidRDefault="00EE0AA8" w:rsidP="004A3454">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v:textbox>
                <w10:wrap type="topAndBottom"/>
              </v:shape>
            </w:pict>
          </mc:Fallback>
        </mc:AlternateContent>
      </w:r>
      <w:r w:rsidR="00B92B31" w:rsidRPr="00B92B31">
        <w:t>Employment of People with Disability Project</w:t>
      </w:r>
    </w:p>
    <w:p w:rsidR="004A3454" w:rsidRDefault="004A3454" w:rsidP="004A3454">
      <w:pPr>
        <w:spacing w:after="0"/>
      </w:pPr>
    </w:p>
    <w:p w:rsidR="00B92B31" w:rsidRPr="00A464E2" w:rsidRDefault="00B92B31" w:rsidP="00B92B31">
      <w:r w:rsidRPr="00A464E2">
        <w:t>In July 2014</w:t>
      </w:r>
      <w:r w:rsidR="00A464E2" w:rsidRPr="00A464E2">
        <w:t>,</w:t>
      </w:r>
      <w:r w:rsidRPr="00A464E2">
        <w:t xml:space="preserve"> the Commissioner for Equal Opportunity commenced a</w:t>
      </w:r>
      <w:r w:rsidR="0092262D">
        <w:t>n</w:t>
      </w:r>
      <w:r w:rsidRPr="00A464E2">
        <w:t xml:space="preserve"> </w:t>
      </w:r>
      <w:r w:rsidR="0092262D">
        <w:t>a</w:t>
      </w:r>
      <w:r w:rsidRPr="00A464E2">
        <w:t xml:space="preserve">cross </w:t>
      </w:r>
      <w:r w:rsidR="008A2358">
        <w:t xml:space="preserve">government </w:t>
      </w:r>
      <w:r w:rsidRPr="00A464E2">
        <w:t>90 day project</w:t>
      </w:r>
      <w:r w:rsidR="008A2358">
        <w:t>,</w:t>
      </w:r>
      <w:r w:rsidRPr="00A464E2">
        <w:t xml:space="preserve"> </w:t>
      </w:r>
      <w:r w:rsidRPr="008A2358">
        <w:rPr>
          <w:i/>
        </w:rPr>
        <w:t>(Public Sector) Employment of People with Disability</w:t>
      </w:r>
      <w:r w:rsidRPr="00A464E2">
        <w:t>. The project aim</w:t>
      </w:r>
      <w:r w:rsidR="008A2358">
        <w:t>ed</w:t>
      </w:r>
      <w:r w:rsidRPr="00A464E2">
        <w:t xml:space="preserve"> to contribut</w:t>
      </w:r>
      <w:r w:rsidR="00EA74B2">
        <w:t>e</w:t>
      </w:r>
      <w:r w:rsidRPr="00A464E2">
        <w:t xml:space="preserve"> to the </w:t>
      </w:r>
      <w:hyperlink r:id="rId48" w:history="1">
        <w:r w:rsidRPr="008A2358">
          <w:rPr>
            <w:rStyle w:val="Hyperlink"/>
          </w:rPr>
          <w:t>South Australia Strategic Plan Target 50</w:t>
        </w:r>
      </w:hyperlink>
      <w:r w:rsidRPr="00A464E2">
        <w:t xml:space="preserve"> to increase the number of people with disability employed in South Australia</w:t>
      </w:r>
      <w:r w:rsidR="00EA74B2">
        <w:t xml:space="preserve"> and to ensure that the South Australian public sector is an exemplar employer of people with disability</w:t>
      </w:r>
      <w:r w:rsidRPr="00A464E2">
        <w:t>.</w:t>
      </w:r>
    </w:p>
    <w:p w:rsidR="00B92B31" w:rsidRPr="00A464E2" w:rsidRDefault="00B92B31" w:rsidP="00B92B31">
      <w:r w:rsidRPr="00A464E2">
        <w:t xml:space="preserve">The project objectives </w:t>
      </w:r>
      <w:r w:rsidR="00EA74B2">
        <w:t>were</w:t>
      </w:r>
      <w:r w:rsidRPr="00A464E2">
        <w:t xml:space="preserve"> to:</w:t>
      </w:r>
    </w:p>
    <w:p w:rsidR="00B92B31" w:rsidRPr="00A464E2" w:rsidRDefault="00B92B31" w:rsidP="0053377C">
      <w:pPr>
        <w:pStyle w:val="ListParagraph"/>
        <w:numPr>
          <w:ilvl w:val="0"/>
          <w:numId w:val="32"/>
        </w:numPr>
        <w:tabs>
          <w:tab w:val="clear" w:pos="567"/>
          <w:tab w:val="num" w:pos="284"/>
        </w:tabs>
        <w:spacing w:after="120" w:line="240" w:lineRule="auto"/>
        <w:ind w:left="284" w:hanging="284"/>
        <w:contextualSpacing w:val="0"/>
      </w:pPr>
      <w:r w:rsidRPr="00A464E2">
        <w:t xml:space="preserve">Increase the number of people with intellectual disability </w:t>
      </w:r>
      <w:r w:rsidR="009E642D">
        <w:t xml:space="preserve">employed </w:t>
      </w:r>
      <w:r w:rsidRPr="00A464E2">
        <w:t>in the public sector</w:t>
      </w:r>
      <w:r w:rsidR="008A2358">
        <w:t>.</w:t>
      </w:r>
    </w:p>
    <w:p w:rsidR="00B92B31" w:rsidRPr="00A464E2" w:rsidRDefault="00B92B31" w:rsidP="0053377C">
      <w:pPr>
        <w:pStyle w:val="ListParagraph"/>
        <w:numPr>
          <w:ilvl w:val="0"/>
          <w:numId w:val="32"/>
        </w:numPr>
        <w:tabs>
          <w:tab w:val="clear" w:pos="567"/>
          <w:tab w:val="num" w:pos="284"/>
        </w:tabs>
        <w:spacing w:after="120" w:line="240" w:lineRule="auto"/>
        <w:ind w:left="284" w:hanging="284"/>
        <w:contextualSpacing w:val="0"/>
      </w:pPr>
      <w:r w:rsidRPr="00A464E2">
        <w:t xml:space="preserve">Identify a consistent and contemporary online disability awareness tool and mechanism </w:t>
      </w:r>
      <w:r w:rsidR="00EA74B2">
        <w:t xml:space="preserve">for </w:t>
      </w:r>
      <w:r w:rsidRPr="00A464E2">
        <w:t>host</w:t>
      </w:r>
      <w:r w:rsidR="00EA74B2">
        <w:t>ing</w:t>
      </w:r>
      <w:r w:rsidRPr="00A464E2">
        <w:t xml:space="preserve"> th</w:t>
      </w:r>
      <w:r w:rsidR="00EA74B2">
        <w:t>e</w:t>
      </w:r>
      <w:r w:rsidRPr="00A464E2">
        <w:t xml:space="preserve"> </w:t>
      </w:r>
      <w:r w:rsidR="00EA74B2">
        <w:t>tool</w:t>
      </w:r>
      <w:r w:rsidR="008A2358">
        <w:t>.</w:t>
      </w:r>
    </w:p>
    <w:p w:rsidR="00B92B31" w:rsidRPr="00A464E2" w:rsidRDefault="00B92B31" w:rsidP="00262BE3">
      <w:pPr>
        <w:pStyle w:val="ListParagraph"/>
        <w:numPr>
          <w:ilvl w:val="0"/>
          <w:numId w:val="32"/>
        </w:numPr>
        <w:tabs>
          <w:tab w:val="clear" w:pos="567"/>
          <w:tab w:val="num" w:pos="284"/>
        </w:tabs>
        <w:spacing w:after="240" w:line="240" w:lineRule="auto"/>
        <w:ind w:left="284" w:hanging="284"/>
        <w:contextualSpacing w:val="0"/>
      </w:pPr>
      <w:r w:rsidRPr="00A464E2">
        <w:t>Create a central site of useful tools and resources for employers and employees</w:t>
      </w:r>
      <w:r w:rsidR="00EA74B2">
        <w:t>,</w:t>
      </w:r>
      <w:r w:rsidRPr="00A464E2">
        <w:t xml:space="preserve"> including good practice examples</w:t>
      </w:r>
      <w:r w:rsidR="008A2358">
        <w:t>.</w:t>
      </w:r>
    </w:p>
    <w:p w:rsidR="00B92B31" w:rsidRPr="00A464E2" w:rsidRDefault="00B92B31" w:rsidP="00262BE3">
      <w:pPr>
        <w:spacing w:before="240"/>
      </w:pPr>
      <w:r w:rsidRPr="00A464E2">
        <w:t xml:space="preserve">The project </w:t>
      </w:r>
      <w:r w:rsidR="00EA74B2">
        <w:t>achieved</w:t>
      </w:r>
      <w:r w:rsidRPr="00A464E2">
        <w:t xml:space="preserve"> significant </w:t>
      </w:r>
      <w:r w:rsidR="00EA74B2">
        <w:t xml:space="preserve">outcomes, </w:t>
      </w:r>
      <w:r w:rsidR="00525529">
        <w:t xml:space="preserve"> including</w:t>
      </w:r>
      <w:r w:rsidRPr="00A464E2">
        <w:t xml:space="preserve">: </w:t>
      </w:r>
    </w:p>
    <w:p w:rsidR="00B92B31" w:rsidRPr="00A464E2" w:rsidRDefault="00D44877" w:rsidP="00942603">
      <w:pPr>
        <w:pStyle w:val="ListParagraph"/>
        <w:numPr>
          <w:ilvl w:val="0"/>
          <w:numId w:val="3"/>
        </w:numPr>
        <w:tabs>
          <w:tab w:val="clear" w:pos="567"/>
          <w:tab w:val="num" w:pos="284"/>
        </w:tabs>
        <w:spacing w:line="264" w:lineRule="auto"/>
        <w:ind w:left="284" w:hanging="284"/>
        <w:contextualSpacing w:val="0"/>
      </w:pPr>
      <w:r>
        <w:t>S</w:t>
      </w:r>
      <w:r w:rsidR="00B92B31" w:rsidRPr="00A464E2">
        <w:t>upport</w:t>
      </w:r>
      <w:r w:rsidR="00525529">
        <w:t>ing</w:t>
      </w:r>
      <w:r w:rsidR="00B92B31" w:rsidRPr="00A464E2">
        <w:t xml:space="preserve"> the successful employment of eight persons with an intellectual disability</w:t>
      </w:r>
      <w:r>
        <w:t xml:space="preserve"> in the public sector.</w:t>
      </w:r>
      <w:r w:rsidR="00B92B31" w:rsidRPr="00A464E2">
        <w:t xml:space="preserve"> </w:t>
      </w:r>
    </w:p>
    <w:p w:rsidR="00B92B31" w:rsidRPr="00A464E2" w:rsidRDefault="00D011FE" w:rsidP="00942603">
      <w:pPr>
        <w:pStyle w:val="ListParagraph"/>
        <w:numPr>
          <w:ilvl w:val="0"/>
          <w:numId w:val="3"/>
        </w:numPr>
        <w:tabs>
          <w:tab w:val="clear" w:pos="567"/>
          <w:tab w:val="num" w:pos="284"/>
        </w:tabs>
        <w:spacing w:line="264" w:lineRule="auto"/>
        <w:ind w:left="284" w:hanging="284"/>
        <w:contextualSpacing w:val="0"/>
      </w:pPr>
      <w:r>
        <w:t>Publish</w:t>
      </w:r>
      <w:r w:rsidR="00525529">
        <w:t>ing</w:t>
      </w:r>
      <w:r>
        <w:t xml:space="preserve"> an </w:t>
      </w:r>
      <w:r w:rsidRPr="00EA74B2">
        <w:rPr>
          <w:i/>
        </w:rPr>
        <w:t>Employment of People with Disability R</w:t>
      </w:r>
      <w:r w:rsidR="00D44877" w:rsidRPr="00EA74B2">
        <w:rPr>
          <w:i/>
        </w:rPr>
        <w:t xml:space="preserve">eference </w:t>
      </w:r>
      <w:r w:rsidRPr="00EA74B2">
        <w:rPr>
          <w:i/>
        </w:rPr>
        <w:t>G</w:t>
      </w:r>
      <w:r w:rsidR="00D44877" w:rsidRPr="00EA74B2">
        <w:rPr>
          <w:i/>
        </w:rPr>
        <w:t xml:space="preserve">uide </w:t>
      </w:r>
      <w:r w:rsidR="00B92B31" w:rsidRPr="00A464E2">
        <w:t xml:space="preserve">on the </w:t>
      </w:r>
      <w:r>
        <w:t xml:space="preserve">Equal Opportunity </w:t>
      </w:r>
      <w:r w:rsidR="00D44877">
        <w:t xml:space="preserve">Commission </w:t>
      </w:r>
      <w:r w:rsidR="00B92B31" w:rsidRPr="00A464E2">
        <w:t>website</w:t>
      </w:r>
      <w:r w:rsidR="00EA74B2">
        <w:t xml:space="preserve"> at: </w:t>
      </w:r>
      <w:hyperlink r:id="rId49" w:history="1">
        <w:r w:rsidR="00EA74B2" w:rsidRPr="00D011FE">
          <w:rPr>
            <w:rStyle w:val="Hyperlink"/>
          </w:rPr>
          <w:t>www.eoc.sa.gov.au/eo-resources/</w:t>
        </w:r>
        <w:r w:rsidR="00EA74B2">
          <w:rPr>
            <w:rStyle w:val="Hyperlink"/>
          </w:rPr>
          <w:br/>
        </w:r>
        <w:r w:rsidR="00EA74B2" w:rsidRPr="00D011FE">
          <w:rPr>
            <w:rStyle w:val="Hyperlink"/>
          </w:rPr>
          <w:t>employment-people-disability</w:t>
        </w:r>
      </w:hyperlink>
      <w:r w:rsidR="00EA74B2" w:rsidRPr="00EA74B2">
        <w:t xml:space="preserve">. </w:t>
      </w:r>
      <w:r w:rsidR="00B92B31" w:rsidRPr="00A464E2">
        <w:t xml:space="preserve">The </w:t>
      </w:r>
      <w:r w:rsidR="00D44877">
        <w:t>guide</w:t>
      </w:r>
      <w:r w:rsidR="00B92B31" w:rsidRPr="00A464E2">
        <w:t xml:space="preserve"> provides links to </w:t>
      </w:r>
      <w:r w:rsidR="00D44877">
        <w:t>information</w:t>
      </w:r>
      <w:r w:rsidR="00B92B31" w:rsidRPr="00A464E2">
        <w:t xml:space="preserve"> and support </w:t>
      </w:r>
      <w:r w:rsidR="00D44877" w:rsidRPr="00A464E2">
        <w:t>available</w:t>
      </w:r>
      <w:r w:rsidR="00EA74B2">
        <w:t xml:space="preserve"> for employers and employees</w:t>
      </w:r>
      <w:r w:rsidR="00D44877" w:rsidRPr="00A464E2">
        <w:t xml:space="preserve"> </w:t>
      </w:r>
      <w:r w:rsidR="00B92B31" w:rsidRPr="00A464E2">
        <w:t xml:space="preserve">during </w:t>
      </w:r>
      <w:r w:rsidR="00525529">
        <w:t xml:space="preserve">both </w:t>
      </w:r>
      <w:r w:rsidR="00B92B31" w:rsidRPr="00A464E2">
        <w:t xml:space="preserve">recruitment and </w:t>
      </w:r>
      <w:r>
        <w:t>employment</w:t>
      </w:r>
      <w:r w:rsidR="00B92B31" w:rsidRPr="00A464E2">
        <w:t xml:space="preserve">. A good practice fact sheet </w:t>
      </w:r>
      <w:r w:rsidR="00D44877">
        <w:t>is a</w:t>
      </w:r>
      <w:r w:rsidR="00B92B31" w:rsidRPr="00A464E2">
        <w:t xml:space="preserve">lso </w:t>
      </w:r>
      <w:r w:rsidR="00EA74B2">
        <w:t xml:space="preserve">included. </w:t>
      </w:r>
    </w:p>
    <w:p w:rsidR="004A3454" w:rsidRDefault="00525529" w:rsidP="00942603">
      <w:pPr>
        <w:pStyle w:val="ListParagraph"/>
        <w:numPr>
          <w:ilvl w:val="0"/>
          <w:numId w:val="3"/>
        </w:numPr>
        <w:tabs>
          <w:tab w:val="clear" w:pos="567"/>
          <w:tab w:val="num" w:pos="284"/>
        </w:tabs>
        <w:spacing w:line="264" w:lineRule="auto"/>
        <w:ind w:left="284" w:hanging="284"/>
        <w:contextualSpacing w:val="0"/>
      </w:pPr>
      <w:r>
        <w:t>Pr</w:t>
      </w:r>
      <w:r w:rsidR="00B92B31" w:rsidRPr="00A464E2">
        <w:t>ogressing the design</w:t>
      </w:r>
      <w:r w:rsidR="00290EDF">
        <w:t xml:space="preserve"> and</w:t>
      </w:r>
      <w:r w:rsidR="00B92B31" w:rsidRPr="00A464E2">
        <w:t xml:space="preserve"> development</w:t>
      </w:r>
      <w:r w:rsidR="00290EDF">
        <w:t xml:space="preserve"> of an </w:t>
      </w:r>
      <w:r w:rsidR="00B92B31" w:rsidRPr="00A464E2">
        <w:t>online disability awareness tool</w:t>
      </w:r>
      <w:r>
        <w:t xml:space="preserve"> for the public sector</w:t>
      </w:r>
      <w:r w:rsidR="00B92B31" w:rsidRPr="00A464E2">
        <w:t>.</w:t>
      </w:r>
    </w:p>
    <w:p w:rsidR="00EA74B2" w:rsidRPr="00A464E2" w:rsidRDefault="00EA74B2" w:rsidP="00EA74B2">
      <w:r w:rsidRPr="00A464E2">
        <w:t xml:space="preserve">Project members include the Equal Opportunity Commission as lead agency, </w:t>
      </w:r>
      <w:r w:rsidR="006A0593">
        <w:t xml:space="preserve">the </w:t>
      </w:r>
      <w:r w:rsidRPr="00A464E2">
        <w:t xml:space="preserve">Department </w:t>
      </w:r>
      <w:r w:rsidR="006A0593">
        <w:t>for</w:t>
      </w:r>
      <w:r w:rsidRPr="00A464E2">
        <w:t xml:space="preserve"> Communities and Social Inclusion, Office </w:t>
      </w:r>
      <w:r w:rsidR="006A0593">
        <w:t>for</w:t>
      </w:r>
      <w:r w:rsidRPr="00A464E2">
        <w:t xml:space="preserve"> the Public Sector, </w:t>
      </w:r>
      <w:r w:rsidR="006A0593">
        <w:t xml:space="preserve">the </w:t>
      </w:r>
      <w:r w:rsidRPr="00A464E2">
        <w:t xml:space="preserve">Department of Primary Industries and Regions SA, </w:t>
      </w:r>
      <w:r w:rsidR="006A0593">
        <w:t xml:space="preserve">the </w:t>
      </w:r>
      <w:r w:rsidRPr="00A464E2">
        <w:t>Department of State Development</w:t>
      </w:r>
      <w:r w:rsidR="006A0593">
        <w:t>,</w:t>
      </w:r>
      <w:r w:rsidRPr="00A464E2">
        <w:t xml:space="preserve"> and </w:t>
      </w:r>
      <w:r w:rsidR="006A0593" w:rsidRPr="00A464E2">
        <w:t>Barkuma</w:t>
      </w:r>
      <w:r w:rsidR="006A0593">
        <w:t xml:space="preserve">’s </w:t>
      </w:r>
      <w:r w:rsidRPr="00A464E2">
        <w:t xml:space="preserve">Personnel Employment </w:t>
      </w:r>
      <w:r w:rsidR="006A0593">
        <w:t>service</w:t>
      </w:r>
      <w:r w:rsidRPr="00A464E2">
        <w:t xml:space="preserve">. The project team continue to meet to </w:t>
      </w:r>
      <w:r w:rsidR="006A0593">
        <w:t>drive</w:t>
      </w:r>
      <w:r w:rsidRPr="00A464E2">
        <w:t xml:space="preserve"> cultural change </w:t>
      </w:r>
      <w:r w:rsidR="006A0593">
        <w:t>in support of employment of people with disability in the public sector and to facilitate the disability awareness training tool</w:t>
      </w:r>
      <w:r w:rsidRPr="00A464E2">
        <w:t>.</w:t>
      </w:r>
    </w:p>
    <w:p w:rsidR="006A0593" w:rsidRDefault="006A0593" w:rsidP="00525529">
      <w:pPr>
        <w:tabs>
          <w:tab w:val="num" w:pos="284"/>
        </w:tabs>
        <w:spacing w:after="40"/>
      </w:pPr>
    </w:p>
    <w:p w:rsidR="00525529" w:rsidRPr="00A464E2" w:rsidRDefault="00525529" w:rsidP="00525529">
      <w:pPr>
        <w:tabs>
          <w:tab w:val="num" w:pos="284"/>
        </w:tabs>
        <w:spacing w:after="40"/>
      </w:pPr>
    </w:p>
    <w:p w:rsidR="00F57505" w:rsidRDefault="00942603" w:rsidP="004A3454">
      <w:r>
        <w:rPr>
          <w:noProof/>
        </w:rPr>
        <mc:AlternateContent>
          <mc:Choice Requires="wpg">
            <w:drawing>
              <wp:anchor distT="0" distB="0" distL="114300" distR="114300" simplePos="0" relativeHeight="251893760" behindDoc="0" locked="0" layoutInCell="1" allowOverlap="1" wp14:anchorId="5C175929" wp14:editId="06C46439">
                <wp:simplePos x="0" y="0"/>
                <wp:positionH relativeFrom="column">
                  <wp:posOffset>191770</wp:posOffset>
                </wp:positionH>
                <wp:positionV relativeFrom="paragraph">
                  <wp:posOffset>14605</wp:posOffset>
                </wp:positionV>
                <wp:extent cx="2419350" cy="3981450"/>
                <wp:effectExtent l="0" t="0" r="0" b="0"/>
                <wp:wrapNone/>
                <wp:docPr id="304" name="Group 304"/>
                <wp:cNvGraphicFramePr/>
                <a:graphic xmlns:a="http://schemas.openxmlformats.org/drawingml/2006/main">
                  <a:graphicData uri="http://schemas.microsoft.com/office/word/2010/wordprocessingGroup">
                    <wpg:wgp>
                      <wpg:cNvGrpSpPr/>
                      <wpg:grpSpPr>
                        <a:xfrm>
                          <a:off x="0" y="0"/>
                          <a:ext cx="2419350" cy="3981450"/>
                          <a:chOff x="0" y="0"/>
                          <a:chExt cx="2419350" cy="3981450"/>
                        </a:xfrm>
                      </wpg:grpSpPr>
                      <pic:pic xmlns:pic="http://schemas.openxmlformats.org/drawingml/2006/picture">
                        <pic:nvPicPr>
                          <pic:cNvPr id="51" name="Picture 5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19350" cy="3429000"/>
                          </a:xfrm>
                          <a:prstGeom prst="rect">
                            <a:avLst/>
                          </a:prstGeom>
                        </pic:spPr>
                      </pic:pic>
                      <wps:wsp>
                        <wps:cNvPr id="290" name="Text Box 2"/>
                        <wps:cNvSpPr txBox="1">
                          <a:spLocks noChangeArrowheads="1"/>
                        </wps:cNvSpPr>
                        <wps:spPr bwMode="auto">
                          <a:xfrm>
                            <a:off x="66675" y="3562350"/>
                            <a:ext cx="2276475" cy="419100"/>
                          </a:xfrm>
                          <a:prstGeom prst="rect">
                            <a:avLst/>
                          </a:prstGeom>
                          <a:noFill/>
                          <a:ln w="9525">
                            <a:noFill/>
                            <a:miter lim="800000"/>
                            <a:headEnd/>
                            <a:tailEnd/>
                          </a:ln>
                        </wps:spPr>
                        <wps:txbx>
                          <w:txbxContent>
                            <w:p w:rsidR="00EE0AA8" w:rsidRDefault="00EE0AA8" w:rsidP="0084733E">
                              <w:pPr>
                                <w:spacing w:after="0"/>
                                <w:jc w:val="center"/>
                              </w:pPr>
                              <w:r>
                                <w:rPr>
                                  <w:i/>
                                  <w:sz w:val="18"/>
                                  <w:szCs w:val="16"/>
                                </w:rPr>
                                <w:t xml:space="preserve">Employment of People with Disability: </w:t>
                              </w:r>
                              <w:r>
                                <w:rPr>
                                  <w:i/>
                                  <w:sz w:val="18"/>
                                  <w:szCs w:val="16"/>
                                </w:rPr>
                                <w:br/>
                                <w:t>Good Practice Guide cover</w:t>
                              </w:r>
                            </w:p>
                          </w:txbxContent>
                        </wps:txbx>
                        <wps:bodyPr rot="0" vert="horz" wrap="square" lIns="91440" tIns="45720" rIns="91440" bIns="45720" anchor="t" anchorCtr="0">
                          <a:spAutoFit/>
                        </wps:bodyPr>
                      </wps:wsp>
                    </wpg:wgp>
                  </a:graphicData>
                </a:graphic>
              </wp:anchor>
            </w:drawing>
          </mc:Choice>
          <mc:Fallback>
            <w:pict>
              <v:group w14:anchorId="5C175929" id="Group 304" o:spid="_x0000_s1061" style="position:absolute;left:0;text-align:left;margin-left:15.1pt;margin-top:1.15pt;width:190.5pt;height:313.5pt;z-index:251893760" coordsize="24193,39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">
                <v:shape id="Picture 51" o:spid="_x0000_s1062" type="#_x0000_t75" style="position:absolute;width:24193;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IX0jFAAAA2wAAAA8AAABkcnMvZG93bnJldi54bWxEj0FrwkAUhO9C/8PyCr1I3ahU0piNSEE0&#10;hx60/QGP7DMJZt+mu6um/nq3UPA4zMw3TL4aTCcu5HxrWcF0koAgrqxuuVbw/bV5TUH4gKyxs0wK&#10;fsnDqnga5Zhpe+U9XQ6hFhHCPkMFTQh9JqWvGjLoJ7Ynjt7ROoMhSldL7fAa4aaTsyRZSIMtx4UG&#10;e/poqDodzkaBPpb7d/czTt022ZbreRnS8+1TqZfnYb0EEWgIj/B/e6cVvE3h70v8AbK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iF9IxQAAANsAAAAPAAAAAAAAAAAAAAAA&#10;AJ8CAABkcnMvZG93bnJldi54bWxQSwUGAAAAAAQABAD3AAAAkQMAAAAA&#10;">
                  <v:imagedata r:id="rId51" o:title=""/>
                  <v:path arrowok="t"/>
                </v:shape>
                <v:shape id="_x0000_s1063" type="#_x0000_t202" style="position:absolute;left:666;top:35623;width:22765;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tGAr8A&#10;AADcAAAADwAAAGRycy9kb3ducmV2LnhtbERPTWvCQBC9F/wPywje6kbB0kZXEa3goRdtvA/ZMRvM&#10;zobs1MR/7x4KHh/ve7UZfKPu1MU6sIHZNANFXAZbc2Wg+D28f4KKgmyxCUwGHhRhsx69rTC3oecT&#10;3c9SqRTCMUcDTqTNtY6lI49xGlrixF1D51ES7CptO+xTuG/0PMs+tMeaU4PDlnaOytv5zxsQsdvZ&#10;o/j28XgZfva9y8oFFsZMxsN2CUpokJf43320BuZfaX4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0YCvwAAANwAAAAPAAAAAAAAAAAAAAAAAJgCAABkcnMvZG93bnJl&#10;di54bWxQSwUGAAAAAAQABAD1AAAAhAMAAAAA&#10;" filled="f" stroked="f">
                  <v:textbox style="mso-fit-shape-to-text:t">
                    <w:txbxContent>
                      <w:p w:rsidR="00EE0AA8" w:rsidRDefault="00EE0AA8" w:rsidP="0084733E">
                        <w:pPr>
                          <w:spacing w:after="0"/>
                          <w:jc w:val="center"/>
                        </w:pPr>
                        <w:r>
                          <w:rPr>
                            <w:i/>
                            <w:sz w:val="18"/>
                            <w:szCs w:val="16"/>
                          </w:rPr>
                          <w:t xml:space="preserve">Employment of People with Disability: </w:t>
                        </w:r>
                        <w:r>
                          <w:rPr>
                            <w:i/>
                            <w:sz w:val="18"/>
                            <w:szCs w:val="16"/>
                          </w:rPr>
                          <w:br/>
                          <w:t>Good Practice Guide cover</w:t>
                        </w:r>
                      </w:p>
                    </w:txbxContent>
                  </v:textbox>
                </v:shape>
              </v:group>
            </w:pict>
          </mc:Fallback>
        </mc:AlternateContent>
      </w:r>
    </w:p>
    <w:p w:rsidR="00F57505" w:rsidRDefault="00F57505" w:rsidP="004A3454"/>
    <w:p w:rsidR="00F57505" w:rsidRDefault="00F57505" w:rsidP="004A3454"/>
    <w:p w:rsidR="004A3454" w:rsidRDefault="004A3454" w:rsidP="004A3454"/>
    <w:p w:rsidR="00F57505" w:rsidRPr="00A15CF7" w:rsidRDefault="00E86997" w:rsidP="0084733E">
      <w:pPr>
        <w:rPr>
          <w:highlight w:val="yellow"/>
        </w:rPr>
      </w:pPr>
      <w:r>
        <w:rPr>
          <w:smallCaps/>
          <w:noProof/>
          <w:spacing w:val="5"/>
          <w:sz w:val="40"/>
          <w:szCs w:val="40"/>
        </w:rPr>
        <w:br w:type="page"/>
      </w:r>
    </w:p>
    <w:p w:rsidR="00E86997" w:rsidRPr="006C4468" w:rsidRDefault="00E86997" w:rsidP="00747129">
      <w:pPr>
        <w:pStyle w:val="Storyheading"/>
      </w:pPr>
      <w:r>
        <w:lastRenderedPageBreak/>
        <mc:AlternateContent>
          <mc:Choice Requires="wps">
            <w:drawing>
              <wp:anchor distT="0" distB="180340" distL="114300" distR="114300" simplePos="0" relativeHeight="251846656" behindDoc="0" locked="0" layoutInCell="1" allowOverlap="1" wp14:anchorId="62C0C67B" wp14:editId="188B3BEC">
                <wp:simplePos x="0" y="0"/>
                <wp:positionH relativeFrom="column">
                  <wp:posOffset>5607685</wp:posOffset>
                </wp:positionH>
                <wp:positionV relativeFrom="paragraph">
                  <wp:posOffset>-914400</wp:posOffset>
                </wp:positionV>
                <wp:extent cx="2374265" cy="1403985"/>
                <wp:effectExtent l="0" t="0" r="0" b="0"/>
                <wp:wrapTopAndBottom/>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226A74"/>
                        </a:solidFill>
                        <a:ln w="9525">
                          <a:noFill/>
                          <a:miter lim="800000"/>
                          <a:headEnd/>
                          <a:tailEnd/>
                        </a:ln>
                      </wps:spPr>
                      <wps:txbx>
                        <w:txbxContent>
                          <w:p w:rsidR="00EE0AA8" w:rsidRPr="00466C92" w:rsidRDefault="00EE0AA8" w:rsidP="00E86997">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2C0C67B" id="_x0000_s1064" type="#_x0000_t202" style="position:absolute;margin-left:441.55pt;margin-top:-1in;width:186.95pt;height:110.55pt;z-index:251846656;visibility:visible;mso-wrap-style:square;mso-width-percent:400;mso-height-percent:200;mso-wrap-distance-left:9pt;mso-wrap-distance-top:0;mso-wrap-distance-right:9pt;mso-wrap-distance-bottom:14.2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" fillcolor="#226a74" stroked="f">
                <v:textbox style="layout-flow:vertical;mso-fit-shape-to-text:t">
                  <w:txbxContent>
                    <w:p w:rsidR="00EE0AA8" w:rsidRPr="00466C92" w:rsidRDefault="00EE0AA8" w:rsidP="00E86997">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v:textbox>
                <w10:wrap type="topAndBottom"/>
              </v:shape>
            </w:pict>
          </mc:Fallback>
        </mc:AlternateContent>
      </w:r>
      <w:r>
        <w:t>Flexible Workplace Futures</w:t>
      </w:r>
      <w:r w:rsidRPr="008C49F6">
        <w:t xml:space="preserve"> </w:t>
      </w:r>
    </w:p>
    <w:p w:rsidR="00E86997" w:rsidRDefault="00E86997" w:rsidP="00E86997">
      <w:pPr>
        <w:spacing w:after="0"/>
      </w:pPr>
    </w:p>
    <w:p w:rsidR="00E86997" w:rsidRDefault="00E86997" w:rsidP="00E86997">
      <w:r>
        <w:t xml:space="preserve">The Flexible Workplace Futures project is a longer term, across government project approved under the Public Sector Renewal Program. The project aims to create a more productive, dynamic and flexible workforce </w:t>
      </w:r>
      <w:r w:rsidR="0084733E">
        <w:t>which</w:t>
      </w:r>
      <w:r>
        <w:t xml:space="preserve"> is able to adapt to the  future needs of the State Government and the </w:t>
      </w:r>
      <w:r w:rsidR="0084733E">
        <w:t>c</w:t>
      </w:r>
      <w:r>
        <w:t>ommunity.</w:t>
      </w:r>
      <w:r w:rsidR="004C205D">
        <w:t xml:space="preserve"> </w:t>
      </w:r>
    </w:p>
    <w:p w:rsidR="00E86997" w:rsidRDefault="003F786D" w:rsidP="00E86997">
      <w:r>
        <w:t>The Equal Opportunity Commission has worked with a wide range of state government agencies on the project</w:t>
      </w:r>
      <w:r w:rsidR="00262BE3">
        <w:t xml:space="preserve"> to </w:t>
      </w:r>
      <w:r w:rsidR="00E86997">
        <w:t>achieve a number of goals includ</w:t>
      </w:r>
      <w:r w:rsidR="009C4F88">
        <w:t>ing</w:t>
      </w:r>
      <w:r w:rsidR="00E86997">
        <w:t>:</w:t>
      </w:r>
    </w:p>
    <w:p w:rsidR="00E86997" w:rsidRDefault="00262BE3" w:rsidP="00B877C2">
      <w:pPr>
        <w:pStyle w:val="ListParagraph"/>
        <w:numPr>
          <w:ilvl w:val="0"/>
          <w:numId w:val="3"/>
        </w:numPr>
        <w:tabs>
          <w:tab w:val="clear" w:pos="567"/>
          <w:tab w:val="num" w:pos="284"/>
        </w:tabs>
        <w:spacing w:after="120" w:line="264" w:lineRule="auto"/>
        <w:ind w:left="284" w:hanging="284"/>
        <w:contextualSpacing w:val="0"/>
      </w:pPr>
      <w:r>
        <w:t xml:space="preserve">A new Commissioner for </w:t>
      </w:r>
      <w:r w:rsidR="00E86997">
        <w:t xml:space="preserve">Public </w:t>
      </w:r>
      <w:r>
        <w:t xml:space="preserve">Sector </w:t>
      </w:r>
      <w:r w:rsidR="00E86997">
        <w:t xml:space="preserve">Employment </w:t>
      </w:r>
      <w:r>
        <w:t>Guideline and D</w:t>
      </w:r>
      <w:r w:rsidR="00E86997">
        <w:t xml:space="preserve">etermination on </w:t>
      </w:r>
      <w:r>
        <w:t>F</w:t>
      </w:r>
      <w:r w:rsidR="00E86997">
        <w:t xml:space="preserve">lexible </w:t>
      </w:r>
      <w:r>
        <w:t>W</w:t>
      </w:r>
      <w:r w:rsidR="00E86997">
        <w:t>ork</w:t>
      </w:r>
      <w:r>
        <w:t>places.</w:t>
      </w:r>
      <w:r w:rsidR="00E86997">
        <w:t xml:space="preserve"> </w:t>
      </w:r>
    </w:p>
    <w:p w:rsidR="00E86997" w:rsidRDefault="00E86997" w:rsidP="00B877C2">
      <w:pPr>
        <w:pStyle w:val="ListParagraph"/>
        <w:numPr>
          <w:ilvl w:val="0"/>
          <w:numId w:val="3"/>
        </w:numPr>
        <w:tabs>
          <w:tab w:val="clear" w:pos="567"/>
          <w:tab w:val="num" w:pos="284"/>
        </w:tabs>
        <w:spacing w:after="120" w:line="264" w:lineRule="auto"/>
        <w:ind w:left="284" w:hanging="284"/>
        <w:contextualSpacing w:val="0"/>
      </w:pPr>
      <w:r>
        <w:t xml:space="preserve">Research </w:t>
      </w:r>
      <w:r w:rsidR="00290EDF">
        <w:t xml:space="preserve">on flexible work </w:t>
      </w:r>
      <w:r>
        <w:t>and sourcing best practice</w:t>
      </w:r>
      <w:r w:rsidR="00262BE3">
        <w:t>.</w:t>
      </w:r>
    </w:p>
    <w:p w:rsidR="00E86997" w:rsidRDefault="00E86997" w:rsidP="00B877C2">
      <w:pPr>
        <w:pStyle w:val="ListParagraph"/>
        <w:numPr>
          <w:ilvl w:val="0"/>
          <w:numId w:val="3"/>
        </w:numPr>
        <w:tabs>
          <w:tab w:val="clear" w:pos="567"/>
          <w:tab w:val="num" w:pos="284"/>
        </w:tabs>
        <w:spacing w:after="120" w:line="264" w:lineRule="auto"/>
        <w:ind w:left="284" w:hanging="284"/>
        <w:contextualSpacing w:val="0"/>
      </w:pPr>
      <w:r>
        <w:t xml:space="preserve">An online information package for use by government agencies and the private sector. This package was downloaded 9,788 times in 2014-15 and is available </w:t>
      </w:r>
      <w:r w:rsidR="004C205D">
        <w:t xml:space="preserve">at: </w:t>
      </w:r>
      <w:hyperlink r:id="rId52" w:history="1">
        <w:r w:rsidR="004C205D" w:rsidRPr="004C205D">
          <w:rPr>
            <w:rStyle w:val="Hyperlink"/>
          </w:rPr>
          <w:t>www.eoc.sa.gov.au/eo-resources/flexible-workplace-futures</w:t>
        </w:r>
      </w:hyperlink>
      <w:r w:rsidR="004C205D">
        <w:t>.</w:t>
      </w:r>
    </w:p>
    <w:p w:rsidR="00E86997" w:rsidRDefault="00E86997" w:rsidP="00B877C2">
      <w:pPr>
        <w:pStyle w:val="ListParagraph"/>
        <w:numPr>
          <w:ilvl w:val="0"/>
          <w:numId w:val="3"/>
        </w:numPr>
        <w:tabs>
          <w:tab w:val="clear" w:pos="567"/>
          <w:tab w:val="num" w:pos="284"/>
        </w:tabs>
        <w:spacing w:after="120" w:line="264" w:lineRule="auto"/>
        <w:ind w:left="284" w:hanging="284"/>
        <w:contextualSpacing w:val="0"/>
      </w:pPr>
      <w:r>
        <w:t>Tools for managers and staff including application forms, a table of possible actions, case studies, check lists, and a staff survey.</w:t>
      </w:r>
    </w:p>
    <w:p w:rsidR="00E86997" w:rsidRDefault="00E86997" w:rsidP="00B877C2">
      <w:pPr>
        <w:pStyle w:val="ListParagraph"/>
        <w:numPr>
          <w:ilvl w:val="0"/>
          <w:numId w:val="3"/>
        </w:numPr>
        <w:tabs>
          <w:tab w:val="clear" w:pos="567"/>
          <w:tab w:val="num" w:pos="284"/>
        </w:tabs>
        <w:spacing w:after="240" w:line="264" w:lineRule="auto"/>
        <w:ind w:left="284" w:hanging="284"/>
        <w:contextualSpacing w:val="0"/>
      </w:pPr>
      <w:r>
        <w:t>Supporting agencies to implement flexible work policies and practices.</w:t>
      </w:r>
    </w:p>
    <w:p w:rsidR="00E86997" w:rsidRDefault="00E86997" w:rsidP="00E86997">
      <w:r>
        <w:t xml:space="preserve">Following the initial project, the Equal Opportunity Commissioner addressed the Public Sector Senior Management Council on achievements and made recommendations for future action.  </w:t>
      </w:r>
    </w:p>
    <w:p w:rsidR="00E86997" w:rsidRDefault="00E86997" w:rsidP="00E86997">
      <w:r>
        <w:t xml:space="preserve">Future steps will include a forum on flexible work aimed at public sector managers and staff - </w:t>
      </w:r>
      <w:r w:rsidRPr="00EC2DD6">
        <w:rPr>
          <w:i/>
        </w:rPr>
        <w:t>Working outside the square: flexibility, innovation and technology</w:t>
      </w:r>
      <w:r>
        <w:t xml:space="preserve"> - hosted by the Equal Opportunity Commission in partnership with the Office </w:t>
      </w:r>
      <w:r w:rsidR="00262BE3">
        <w:t>for the</w:t>
      </w:r>
      <w:r>
        <w:t xml:space="preserve"> Public Sector and the Institute of Public Administration Australia. </w:t>
      </w:r>
    </w:p>
    <w:p w:rsidR="00E86997" w:rsidRDefault="00E86997" w:rsidP="00E86997">
      <w:r>
        <w:t xml:space="preserve">A core group of the initial project team continues to work </w:t>
      </w:r>
      <w:r w:rsidR="009C4F88">
        <w:t>on</w:t>
      </w:r>
      <w:r>
        <w:t xml:space="preserve"> examin</w:t>
      </w:r>
      <w:r w:rsidR="009C4F88">
        <w:t>ing</w:t>
      </w:r>
      <w:r>
        <w:t xml:space="preserve"> technology as an enabler of flexibility, activity based working, flexible work and rosters, and exploring best practice. </w:t>
      </w:r>
    </w:p>
    <w:p w:rsidR="00747129" w:rsidRDefault="00E86997" w:rsidP="00747129">
      <w:r>
        <w:t xml:space="preserve">The Higher Performing Workplace Index survey was also rerun in mid-2015. </w:t>
      </w:r>
      <w:r w:rsidR="00FF2223">
        <w:t>Survey d</w:t>
      </w:r>
      <w:r>
        <w:t xml:space="preserve">ata will </w:t>
      </w:r>
      <w:r w:rsidR="00FF2223">
        <w:t>build on</w:t>
      </w:r>
      <w:r>
        <w:t xml:space="preserve"> existing data obtained </w:t>
      </w:r>
      <w:r w:rsidR="00B877C2">
        <w:t>through the same survey in 2013.</w:t>
      </w:r>
    </w:p>
    <w:p w:rsidR="00B877C2" w:rsidRDefault="00B877C2" w:rsidP="00747129"/>
    <w:p w:rsidR="00747129" w:rsidRDefault="00FF2223" w:rsidP="00747129">
      <w:r>
        <w:rPr>
          <w:noProof/>
        </w:rPr>
        <mc:AlternateContent>
          <mc:Choice Requires="wpg">
            <w:drawing>
              <wp:anchor distT="0" distB="0" distL="114300" distR="114300" simplePos="0" relativeHeight="251877376" behindDoc="0" locked="0" layoutInCell="1" allowOverlap="1" wp14:anchorId="5E2285DE" wp14:editId="6D76849D">
                <wp:simplePos x="0" y="0"/>
                <wp:positionH relativeFrom="column">
                  <wp:posOffset>10795</wp:posOffset>
                </wp:positionH>
                <wp:positionV relativeFrom="paragraph">
                  <wp:posOffset>134620</wp:posOffset>
                </wp:positionV>
                <wp:extent cx="2762250" cy="3990975"/>
                <wp:effectExtent l="0" t="0" r="0" b="9525"/>
                <wp:wrapNone/>
                <wp:docPr id="63" name="Group 63"/>
                <wp:cNvGraphicFramePr/>
                <a:graphic xmlns:a="http://schemas.openxmlformats.org/drawingml/2006/main">
                  <a:graphicData uri="http://schemas.microsoft.com/office/word/2010/wordprocessingGroup">
                    <wpg:wgp>
                      <wpg:cNvGrpSpPr/>
                      <wpg:grpSpPr>
                        <a:xfrm>
                          <a:off x="0" y="0"/>
                          <a:ext cx="2762250" cy="3990975"/>
                          <a:chOff x="0" y="0"/>
                          <a:chExt cx="2762250" cy="3990975"/>
                        </a:xfrm>
                      </wpg:grpSpPr>
                      <pic:pic xmlns:pic="http://schemas.openxmlformats.org/drawingml/2006/picture">
                        <pic:nvPicPr>
                          <pic:cNvPr id="44" name="Picture 44"/>
                          <pic:cNvPicPr>
                            <a:picLocks noChangeAspect="1"/>
                          </pic:cNvPicPr>
                        </pic:nvPicPr>
                        <pic:blipFill rotWithShape="1">
                          <a:blip r:embed="rId53" cstate="print">
                            <a:extLst>
                              <a:ext uri="{28A0092B-C50C-407E-A947-70E740481C1C}">
                                <a14:useLocalDpi xmlns:a14="http://schemas.microsoft.com/office/drawing/2010/main" val="0"/>
                              </a:ext>
                            </a:extLst>
                          </a:blip>
                          <a:srcRect t="772"/>
                          <a:stretch/>
                        </pic:blipFill>
                        <pic:spPr bwMode="auto">
                          <a:xfrm>
                            <a:off x="66675" y="0"/>
                            <a:ext cx="2609850" cy="3676650"/>
                          </a:xfrm>
                          <a:prstGeom prst="rect">
                            <a:avLst/>
                          </a:prstGeom>
                          <a:ln>
                            <a:noFill/>
                          </a:ln>
                          <a:extLst>
                            <a:ext uri="{53640926-AAD7-44D8-BBD7-CCE9431645EC}">
                              <a14:shadowObscured xmlns:a14="http://schemas.microsoft.com/office/drawing/2010/main"/>
                            </a:ext>
                          </a:extLst>
                        </pic:spPr>
                      </pic:pic>
                      <wps:wsp>
                        <wps:cNvPr id="62" name="Text Box 2"/>
                        <wps:cNvSpPr txBox="1">
                          <a:spLocks noChangeArrowheads="1"/>
                        </wps:cNvSpPr>
                        <wps:spPr bwMode="auto">
                          <a:xfrm>
                            <a:off x="0" y="3733800"/>
                            <a:ext cx="2762250" cy="257175"/>
                          </a:xfrm>
                          <a:prstGeom prst="rect">
                            <a:avLst/>
                          </a:prstGeom>
                          <a:solidFill>
                            <a:srgbClr val="FFFFFF"/>
                          </a:solidFill>
                          <a:ln w="9525">
                            <a:noFill/>
                            <a:miter lim="800000"/>
                            <a:headEnd/>
                            <a:tailEnd/>
                          </a:ln>
                        </wps:spPr>
                        <wps:txbx>
                          <w:txbxContent>
                            <w:p w:rsidR="00EE0AA8" w:rsidRPr="003F786D" w:rsidRDefault="00EE0AA8" w:rsidP="003F786D">
                              <w:pPr>
                                <w:spacing w:after="0"/>
                                <w:jc w:val="center"/>
                                <w:rPr>
                                  <w:highlight w:val="yellow"/>
                                </w:rPr>
                              </w:pPr>
                              <w:r>
                                <w:rPr>
                                  <w:i/>
                                  <w:sz w:val="18"/>
                                  <w:szCs w:val="16"/>
                                </w:rPr>
                                <w:t>Page from the Flexible Workplace Futures Package</w:t>
                              </w:r>
                            </w:p>
                          </w:txbxContent>
                        </wps:txbx>
                        <wps:bodyPr rot="0" vert="horz" wrap="square" lIns="91440" tIns="45720" rIns="91440" bIns="45720" anchor="t" anchorCtr="0">
                          <a:spAutoFit/>
                        </wps:bodyPr>
                      </wps:wsp>
                    </wpg:wgp>
                  </a:graphicData>
                </a:graphic>
              </wp:anchor>
            </w:drawing>
          </mc:Choice>
          <mc:Fallback>
            <w:pict>
              <v:group w14:anchorId="5E2285DE" id="Group 63" o:spid="_x0000_s1065" style="position:absolute;left:0;text-align:left;margin-left:.85pt;margin-top:10.6pt;width:217.5pt;height:314.25pt;z-index:251877376" coordsize="27622,39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">
                <v:shape id="Picture 44" o:spid="_x0000_s1066" type="#_x0000_t75" style="position:absolute;left:666;width:26099;height:36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vvbEAAAA2wAAAA8AAABkcnMvZG93bnJldi54bWxEj0FrwkAUhO8F/8PyBG91Y5Ui0VW0RLCU&#10;Hox6f2SfSTT7NuyuMe2v7xYKPQ4z8w2zXPemER05X1tWMBknIIgLq2suFZyOu+c5CB+QNTaWScEX&#10;eVivBk9LTLV98IG6PJQiQtinqKAKoU2l9EVFBv3YtsTRu1hnMETpSqkdPiLcNPIlSV6lwZrjQoUt&#10;vVVU3PK7UVBup986nHd595HVLns/Tq6f2Vmp0bDfLEAE6sN/+K+91wpmM/j9En+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3vvbEAAAA2wAAAA8AAAAAAAAAAAAAAAAA&#10;nwIAAGRycy9kb3ducmV2LnhtbFBLBQYAAAAABAAEAPcAAACQAwAAAAA=&#10;">
                  <v:imagedata r:id="rId54" o:title="" croptop="506f"/>
                  <v:path arrowok="t"/>
                </v:shape>
                <v:shape id="_x0000_s1067" type="#_x0000_t202" style="position:absolute;top:37338;width:27622;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CvR8MA&#10;AADbAAAADwAAAGRycy9kb3ducmV2LnhtbESPzWrDMBCE74G+g9hCb7GcQE1xo4QQKJTiQ53m0ONi&#10;bS3X1sq1FNt9+ygQyHGYn4/Z7GbbiZEG3zhWsEpSEMSV0w3XCk5fb8sXED4ga+wck4J/8rDbPiw2&#10;mGs3cUnjMdQijrDPUYEJoc+l9JUhiz5xPXH0ftxgMUQ51FIPOMVx28l1mmbSYsORYLCng6GqPZ5t&#10;hBS+Opfu73dVtPLbtBk+f5oPpZ4e5/0riEBzuIdv7XetIFvD9Uv8AXJ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CvR8MAAADbAAAADwAAAAAAAAAAAAAAAACYAgAAZHJzL2Rv&#10;d25yZXYueG1sUEsFBgAAAAAEAAQA9QAAAIgDAAAAAA==&#10;" stroked="f">
                  <v:textbox style="mso-fit-shape-to-text:t">
                    <w:txbxContent>
                      <w:p w:rsidR="00EE0AA8" w:rsidRPr="003F786D" w:rsidRDefault="00EE0AA8" w:rsidP="003F786D">
                        <w:pPr>
                          <w:spacing w:after="0"/>
                          <w:jc w:val="center"/>
                          <w:rPr>
                            <w:highlight w:val="yellow"/>
                          </w:rPr>
                        </w:pPr>
                        <w:r>
                          <w:rPr>
                            <w:i/>
                            <w:sz w:val="18"/>
                            <w:szCs w:val="16"/>
                          </w:rPr>
                          <w:t>Page from the Flexible Workplace Futures Package</w:t>
                        </w:r>
                      </w:p>
                    </w:txbxContent>
                  </v:textbox>
                </v:shape>
              </v:group>
            </w:pict>
          </mc:Fallback>
        </mc:AlternateContent>
      </w:r>
    </w:p>
    <w:p w:rsidR="00747129" w:rsidRDefault="00747129">
      <w:r>
        <w:br w:type="page"/>
      </w:r>
    </w:p>
    <w:p w:rsidR="00404F3E" w:rsidRPr="00747129" w:rsidRDefault="007A6428" w:rsidP="00747129">
      <w:pPr>
        <w:pStyle w:val="Storyheading"/>
      </w:pPr>
      <w:r w:rsidRPr="00747129">
        <w:lastRenderedPageBreak/>
        <mc:AlternateContent>
          <mc:Choice Requires="wps">
            <w:drawing>
              <wp:anchor distT="0" distB="180340" distL="114300" distR="114300" simplePos="0" relativeHeight="251718656" behindDoc="0" locked="0" layoutInCell="1" allowOverlap="1" wp14:anchorId="39668AD1" wp14:editId="2DE84EAA">
                <wp:simplePos x="0" y="0"/>
                <wp:positionH relativeFrom="column">
                  <wp:posOffset>5617210</wp:posOffset>
                </wp:positionH>
                <wp:positionV relativeFrom="paragraph">
                  <wp:posOffset>-914400</wp:posOffset>
                </wp:positionV>
                <wp:extent cx="2374265" cy="1403985"/>
                <wp:effectExtent l="0" t="0" r="0" b="0"/>
                <wp:wrapTopAndBottom/>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226A74"/>
                        </a:solidFill>
                        <a:ln w="9525">
                          <a:noFill/>
                          <a:miter lim="800000"/>
                          <a:headEnd/>
                          <a:tailEnd/>
                        </a:ln>
                      </wps:spPr>
                      <wps:txbx>
                        <w:txbxContent>
                          <w:p w:rsidR="00EE0AA8" w:rsidRPr="00466C92" w:rsidRDefault="00EE0AA8" w:rsidP="00404F3E">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9668AD1" id="_x0000_s1068" type="#_x0000_t202" style="position:absolute;margin-left:442.3pt;margin-top:-1in;width:186.95pt;height:110.55pt;z-index:251718656;visibility:visible;mso-wrap-style:square;mso-width-percent:400;mso-height-percent:200;mso-wrap-distance-left:9pt;mso-wrap-distance-top:0;mso-wrap-distance-right:9pt;mso-wrap-distance-bottom:14.2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" fillcolor="#226a74" stroked="f">
                <v:textbox style="layout-flow:vertical;mso-fit-shape-to-text:t">
                  <w:txbxContent>
                    <w:p w:rsidR="00EE0AA8" w:rsidRPr="00466C92" w:rsidRDefault="00EE0AA8" w:rsidP="00404F3E">
                      <w:pPr>
                        <w:spacing w:after="0" w:line="240" w:lineRule="auto"/>
                        <w:ind w:left="57" w:right="284"/>
                        <w:jc w:val="right"/>
                        <w:rPr>
                          <w:b/>
                          <w:color w:val="FFFFFF" w:themeColor="background1"/>
                          <w:sz w:val="44"/>
                          <w:szCs w:val="44"/>
                        </w:rPr>
                      </w:pPr>
                      <w:r>
                        <w:rPr>
                          <w:b/>
                          <w:color w:val="FFFFFF" w:themeColor="background1"/>
                          <w:sz w:val="44"/>
                          <w:szCs w:val="44"/>
                        </w:rPr>
                        <w:t xml:space="preserve">  </w:t>
                      </w:r>
                      <w:r w:rsidRPr="00466C92">
                        <w:rPr>
                          <w:b/>
                          <w:color w:val="FFFFFF" w:themeColor="background1"/>
                          <w:sz w:val="44"/>
                          <w:szCs w:val="44"/>
                        </w:rPr>
                        <w:t>Highlights</w:t>
                      </w:r>
                      <w:r>
                        <w:rPr>
                          <w:b/>
                          <w:color w:val="FFFFFF" w:themeColor="background1"/>
                          <w:sz w:val="44"/>
                          <w:szCs w:val="44"/>
                        </w:rPr>
                        <w:t xml:space="preserve">   </w:t>
                      </w:r>
                    </w:p>
                  </w:txbxContent>
                </v:textbox>
                <w10:wrap type="topAndBottom"/>
              </v:shape>
            </w:pict>
          </mc:Fallback>
        </mc:AlternateContent>
      </w:r>
      <w:r w:rsidR="00404F3E" w:rsidRPr="00747129">
        <w:t>Policy Responses</w:t>
      </w:r>
      <w:bookmarkEnd w:id="20"/>
    </w:p>
    <w:p w:rsidR="00404F3E" w:rsidRDefault="00404F3E" w:rsidP="00404F3E">
      <w:pPr>
        <w:spacing w:after="0"/>
      </w:pPr>
    </w:p>
    <w:p w:rsidR="00404F3E" w:rsidRDefault="00404F3E" w:rsidP="00F045EB">
      <w:pPr>
        <w:spacing w:after="360"/>
      </w:pPr>
      <w:r>
        <w:t xml:space="preserve">The Commission lodged the following policy submissions in </w:t>
      </w:r>
      <w:r w:rsidR="00157FC0">
        <w:t>201</w:t>
      </w:r>
      <w:r w:rsidR="00BC6637">
        <w:t>4</w:t>
      </w:r>
      <w:r w:rsidR="00157FC0">
        <w:t>-1</w:t>
      </w:r>
      <w:r w:rsidR="00BC6637">
        <w:t>5</w:t>
      </w:r>
      <w:r>
        <w:t>:</w:t>
      </w:r>
    </w:p>
    <w:p w:rsidR="00BC6637" w:rsidRPr="00DD54A1" w:rsidRDefault="00BC6637" w:rsidP="00DD54A1">
      <w:pPr>
        <w:pStyle w:val="Heading3"/>
        <w:spacing w:after="120"/>
        <w:rPr>
          <w:i/>
        </w:rPr>
      </w:pPr>
      <w:r w:rsidRPr="00DD54A1">
        <w:rPr>
          <w:i/>
        </w:rPr>
        <w:t xml:space="preserve">Working longer - Work Health and Safety and Workers Compensation issues </w:t>
      </w:r>
    </w:p>
    <w:p w:rsidR="006E2C4C" w:rsidRPr="006E2C4C" w:rsidRDefault="006E2C4C" w:rsidP="00404F3E">
      <w:pPr>
        <w:spacing w:after="240"/>
      </w:pPr>
      <w:r w:rsidRPr="006E2C4C">
        <w:t>(September 2014)</w:t>
      </w:r>
    </w:p>
    <w:p w:rsidR="00C579B4" w:rsidRDefault="00655543" w:rsidP="00F045EB">
      <w:pPr>
        <w:spacing w:after="480"/>
        <w:rPr>
          <w:highlight w:val="cyan"/>
        </w:rPr>
      </w:pPr>
      <w:r w:rsidRPr="00655543">
        <w:t xml:space="preserve">In its submission, the Commission raised a number of issues that can impact on meaningful participation in the workforce for older South Australians. </w:t>
      </w:r>
      <w:r>
        <w:t xml:space="preserve">These included insurance issues for people who are self-employed, superannuation, availability of flexible </w:t>
      </w:r>
      <w:r w:rsidRPr="0024180D">
        <w:t xml:space="preserve">working arrangements, perceptions </w:t>
      </w:r>
      <w:r w:rsidR="00F074DB">
        <w:t>of</w:t>
      </w:r>
      <w:r w:rsidRPr="0024180D">
        <w:t xml:space="preserve"> mature age workers </w:t>
      </w:r>
      <w:r w:rsidR="00F074DB">
        <w:t>as being</w:t>
      </w:r>
      <w:r w:rsidRPr="0024180D">
        <w:t xml:space="preserve"> at a higher risk of workplace injury and illness, and </w:t>
      </w:r>
      <w:r w:rsidR="009171DC" w:rsidRPr="0024180D">
        <w:t xml:space="preserve">stereotyping. The Commission suggested that workforce planning </w:t>
      </w:r>
      <w:r w:rsidR="00F074DB">
        <w:t>which</w:t>
      </w:r>
      <w:r w:rsidR="009171DC" w:rsidRPr="0024180D">
        <w:t xml:space="preserve"> supports career transitions, along with modernised flexible and adaptable insurance, income protection</w:t>
      </w:r>
      <w:r w:rsidR="00F074DB">
        <w:t>,</w:t>
      </w:r>
      <w:r w:rsidR="009171DC" w:rsidRPr="0024180D">
        <w:t xml:space="preserve"> and workers compensation schemes that design products around skills and capacity rather than age</w:t>
      </w:r>
      <w:r w:rsidR="0024180D" w:rsidRPr="0024180D">
        <w:t>,</w:t>
      </w:r>
      <w:r w:rsidR="009171DC" w:rsidRPr="0024180D">
        <w:t xml:space="preserve"> will assist people to work longer and more equitably.</w:t>
      </w:r>
    </w:p>
    <w:p w:rsidR="006E2C4C" w:rsidRPr="00DD54A1" w:rsidRDefault="006E2C4C" w:rsidP="00DD54A1">
      <w:pPr>
        <w:pStyle w:val="Heading3"/>
        <w:spacing w:after="120"/>
        <w:rPr>
          <w:i/>
        </w:rPr>
      </w:pPr>
      <w:r w:rsidRPr="00DD54A1">
        <w:rPr>
          <w:i/>
        </w:rPr>
        <w:t>Criminal Law Consolidation (Provocation) Amendment Bill 2013 / Inquiry into the Partial Defence of Provocation</w:t>
      </w:r>
    </w:p>
    <w:p w:rsidR="00DC5F16" w:rsidRDefault="00DC5F16" w:rsidP="00DC5F16">
      <w:pPr>
        <w:pStyle w:val="Heading3"/>
        <w:rPr>
          <w:b w:val="0"/>
          <w:smallCaps w:val="0"/>
          <w:color w:val="auto"/>
          <w:spacing w:val="0"/>
          <w:sz w:val="22"/>
          <w:szCs w:val="20"/>
        </w:rPr>
      </w:pPr>
      <w:r>
        <w:rPr>
          <w:b w:val="0"/>
          <w:smallCaps w:val="0"/>
          <w:color w:val="auto"/>
          <w:spacing w:val="0"/>
          <w:sz w:val="22"/>
          <w:szCs w:val="20"/>
        </w:rPr>
        <w:t>(July 2014; May 2015)</w:t>
      </w:r>
    </w:p>
    <w:p w:rsidR="004A4DD7" w:rsidRDefault="004A4DD7" w:rsidP="004A4DD7">
      <w:pPr>
        <w:spacing w:after="240"/>
      </w:pPr>
      <w:r w:rsidRPr="004A4DD7">
        <w:t>The Commission made a submission to the 2014 Inquiry into the</w:t>
      </w:r>
      <w:r w:rsidRPr="004A4DD7">
        <w:rPr>
          <w:i/>
        </w:rPr>
        <w:t xml:space="preserve"> Criminal Law Consolidation (Provocation) Amendment Bill 2013 </w:t>
      </w:r>
      <w:r w:rsidRPr="004A4DD7">
        <w:t xml:space="preserve">and also to the 2015 </w:t>
      </w:r>
      <w:r>
        <w:t>i</w:t>
      </w:r>
      <w:r w:rsidRPr="004A4DD7">
        <w:t xml:space="preserve">nquiry </w:t>
      </w:r>
      <w:r>
        <w:t xml:space="preserve">which stemmed from the </w:t>
      </w:r>
      <w:r w:rsidRPr="004A4DD7">
        <w:rPr>
          <w:i/>
        </w:rPr>
        <w:t>Report of the Legislative Review Committee into the Partial Defence of Provocation</w:t>
      </w:r>
      <w:r w:rsidR="00F074DB">
        <w:rPr>
          <w:i/>
        </w:rPr>
        <w:t xml:space="preserve">. </w:t>
      </w:r>
      <w:r w:rsidR="00F074DB" w:rsidRPr="00F074DB">
        <w:t xml:space="preserve">The 2015 inquiry </w:t>
      </w:r>
      <w:r w:rsidRPr="00F074DB">
        <w:t>follow</w:t>
      </w:r>
      <w:r w:rsidR="00F074DB" w:rsidRPr="00F074DB">
        <w:t>ed</w:t>
      </w:r>
      <w:r w:rsidRPr="006E2C4C">
        <w:t xml:space="preserve"> the High Court Decision of </w:t>
      </w:r>
      <w:r w:rsidRPr="004A4DD7">
        <w:rPr>
          <w:i/>
        </w:rPr>
        <w:t>Lindsay v The Queen</w:t>
      </w:r>
      <w:r w:rsidRPr="006E2C4C">
        <w:t xml:space="preserve"> [2015] which set  aside the decision of the South Australian Court of the Criminal Appeal </w:t>
      </w:r>
      <w:r w:rsidRPr="004A4DD7">
        <w:rPr>
          <w:i/>
        </w:rPr>
        <w:t>R v Lindsay</w:t>
      </w:r>
      <w:r w:rsidRPr="006E2C4C">
        <w:t xml:space="preserve"> [2014] SASCFC 56.</w:t>
      </w:r>
    </w:p>
    <w:p w:rsidR="0005312E" w:rsidRDefault="00E83AEF" w:rsidP="00F045EB">
      <w:pPr>
        <w:spacing w:after="480"/>
      </w:pPr>
      <w:r w:rsidRPr="00E83AEF">
        <w:t xml:space="preserve">In </w:t>
      </w:r>
      <w:r>
        <w:t>light</w:t>
      </w:r>
      <w:r w:rsidRPr="00E83AEF">
        <w:t xml:space="preserve"> of </w:t>
      </w:r>
      <w:r w:rsidRPr="004A4DD7">
        <w:rPr>
          <w:i/>
        </w:rPr>
        <w:t>Lindsay v The Queen</w:t>
      </w:r>
      <w:r w:rsidRPr="00E83AEF">
        <w:t xml:space="preserve">, the Commission took the position that a change of the law may be necessary to prevent future use of the defence of provocation on the basis of a non-violent homosexual advance. </w:t>
      </w:r>
      <w:r w:rsidR="0005312E">
        <w:t xml:space="preserve">However, the Commission concurred with the point made in the Law Society of South Australia’s </w:t>
      </w:r>
      <w:r w:rsidR="00F045EB">
        <w:t>s</w:t>
      </w:r>
      <w:r w:rsidR="0005312E">
        <w:t xml:space="preserve">ubmission to the Amendment Bill, that it may be discriminatory to only exclude homosexual advances, rather than any unwanted sexual advances. The Commission therefore supported a broader review of the law of provocation, to ensure the ‘gay panic’ defence is removed in the most equitable manner possible.  </w:t>
      </w:r>
    </w:p>
    <w:p w:rsidR="006E2C4C" w:rsidRPr="00DD54A1" w:rsidRDefault="006E2C4C" w:rsidP="006C23DC">
      <w:pPr>
        <w:pStyle w:val="Heading3"/>
        <w:keepNext/>
        <w:spacing w:after="120"/>
        <w:rPr>
          <w:i/>
        </w:rPr>
      </w:pPr>
      <w:r w:rsidRPr="00DD54A1">
        <w:rPr>
          <w:i/>
        </w:rPr>
        <w:t>Review of Boxing and Martial Arts Legislation</w:t>
      </w:r>
    </w:p>
    <w:p w:rsidR="006E2C4C" w:rsidRDefault="006E2C4C" w:rsidP="006C23DC">
      <w:pPr>
        <w:keepNext/>
      </w:pPr>
      <w:r>
        <w:t>(January 2015)</w:t>
      </w:r>
    </w:p>
    <w:p w:rsidR="006E2C4C" w:rsidRDefault="00F57771" w:rsidP="006C23DC">
      <w:pPr>
        <w:keepNext/>
      </w:pPr>
      <w:r>
        <w:t>The Commission provided comment to the Office for Recreation and Sport on selected recommendations made regarding</w:t>
      </w:r>
      <w:r w:rsidR="00324E5F">
        <w:t xml:space="preserve"> the</w:t>
      </w:r>
      <w:r>
        <w:t xml:space="preserve"> legislation governing competitors in boxing and martial arts in South Australia.  The Commission’s comments related to pregnancy and transgender competitors.</w:t>
      </w:r>
    </w:p>
    <w:p w:rsidR="00F57771" w:rsidRDefault="00327686" w:rsidP="006E2C4C">
      <w:r>
        <w:t>E</w:t>
      </w:r>
      <w:r w:rsidR="00F57771" w:rsidRPr="00F57771">
        <w:t>nforc</w:t>
      </w:r>
      <w:r w:rsidR="00F57771">
        <w:t>ing</w:t>
      </w:r>
      <w:r w:rsidR="00F57771" w:rsidRPr="00F57771">
        <w:t xml:space="preserve"> a ban on pregnant women competing in events to reduce or avoid liability </w:t>
      </w:r>
      <w:r w:rsidR="00747129">
        <w:t>c</w:t>
      </w:r>
      <w:r w:rsidR="00F57771" w:rsidRPr="00F57771">
        <w:t>ould amount to unlawful discrimination</w:t>
      </w:r>
      <w:r w:rsidR="00F57771">
        <w:t>. The Commission</w:t>
      </w:r>
      <w:r>
        <w:t xml:space="preserve"> submitted that it</w:t>
      </w:r>
      <w:r w:rsidR="00F57771">
        <w:t xml:space="preserve"> </w:t>
      </w:r>
      <w:r>
        <w:t xml:space="preserve">is in </w:t>
      </w:r>
      <w:r w:rsidR="00F57771">
        <w:t>support</w:t>
      </w:r>
      <w:r>
        <w:t xml:space="preserve"> of</w:t>
      </w:r>
      <w:r w:rsidR="00F57771">
        <w:t xml:space="preserve"> organisations providing </w:t>
      </w:r>
      <w:r w:rsidR="00F57771" w:rsidRPr="00F57771">
        <w:t xml:space="preserve">appropriate advice and information </w:t>
      </w:r>
      <w:r w:rsidR="00F57771">
        <w:t xml:space="preserve">so that </w:t>
      </w:r>
      <w:r w:rsidR="00F57771" w:rsidRPr="00F57771">
        <w:lastRenderedPageBreak/>
        <w:t>pregnant wom</w:t>
      </w:r>
      <w:r w:rsidR="00F57771">
        <w:t>e</w:t>
      </w:r>
      <w:r w:rsidR="00F57771" w:rsidRPr="00F57771">
        <w:t xml:space="preserve">n, </w:t>
      </w:r>
      <w:r w:rsidR="00F57771">
        <w:t>in consultation</w:t>
      </w:r>
      <w:r w:rsidR="00F57771" w:rsidRPr="00F57771">
        <w:t xml:space="preserve"> with </w:t>
      </w:r>
      <w:r w:rsidR="00F57771">
        <w:t>their</w:t>
      </w:r>
      <w:r w:rsidR="00F57771" w:rsidRPr="00F57771">
        <w:t xml:space="preserve"> medical practitioner</w:t>
      </w:r>
      <w:r w:rsidR="00F57771">
        <w:t xml:space="preserve">, can </w:t>
      </w:r>
      <w:r w:rsidR="00F57771" w:rsidRPr="00F57771">
        <w:t>make the</w:t>
      </w:r>
      <w:r w:rsidR="00F074DB">
        <w:t xml:space="preserve">ir own </w:t>
      </w:r>
      <w:r w:rsidR="00747129">
        <w:t>informed</w:t>
      </w:r>
      <w:r w:rsidR="00F57771" w:rsidRPr="00F57771">
        <w:t xml:space="preserve"> decision concerning </w:t>
      </w:r>
      <w:r w:rsidR="00324E5F">
        <w:t xml:space="preserve">their </w:t>
      </w:r>
      <w:r w:rsidR="00F57771" w:rsidRPr="00F57771">
        <w:t>participati</w:t>
      </w:r>
      <w:r w:rsidR="00F57771">
        <w:t>on.</w:t>
      </w:r>
    </w:p>
    <w:p w:rsidR="00324E5F" w:rsidRDefault="00324E5F" w:rsidP="006E2C4C">
      <w:r>
        <w:t xml:space="preserve">In relation to same sex bouts, the Commission argued that </w:t>
      </w:r>
      <w:r w:rsidRPr="00324E5F">
        <w:t xml:space="preserve">proposed amendments to </w:t>
      </w:r>
      <w:r>
        <w:t xml:space="preserve">boxing and martial arts legislation </w:t>
      </w:r>
      <w:r w:rsidRPr="00324E5F">
        <w:t>requir</w:t>
      </w:r>
      <w:r>
        <w:t>ing</w:t>
      </w:r>
      <w:r w:rsidRPr="00324E5F">
        <w:t xml:space="preserve"> each contestant seeking registration </w:t>
      </w:r>
      <w:r>
        <w:t xml:space="preserve">to </w:t>
      </w:r>
      <w:r w:rsidRPr="00324E5F">
        <w:t>produce a birth certificate indicating their gender</w:t>
      </w:r>
      <w:r>
        <w:t>,</w:t>
      </w:r>
      <w:r w:rsidRPr="00324E5F">
        <w:t xml:space="preserve"> or a Recognition Certificate</w:t>
      </w:r>
      <w:r>
        <w:t xml:space="preserve">, </w:t>
      </w:r>
      <w:r w:rsidRPr="00324E5F">
        <w:t>could amount to unlawful discrimination on the ground of chosen gender.</w:t>
      </w:r>
    </w:p>
    <w:p w:rsidR="00185540" w:rsidRDefault="00324E5F" w:rsidP="00F045EB">
      <w:pPr>
        <w:spacing w:after="480"/>
      </w:pPr>
      <w:r>
        <w:t xml:space="preserve">While the Commission noted that </w:t>
      </w:r>
      <w:r w:rsidRPr="00324E5F">
        <w:t xml:space="preserve">individuals </w:t>
      </w:r>
      <w:r>
        <w:t xml:space="preserve">have a right </w:t>
      </w:r>
      <w:r w:rsidRPr="00324E5F">
        <w:t>to compete in a fair competition which aligns with their strength, stamina and physique</w:t>
      </w:r>
      <w:r>
        <w:t xml:space="preserve">, the Commission argued </w:t>
      </w:r>
      <w:r w:rsidRPr="00324E5F">
        <w:t xml:space="preserve">every reasonable effort should be made to facilitate fair participation in sporting competitions </w:t>
      </w:r>
      <w:r w:rsidR="00F045EB">
        <w:t>of</w:t>
      </w:r>
      <w:r w:rsidR="00DE5CB6">
        <w:t xml:space="preserve"> the gender that a </w:t>
      </w:r>
      <w:r w:rsidRPr="00324E5F">
        <w:t>person</w:t>
      </w:r>
      <w:r w:rsidR="00DE5CB6">
        <w:t xml:space="preserve"> identifies with</w:t>
      </w:r>
      <w:r>
        <w:t>.</w:t>
      </w:r>
    </w:p>
    <w:p w:rsidR="006C23DC" w:rsidRPr="006E2C4C" w:rsidRDefault="006C23DC" w:rsidP="006C23DC">
      <w:pPr>
        <w:pStyle w:val="Heading3"/>
        <w:spacing w:after="120"/>
      </w:pPr>
      <w:r w:rsidRPr="00DD54A1">
        <w:rPr>
          <w:i/>
        </w:rPr>
        <w:t xml:space="preserve">Review of the </w:t>
      </w:r>
      <w:r w:rsidRPr="006E2C4C">
        <w:rPr>
          <w:i/>
        </w:rPr>
        <w:t>South Australian Adoption Act 1988</w:t>
      </w:r>
      <w:r w:rsidRPr="00DD54A1">
        <w:rPr>
          <w:i/>
        </w:rPr>
        <w:t xml:space="preserve"> and </w:t>
      </w:r>
      <w:r w:rsidRPr="006E2C4C">
        <w:rPr>
          <w:i/>
        </w:rPr>
        <w:t>Adoption Regulations 2004</w:t>
      </w:r>
    </w:p>
    <w:p w:rsidR="006C23DC" w:rsidRDefault="006C23DC" w:rsidP="006C23DC">
      <w:r>
        <w:t>(January 2015)</w:t>
      </w:r>
    </w:p>
    <w:p w:rsidR="006C23DC" w:rsidRDefault="00DE5CB6" w:rsidP="00F045EB">
      <w:pPr>
        <w:spacing w:after="480"/>
      </w:pPr>
      <w:r>
        <w:t>In this submission, t</w:t>
      </w:r>
      <w:r w:rsidR="006C23DC">
        <w:t>he Commissioner supported any legislative changes that</w:t>
      </w:r>
      <w:r w:rsidR="00F045EB">
        <w:t xml:space="preserve"> would see </w:t>
      </w:r>
      <w:r w:rsidR="006C23DC" w:rsidRPr="006941D4">
        <w:t xml:space="preserve">prospective parents </w:t>
      </w:r>
      <w:r w:rsidR="00F045EB">
        <w:t xml:space="preserve">assessed on their </w:t>
      </w:r>
      <w:r w:rsidR="006C23DC" w:rsidRPr="006941D4">
        <w:t xml:space="preserve">fitness, ability and commitment to provide the care and nurture required by </w:t>
      </w:r>
      <w:r w:rsidR="006C23DC">
        <w:t>each</w:t>
      </w:r>
      <w:r w:rsidR="006C23DC" w:rsidRPr="006941D4">
        <w:t xml:space="preserve"> particular child. </w:t>
      </w:r>
      <w:r w:rsidR="006C23DC">
        <w:t>The Commission‘s view is that a person’s sexuality or marital status does not have</w:t>
      </w:r>
      <w:r w:rsidR="006C23DC" w:rsidRPr="006941D4">
        <w:t xml:space="preserve"> any bearing on th</w:t>
      </w:r>
      <w:r>
        <w:t>eir parenting capability</w:t>
      </w:r>
      <w:r w:rsidR="006C23DC" w:rsidRPr="006941D4">
        <w:t xml:space="preserve">. </w:t>
      </w:r>
    </w:p>
    <w:p w:rsidR="006E2C4C" w:rsidRPr="00DD54A1" w:rsidRDefault="006E2C4C" w:rsidP="00DD54A1">
      <w:pPr>
        <w:pStyle w:val="Heading3"/>
        <w:spacing w:after="120"/>
        <w:rPr>
          <w:i/>
        </w:rPr>
      </w:pPr>
      <w:r w:rsidRPr="00DD54A1">
        <w:rPr>
          <w:i/>
        </w:rPr>
        <w:t>Sexual Orientation Gender Identity &amp; Intersex Rights</w:t>
      </w:r>
      <w:r w:rsidR="00805F8D" w:rsidRPr="00DD54A1">
        <w:rPr>
          <w:i/>
        </w:rPr>
        <w:t xml:space="preserve"> (SOGII)</w:t>
      </w:r>
    </w:p>
    <w:p w:rsidR="006E2C4C" w:rsidRPr="00805F8D" w:rsidRDefault="006E2C4C" w:rsidP="006E2C4C">
      <w:r w:rsidRPr="00805F8D">
        <w:t>(February 2015)</w:t>
      </w:r>
    </w:p>
    <w:p w:rsidR="00805F8D" w:rsidRPr="00805F8D" w:rsidRDefault="00805F8D" w:rsidP="00F045EB">
      <w:pPr>
        <w:spacing w:after="480"/>
      </w:pPr>
      <w:r w:rsidRPr="00805F8D">
        <w:t>Th</w:t>
      </w:r>
      <w:r w:rsidR="003C494D">
        <w:t>is</w:t>
      </w:r>
      <w:r w:rsidRPr="00805F8D">
        <w:t xml:space="preserve"> submission to the Australian Human Rights Commission </w:t>
      </w:r>
      <w:r>
        <w:t xml:space="preserve">focused on issues related </w:t>
      </w:r>
      <w:r>
        <w:t>to SOGII rights in South Australia.  Areas highlighted include</w:t>
      </w:r>
      <w:r w:rsidR="00F045EB">
        <w:t>d</w:t>
      </w:r>
      <w:r>
        <w:t xml:space="preserve"> terminology used in the </w:t>
      </w:r>
      <w:r w:rsidRPr="00A736D7">
        <w:rPr>
          <w:i/>
        </w:rPr>
        <w:t>Equal Opportunity Act 1984</w:t>
      </w:r>
      <w:r>
        <w:t xml:space="preserve"> (SA), SOGII rights issues at school, participation of transgender people in sport, and ad</w:t>
      </w:r>
      <w:r w:rsidR="00A736D7">
        <w:t>option. The Commission supported initiatives that  can help to break down the barriers that still exist for LGBTIQ individuals, including training</w:t>
      </w:r>
      <w:r w:rsidR="00DE5CB6">
        <w:t xml:space="preserve">, </w:t>
      </w:r>
      <w:r w:rsidR="00A736D7">
        <w:t>education</w:t>
      </w:r>
      <w:r w:rsidR="00DE5CB6">
        <w:t>,</w:t>
      </w:r>
      <w:r w:rsidR="00A736D7">
        <w:t xml:space="preserve"> and support services. The Commission also noted that the existence of legislative barriers sends a message of social inequality that will be hard to overcome until these barriers are removed.</w:t>
      </w:r>
    </w:p>
    <w:p w:rsidR="006E2C4C" w:rsidRPr="006E2C4C" w:rsidRDefault="006E2C4C" w:rsidP="00DD54A1">
      <w:pPr>
        <w:pStyle w:val="Heading3"/>
        <w:spacing w:after="120"/>
        <w:rPr>
          <w:i/>
        </w:rPr>
      </w:pPr>
      <w:r w:rsidRPr="006E2C4C">
        <w:rPr>
          <w:i/>
        </w:rPr>
        <w:t>Sexual Reassignment Repeal Bill 2014</w:t>
      </w:r>
    </w:p>
    <w:p w:rsidR="006E2C4C" w:rsidRDefault="006E2C4C" w:rsidP="006E2C4C">
      <w:r>
        <w:t>(April 2015)</w:t>
      </w:r>
    </w:p>
    <w:p w:rsidR="00C76EE4" w:rsidRDefault="00C76EE4" w:rsidP="00C76EE4">
      <w:r>
        <w:t xml:space="preserve">The Commission’s submission to the Legislative Review Committee’s consultation supported the proposed repeal of the </w:t>
      </w:r>
      <w:r w:rsidRPr="00C76EE4">
        <w:rPr>
          <w:i/>
        </w:rPr>
        <w:t>Sexual Reassignment Act 1988</w:t>
      </w:r>
      <w:r>
        <w:t xml:space="preserve">. The Commission noted that the </w:t>
      </w:r>
      <w:r w:rsidRPr="00C76EE4">
        <w:t>restricti</w:t>
      </w:r>
      <w:r>
        <w:t>on of</w:t>
      </w:r>
      <w:r w:rsidRPr="00C76EE4">
        <w:t xml:space="preserve"> gender recognition to individuals who have undergone reassignment surgery</w:t>
      </w:r>
      <w:r>
        <w:t xml:space="preserve"> creates insurmountable hurdles for many transgender people </w:t>
      </w:r>
      <w:r w:rsidRPr="00C76EE4">
        <w:t>who</w:t>
      </w:r>
      <w:r w:rsidR="00F045EB">
        <w:t>,</w:t>
      </w:r>
      <w:r w:rsidRPr="00C76EE4">
        <w:t xml:space="preserve"> in every other way</w:t>
      </w:r>
      <w:r w:rsidR="00F045EB">
        <w:t>,</w:t>
      </w:r>
      <w:r w:rsidRPr="00C76EE4">
        <w:t xml:space="preserve"> live as their identified gender</w:t>
      </w:r>
      <w:r>
        <w:t xml:space="preserve">. This can create issues with </w:t>
      </w:r>
      <w:r w:rsidRPr="00C76EE4">
        <w:t xml:space="preserve">employers, education providers, financial institutions, </w:t>
      </w:r>
      <w:r w:rsidR="00747129">
        <w:t xml:space="preserve">and </w:t>
      </w:r>
      <w:r w:rsidRPr="00C76EE4">
        <w:t>service providers.</w:t>
      </w:r>
    </w:p>
    <w:p w:rsidR="006E2C4C" w:rsidRPr="006E2C4C" w:rsidRDefault="00C76EE4" w:rsidP="0024180D">
      <w:pPr>
        <w:spacing w:after="360"/>
      </w:pPr>
      <w:r>
        <w:t>Th</w:t>
      </w:r>
      <w:r w:rsidRPr="00C76EE4">
        <w:t>e Commission</w:t>
      </w:r>
      <w:r>
        <w:t xml:space="preserve"> </w:t>
      </w:r>
      <w:r w:rsidR="00DD54A1">
        <w:t xml:space="preserve">also supported </w:t>
      </w:r>
      <w:r w:rsidRPr="00C76EE4">
        <w:t>adding a ‘non-specific’ gender option for the South Australian Registrar of Births, Deaths and Marriages</w:t>
      </w:r>
      <w:r w:rsidR="00DD54A1">
        <w:t xml:space="preserve"> </w:t>
      </w:r>
      <w:r w:rsidR="00F045EB">
        <w:t>when registering births. T</w:t>
      </w:r>
      <w:r w:rsidR="00DD54A1">
        <w:t>his</w:t>
      </w:r>
      <w:r w:rsidRPr="00C76EE4">
        <w:t xml:space="preserve"> would provide an appropriate option for individuals who do not identify as male or female</w:t>
      </w:r>
      <w:r w:rsidR="00F045EB">
        <w:t xml:space="preserve"> and, in addition, provide</w:t>
      </w:r>
      <w:r w:rsidRPr="00C76EE4">
        <w:t xml:space="preserve"> a necessary incentive for organisations to provide gender neutral (or no) titles in their records.</w:t>
      </w:r>
    </w:p>
    <w:p w:rsidR="006E2C4C" w:rsidRPr="00DD54A1" w:rsidRDefault="006E2C4C" w:rsidP="00B72B0C">
      <w:pPr>
        <w:pStyle w:val="Heading3"/>
        <w:keepNext/>
        <w:spacing w:after="120"/>
        <w:rPr>
          <w:i/>
        </w:rPr>
      </w:pPr>
      <w:r w:rsidRPr="00DD54A1">
        <w:rPr>
          <w:i/>
        </w:rPr>
        <w:lastRenderedPageBreak/>
        <w:t>NDIS National Quality and Safeguards Framework</w:t>
      </w:r>
    </w:p>
    <w:p w:rsidR="006E2C4C" w:rsidRDefault="006E2C4C" w:rsidP="00B72B0C">
      <w:pPr>
        <w:keepNext/>
      </w:pPr>
      <w:r>
        <w:t>(April 2015)</w:t>
      </w:r>
    </w:p>
    <w:p w:rsidR="00647C4F" w:rsidRPr="00647C4F" w:rsidRDefault="003D453E" w:rsidP="00B72B0C">
      <w:pPr>
        <w:keepNext/>
        <w:spacing w:after="240"/>
      </w:pPr>
      <w:r>
        <w:t xml:space="preserve">The </w:t>
      </w:r>
      <w:r w:rsidRPr="00647C4F">
        <w:t xml:space="preserve">Commission </w:t>
      </w:r>
      <w:r w:rsidR="00647C4F" w:rsidRPr="00647C4F">
        <w:t xml:space="preserve">supported the need for a Quality and Safeguarding Framework for the NDIS, noting that relying on market forces to ensure quality will be insufficient. </w:t>
      </w:r>
      <w:r w:rsidR="00CD2161">
        <w:t>The Commission noted that t</w:t>
      </w:r>
      <w:r w:rsidR="00647C4F" w:rsidRPr="00647C4F">
        <w:t xml:space="preserve">his is even more relevant where there is limited choice </w:t>
      </w:r>
      <w:r w:rsidR="00CD2161">
        <w:t xml:space="preserve">of service provider </w:t>
      </w:r>
      <w:r w:rsidR="00647C4F" w:rsidRPr="00647C4F">
        <w:t>for participants, such as in regional and remote areas</w:t>
      </w:r>
      <w:r w:rsidR="00CD2161">
        <w:t>,</w:t>
      </w:r>
      <w:r w:rsidR="00647C4F" w:rsidRPr="00647C4F">
        <w:t xml:space="preserve"> and for limited</w:t>
      </w:r>
      <w:r w:rsidR="00CD2161">
        <w:t xml:space="preserve">, </w:t>
      </w:r>
      <w:r w:rsidR="00647C4F" w:rsidRPr="00647C4F">
        <w:t>specialised services.</w:t>
      </w:r>
    </w:p>
    <w:p w:rsidR="006E2C4C" w:rsidRDefault="00647C4F" w:rsidP="00F045EB">
      <w:pPr>
        <w:spacing w:after="480"/>
      </w:pPr>
      <w:r>
        <w:t>The Commission noted that b</w:t>
      </w:r>
      <w:r w:rsidRPr="00647C4F">
        <w:t xml:space="preserve">oth participants and providers will require access to information and resources to ensure good outcomes, </w:t>
      </w:r>
      <w:r w:rsidR="00CD2161">
        <w:t>a</w:t>
      </w:r>
      <w:r w:rsidR="00B72B0C">
        <w:t xml:space="preserve">nd </w:t>
      </w:r>
      <w:r w:rsidR="00747129">
        <w:t xml:space="preserve">that </w:t>
      </w:r>
      <w:r w:rsidR="00B72B0C" w:rsidRPr="00647C4F">
        <w:t>suitable complaint systems</w:t>
      </w:r>
      <w:r w:rsidR="00B72B0C">
        <w:t xml:space="preserve"> must be available</w:t>
      </w:r>
      <w:r w:rsidRPr="00647C4F">
        <w:t xml:space="preserve">. </w:t>
      </w:r>
      <w:r w:rsidR="00747129">
        <w:t>The p</w:t>
      </w:r>
      <w:r w:rsidRPr="00647C4F">
        <w:t xml:space="preserve">rovision of appropriate risk management mechanisms is </w:t>
      </w:r>
      <w:r w:rsidR="00CD2161">
        <w:t xml:space="preserve">particularly </w:t>
      </w:r>
      <w:r w:rsidRPr="00647C4F">
        <w:t>important for small providers and for regional and remote services. While it is always desirable to minimise red tape and bureaucracy, vulnerable people must not be put at risk of poor quality services, exploitation or abuse whilst a service system evolves.</w:t>
      </w:r>
    </w:p>
    <w:p w:rsidR="006E2C4C" w:rsidRPr="00DD54A1" w:rsidRDefault="006E2C4C" w:rsidP="00DD54A1">
      <w:pPr>
        <w:pStyle w:val="Heading3"/>
        <w:spacing w:after="120"/>
        <w:rPr>
          <w:i/>
        </w:rPr>
      </w:pPr>
      <w:r w:rsidRPr="00DD54A1">
        <w:rPr>
          <w:i/>
        </w:rPr>
        <w:t>Aboriginal and Torres Strait Islander experience of law enforcement and justice services</w:t>
      </w:r>
    </w:p>
    <w:p w:rsidR="006E2C4C" w:rsidRDefault="006E2C4C" w:rsidP="006E2C4C">
      <w:r>
        <w:t>(April 2015)</w:t>
      </w:r>
    </w:p>
    <w:p w:rsidR="006C23DC" w:rsidRDefault="006C23DC" w:rsidP="006E2C4C">
      <w:r w:rsidRPr="006C23DC">
        <w:t xml:space="preserve">The </w:t>
      </w:r>
      <w:r>
        <w:t xml:space="preserve">Commission noted that it receives </w:t>
      </w:r>
      <w:r w:rsidR="00342470">
        <w:t xml:space="preserve">only a </w:t>
      </w:r>
      <w:r>
        <w:t>small number</w:t>
      </w:r>
      <w:r w:rsidR="00342470">
        <w:t xml:space="preserve"> of </w:t>
      </w:r>
      <w:r w:rsidRPr="006C23DC">
        <w:t xml:space="preserve">complaints and enquiries from </w:t>
      </w:r>
      <w:r>
        <w:t>Aboriginal and Torres Strait Islander (ATSI) p</w:t>
      </w:r>
      <w:r w:rsidRPr="006C23DC">
        <w:t>eople</w:t>
      </w:r>
      <w:r w:rsidR="00342470">
        <w:t>,</w:t>
      </w:r>
      <w:r w:rsidRPr="006C23DC">
        <w:t xml:space="preserve"> </w:t>
      </w:r>
      <w:r>
        <w:t xml:space="preserve">and that many of them </w:t>
      </w:r>
      <w:r w:rsidRPr="006C23DC">
        <w:t xml:space="preserve">do not have legal assistance or representation. </w:t>
      </w:r>
    </w:p>
    <w:p w:rsidR="006E2C4C" w:rsidRDefault="006C23DC" w:rsidP="006C23DC">
      <w:pPr>
        <w:spacing w:after="240"/>
      </w:pPr>
      <w:r w:rsidRPr="006C23DC">
        <w:t>Information received from the Aboriginal Legal Rights Movement confirms that ATSI people continue to face discrimination on a regular basis.</w:t>
      </w:r>
      <w:r>
        <w:t xml:space="preserve"> The Commission a</w:t>
      </w:r>
      <w:r w:rsidR="00747129">
        <w:t xml:space="preserve">cknowledged </w:t>
      </w:r>
      <w:r>
        <w:t xml:space="preserve">that only a small percentage of ATSI people </w:t>
      </w:r>
      <w:r>
        <w:t xml:space="preserve">experiencing discrimination will report it to the Commission.  </w:t>
      </w:r>
    </w:p>
    <w:p w:rsidR="006C23DC" w:rsidRDefault="00CD2161" w:rsidP="00F045EB">
      <w:pPr>
        <w:spacing w:after="480"/>
      </w:pPr>
      <w:r>
        <w:t>In the submission, t</w:t>
      </w:r>
      <w:r w:rsidR="006C23DC">
        <w:t xml:space="preserve">he Commission </w:t>
      </w:r>
      <w:r>
        <w:t>noted its s</w:t>
      </w:r>
      <w:r w:rsidR="006C23DC">
        <w:t>upport</w:t>
      </w:r>
      <w:r>
        <w:t xml:space="preserve"> for</w:t>
      </w:r>
      <w:r w:rsidR="006C23DC">
        <w:t xml:space="preserve"> initiatives such as early intervention and ‘justice targets’ which can improve reporting and outcomes for ATSI people across the justice system.</w:t>
      </w:r>
    </w:p>
    <w:p w:rsidR="006E2C4C" w:rsidRDefault="006E2C4C" w:rsidP="00DD54A1">
      <w:pPr>
        <w:pStyle w:val="Heading3"/>
        <w:spacing w:after="120"/>
        <w:rPr>
          <w:i/>
        </w:rPr>
      </w:pPr>
      <w:r w:rsidRPr="00DD54A1">
        <w:rPr>
          <w:i/>
        </w:rPr>
        <w:t xml:space="preserve">Review of the </w:t>
      </w:r>
      <w:r w:rsidRPr="006E2C4C">
        <w:rPr>
          <w:i/>
        </w:rPr>
        <w:t>Disability (Access to Premises – Building) Standards 2010</w:t>
      </w:r>
    </w:p>
    <w:p w:rsidR="006E2C4C" w:rsidRDefault="006E2C4C" w:rsidP="006E2C4C">
      <w:r>
        <w:t>(June  2015)</w:t>
      </w:r>
    </w:p>
    <w:p w:rsidR="006E2C4C" w:rsidRDefault="00747129" w:rsidP="006E2C4C">
      <w:r>
        <w:t xml:space="preserve">As part of the </w:t>
      </w:r>
      <w:r w:rsidRPr="00020C18">
        <w:rPr>
          <w:i/>
        </w:rPr>
        <w:t xml:space="preserve">Premises Standards </w:t>
      </w:r>
      <w:r>
        <w:t>Review process, t</w:t>
      </w:r>
      <w:r w:rsidR="00020C18">
        <w:t xml:space="preserve">he Commission provided </w:t>
      </w:r>
      <w:r>
        <w:t>data</w:t>
      </w:r>
      <w:r w:rsidR="00020C18">
        <w:t xml:space="preserve"> on disability discrimination complaints and enquiries that it had received in relation to ‘access to premises’</w:t>
      </w:r>
      <w:r w:rsidR="0083082A">
        <w:t>, plus several case studies,</w:t>
      </w:r>
      <w:r w:rsidR="00020C18">
        <w:t xml:space="preserve"> to the </w:t>
      </w:r>
      <w:r w:rsidR="00020C18" w:rsidRPr="00020C18">
        <w:t>Commonwealth</w:t>
      </w:r>
      <w:r>
        <w:t xml:space="preserve"> </w:t>
      </w:r>
      <w:r w:rsidR="00020C18" w:rsidRPr="00020C18">
        <w:t>Attorney-General's Department</w:t>
      </w:r>
      <w:r>
        <w:t>.</w:t>
      </w:r>
      <w:r w:rsidR="00020C18">
        <w:t xml:space="preserve"> </w:t>
      </w:r>
      <w:r w:rsidR="0083082A">
        <w:t>It also made a submission to the Premises Standards Review Team.</w:t>
      </w:r>
    </w:p>
    <w:p w:rsidR="0083082A" w:rsidRDefault="0083082A" w:rsidP="00481F7B">
      <w:pPr>
        <w:spacing w:after="360"/>
      </w:pPr>
      <w:r>
        <w:t xml:space="preserve">Issues highlighted by the Commission include </w:t>
      </w:r>
      <w:r w:rsidRPr="0083082A">
        <w:t>businesses</w:t>
      </w:r>
      <w:r w:rsidR="00327686">
        <w:t xml:space="preserve">’ lack of knowledge regarding </w:t>
      </w:r>
      <w:r w:rsidRPr="0083082A">
        <w:t>their obligations in relation to accessibility</w:t>
      </w:r>
      <w:r w:rsidR="00747129">
        <w:t>;</w:t>
      </w:r>
      <w:r>
        <w:t xml:space="preserve"> that </w:t>
      </w:r>
      <w:r w:rsidRPr="0083082A">
        <w:t xml:space="preserve">compliance with the Standards </w:t>
      </w:r>
      <w:r>
        <w:t xml:space="preserve">alone may  </w:t>
      </w:r>
      <w:r w:rsidRPr="0083082A">
        <w:t>not achieve accessibility due to other building or venue features</w:t>
      </w:r>
      <w:r w:rsidR="00747129">
        <w:t>;</w:t>
      </w:r>
      <w:r>
        <w:t xml:space="preserve"> that triggers for the Standards are </w:t>
      </w:r>
      <w:r w:rsidR="00481F7B">
        <w:t>limited</w:t>
      </w:r>
      <w:r w:rsidR="00747129">
        <w:t>;</w:t>
      </w:r>
      <w:r w:rsidR="00481F7B">
        <w:t xml:space="preserve"> and </w:t>
      </w:r>
      <w:r w:rsidR="00342470">
        <w:t xml:space="preserve">a </w:t>
      </w:r>
      <w:r w:rsidR="00481F7B">
        <w:t xml:space="preserve">lack </w:t>
      </w:r>
      <w:r w:rsidR="00481F7B" w:rsidRPr="00481F7B">
        <w:t>of monitoring</w:t>
      </w:r>
      <w:r w:rsidR="00CD2161">
        <w:t xml:space="preserve"> of </w:t>
      </w:r>
      <w:r w:rsidR="00CD2161" w:rsidRPr="00481F7B">
        <w:t>compliance</w:t>
      </w:r>
      <w:r w:rsidR="00481F7B">
        <w:t>.</w:t>
      </w:r>
      <w:r w:rsidR="00E26068">
        <w:t xml:space="preserve"> The Commission also noted the inadequacy of relying on complaints </w:t>
      </w:r>
      <w:r w:rsidR="00CD2161">
        <w:t>to</w:t>
      </w:r>
      <w:r w:rsidR="00E26068">
        <w:t xml:space="preserve"> </w:t>
      </w:r>
      <w:r w:rsidR="00E26068" w:rsidRPr="00E26068">
        <w:t>human rights and equal opportunity agencies</w:t>
      </w:r>
      <w:r w:rsidR="00CD2161">
        <w:t xml:space="preserve"> as a mechanism for monitoring compliance with the Premises Standards. This is due to the fact that, under legislation,</w:t>
      </w:r>
      <w:r w:rsidR="00E26068">
        <w:t xml:space="preserve"> </w:t>
      </w:r>
      <w:r w:rsidR="00342470">
        <w:t xml:space="preserve">complaints can only be </w:t>
      </w:r>
      <w:r w:rsidR="00CD2161">
        <w:t xml:space="preserve">accepted from </w:t>
      </w:r>
      <w:r w:rsidR="00E26068" w:rsidRPr="00E26068">
        <w:t>individuals with a disability who have suffered a detriment.</w:t>
      </w:r>
    </w:p>
    <w:p w:rsidR="00F045EB" w:rsidRDefault="00F045EB">
      <w:pPr>
        <w:rPr>
          <w:b/>
          <w:i/>
          <w:smallCaps/>
          <w:color w:val="0F243E" w:themeColor="text2" w:themeShade="80"/>
          <w:spacing w:val="5"/>
          <w:sz w:val="28"/>
          <w:szCs w:val="24"/>
        </w:rPr>
      </w:pPr>
      <w:r>
        <w:rPr>
          <w:i/>
        </w:rPr>
        <w:br w:type="page"/>
      </w:r>
    </w:p>
    <w:p w:rsidR="006E2C4C" w:rsidRPr="00DD54A1" w:rsidRDefault="00F045EB" w:rsidP="00DD54A1">
      <w:pPr>
        <w:pStyle w:val="Heading3"/>
        <w:spacing w:after="120"/>
        <w:rPr>
          <w:i/>
        </w:rPr>
      </w:pPr>
      <w:r>
        <w:rPr>
          <w:noProof/>
        </w:rPr>
        <w:lastRenderedPageBreak/>
        <w:drawing>
          <wp:anchor distT="0" distB="0" distL="114300" distR="114300" simplePos="0" relativeHeight="251773952" behindDoc="0" locked="0" layoutInCell="1" allowOverlap="1" wp14:anchorId="7EB32417" wp14:editId="397C7CBE">
            <wp:simplePos x="0" y="0"/>
            <wp:positionH relativeFrom="column">
              <wp:posOffset>3407410</wp:posOffset>
            </wp:positionH>
            <wp:positionV relativeFrom="paragraph">
              <wp:posOffset>-47625</wp:posOffset>
            </wp:positionV>
            <wp:extent cx="2499671" cy="3724275"/>
            <wp:effectExtent l="0" t="0" r="0" b="0"/>
            <wp:wrapNone/>
            <wp:docPr id="292" name="Picture 292" descr="G:\EOC\promotions and publications\photos\stock photos\iStock Photos\iStock 3554922 Law and fountain pen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OC\promotions and publications\photos\stock photos\iStock Photos\iStock 3554922 Law and fountain pen - 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99671" cy="37242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2C4C" w:rsidRPr="00DD54A1">
        <w:rPr>
          <w:i/>
        </w:rPr>
        <w:t>2015 Review of the Disability Standards for Education 2005</w:t>
      </w:r>
    </w:p>
    <w:p w:rsidR="006E2C4C" w:rsidRDefault="006E2C4C" w:rsidP="006E2C4C">
      <w:r>
        <w:t>(June  2015)</w:t>
      </w:r>
    </w:p>
    <w:p w:rsidR="00A464E2" w:rsidRDefault="00A464E2" w:rsidP="00A464E2">
      <w:r>
        <w:t xml:space="preserve">The Disability Standards for Education were formulated by the Commonwealth Attorney-General under the </w:t>
      </w:r>
      <w:r w:rsidRPr="00911C33">
        <w:rPr>
          <w:i/>
        </w:rPr>
        <w:t>Disability Discrimination Act 1992</w:t>
      </w:r>
      <w:r>
        <w:t xml:space="preserve"> (Cth) with the purpose of providing a framework to ensure that students with disability are able to access and participate in education on the same basis as other students. The Standards aim to do this by providing clarity and specificity for</w:t>
      </w:r>
      <w:r w:rsidR="00342470">
        <w:t xml:space="preserve"> both</w:t>
      </w:r>
      <w:r>
        <w:t xml:space="preserve"> education and training providers</w:t>
      </w:r>
      <w:r w:rsidR="00342470">
        <w:t>,</w:t>
      </w:r>
      <w:r>
        <w:t xml:space="preserve"> and for students with disability. The Minister for Education and Training, in consultation with the Attorney-General, is required to conduct a review of the effectiveness of the Standards every five years. </w:t>
      </w:r>
    </w:p>
    <w:p w:rsidR="00126983" w:rsidRPr="00126983" w:rsidRDefault="00A464E2" w:rsidP="00A464E2">
      <w:r>
        <w:t>This submission dr</w:t>
      </w:r>
      <w:r w:rsidR="00BB2B9E">
        <w:t>e</w:t>
      </w:r>
      <w:r>
        <w:t xml:space="preserve">w on the Equal Opportunity Commission’s experience with the </w:t>
      </w:r>
      <w:r w:rsidR="00BB2B9E">
        <w:t>S</w:t>
      </w:r>
      <w:r>
        <w:t>tandard</w:t>
      </w:r>
      <w:r w:rsidR="00BB2B9E">
        <w:t xml:space="preserve">s through assessment and conciliation of </w:t>
      </w:r>
      <w:r w:rsidR="00BB2B9E" w:rsidRPr="00126983">
        <w:t>disability discrimination complaints in the area of education.  The Commission</w:t>
      </w:r>
      <w:r w:rsidR="00126983">
        <w:t xml:space="preserve"> </w:t>
      </w:r>
      <w:r w:rsidR="00126983" w:rsidRPr="00126983">
        <w:t xml:space="preserve">suggested that clarification of terminology </w:t>
      </w:r>
      <w:r w:rsidR="00126983">
        <w:t xml:space="preserve">and provision of examples/guidelines </w:t>
      </w:r>
      <w:r w:rsidR="00126983" w:rsidRPr="00126983">
        <w:t xml:space="preserve">could assist </w:t>
      </w:r>
      <w:r w:rsidR="00342470">
        <w:t xml:space="preserve">in providing </w:t>
      </w:r>
      <w:r w:rsidR="00126983" w:rsidRPr="00126983">
        <w:t>more consistent and successful application of the Standards.</w:t>
      </w:r>
      <w:r w:rsidR="00126983">
        <w:t xml:space="preserve"> It also suggested a more ‘user-friendly’ version would increase the ability of families to reference the Standards.</w:t>
      </w:r>
    </w:p>
    <w:p w:rsidR="006E2C4C" w:rsidRDefault="00126983" w:rsidP="00126983">
      <w:r>
        <w:t>The Commission raised other issues such as lack of inclusion of work study placements and the difficulty of balancing the needs of students with violent behavioural problems with the safety of staff and other students.  It also suggested the addition of a monitoring and evaluation tool to help evaluate and improve the Standards</w:t>
      </w:r>
      <w:r w:rsidR="006847BE">
        <w:t xml:space="preserve"> on an ongoing basis</w:t>
      </w:r>
      <w:r>
        <w:t>.</w:t>
      </w:r>
    </w:p>
    <w:p w:rsidR="005B1563" w:rsidRDefault="008C49F6" w:rsidP="00404F3E">
      <w:pPr>
        <w:sectPr w:rsidR="005B1563" w:rsidSect="00AB09C8">
          <w:footerReference w:type="default" r:id="rId56"/>
          <w:headerReference w:type="first" r:id="rId57"/>
          <w:pgSz w:w="11907" w:h="16839" w:code="9"/>
          <w:pgMar w:top="1440" w:right="1474" w:bottom="1440" w:left="1474" w:header="720" w:footer="301" w:gutter="0"/>
          <w:cols w:num="2" w:space="720"/>
          <w:titlePg/>
          <w:docGrid w:linePitch="299"/>
        </w:sectPr>
      </w:pPr>
      <w:r>
        <w:br w:type="page"/>
      </w:r>
    </w:p>
    <w:p w:rsidR="00404F3E" w:rsidRDefault="005B1563" w:rsidP="00404F3E">
      <w:r w:rsidRPr="00B431FF">
        <w:rPr>
          <w:noProof/>
        </w:rPr>
        <w:lastRenderedPageBreak/>
        <mc:AlternateContent>
          <mc:Choice Requires="wps">
            <w:drawing>
              <wp:anchor distT="0" distB="0" distL="114300" distR="114300" simplePos="0" relativeHeight="251723776" behindDoc="0" locked="0" layoutInCell="1" allowOverlap="1" wp14:anchorId="74D6FA96" wp14:editId="76583457">
                <wp:simplePos x="0" y="0"/>
                <wp:positionH relativeFrom="column">
                  <wp:posOffset>-933450</wp:posOffset>
                </wp:positionH>
                <wp:positionV relativeFrom="paragraph">
                  <wp:posOffset>3913505</wp:posOffset>
                </wp:positionV>
                <wp:extent cx="4954905" cy="765810"/>
                <wp:effectExtent l="0" t="0" r="0"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4905" cy="765810"/>
                        </a:xfrm>
                        <a:prstGeom prst="rect">
                          <a:avLst/>
                        </a:prstGeom>
                        <a:solidFill>
                          <a:srgbClr val="287D88"/>
                        </a:solidFill>
                        <a:ln w="9525">
                          <a:noFill/>
                          <a:miter lim="800000"/>
                          <a:headEnd/>
                          <a:tailEnd/>
                        </a:ln>
                      </wps:spPr>
                      <wps:txbx>
                        <w:txbxContent>
                          <w:p w:rsidR="00EE0AA8" w:rsidRPr="00B431FF" w:rsidRDefault="00EE0AA8" w:rsidP="00B431FF">
                            <w:pPr>
                              <w:pStyle w:val="Sectionheading"/>
                              <w:rPr>
                                <w:sz w:val="52"/>
                                <w:szCs w:val="52"/>
                              </w:rPr>
                            </w:pPr>
                            <w:bookmarkStart w:id="21" w:name="_Toc392171227"/>
                            <w:r w:rsidRPr="00B431FF">
                              <w:rPr>
                                <w:sz w:val="52"/>
                                <w:szCs w:val="52"/>
                              </w:rPr>
                              <w:t>Complaints and Enquiries</w:t>
                            </w:r>
                            <w:bookmarkEnd w:id="21"/>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4D6FA96" id="_x0000_s1069" type="#_x0000_t202" style="position:absolute;left:0;text-align:left;margin-left:-73.5pt;margin-top:308.15pt;width:390.15pt;height:60.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" fillcolor="#287d88" stroked="f">
                <v:textbox>
                  <w:txbxContent>
                    <w:p w:rsidR="00EE0AA8" w:rsidRPr="00B431FF" w:rsidRDefault="00EE0AA8" w:rsidP="00B431FF">
                      <w:pPr>
                        <w:pStyle w:val="Sectionheading"/>
                        <w:rPr>
                          <w:sz w:val="52"/>
                          <w:szCs w:val="52"/>
                        </w:rPr>
                      </w:pPr>
                      <w:bookmarkStart w:id="22" w:name="_Toc392171227"/>
                      <w:r w:rsidRPr="00B431FF">
                        <w:rPr>
                          <w:sz w:val="52"/>
                          <w:szCs w:val="52"/>
                        </w:rPr>
                        <w:t>Complaints and Enquiries</w:t>
                      </w:r>
                      <w:bookmarkEnd w:id="22"/>
                    </w:p>
                  </w:txbxContent>
                </v:textbox>
              </v:shape>
            </w:pict>
          </mc:Fallback>
        </mc:AlternateContent>
      </w:r>
      <w:r>
        <w:rPr>
          <w:noProof/>
        </w:rPr>
        <w:drawing>
          <wp:anchor distT="0" distB="0" distL="114300" distR="114300" simplePos="0" relativeHeight="251725824" behindDoc="1" locked="0" layoutInCell="1" allowOverlap="1" wp14:anchorId="7CE7F3BB" wp14:editId="697E4C16">
            <wp:simplePos x="0" y="0"/>
            <wp:positionH relativeFrom="column">
              <wp:posOffset>-935990</wp:posOffset>
            </wp:positionH>
            <wp:positionV relativeFrom="paragraph">
              <wp:posOffset>-962025</wp:posOffset>
            </wp:positionV>
            <wp:extent cx="7781925" cy="5187950"/>
            <wp:effectExtent l="0" t="0" r="9525" b="0"/>
            <wp:wrapTight wrapText="bothSides">
              <wp:wrapPolygon edited="0">
                <wp:start x="0" y="0"/>
                <wp:lineTo x="0" y="21494"/>
                <wp:lineTo x="21574" y="21494"/>
                <wp:lineTo x="21574" y="0"/>
                <wp:lineTo x="0" y="0"/>
              </wp:wrapPolygon>
            </wp:wrapTight>
            <wp:docPr id="301" name="Picture 301" descr="G:\EOC\promotions and publications\photos\stock photos\Tony Lewis 20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OC\promotions and publications\photos\stock photos\Tony Lewis 2009\01.JPG"/>
                    <pic:cNvPicPr>
                      <a:picLocks noChangeAspect="1" noChangeArrowheads="1"/>
                    </pic:cNvPicPr>
                  </pic:nvPicPr>
                  <pic:blipFill>
                    <a:blip r:embed="rId58" cstate="print">
                      <a:duotone>
                        <a:prstClr val="black"/>
                        <a:srgbClr val="CBDEFD">
                          <a:tint val="45000"/>
                          <a:satMod val="400000"/>
                        </a:srgbClr>
                      </a:duotone>
                      <a:extLst>
                        <a:ext uri="{BEBA8EAE-BF5A-486C-A8C5-ECC9F3942E4B}">
                          <a14:imgProps xmlns:a14="http://schemas.microsoft.com/office/drawing/2010/main">
                            <a14:imgLayer r:embed="rId5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781925" cy="5187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04F3E" w:rsidRDefault="00404F3E" w:rsidP="00404F3E"/>
    <w:p w:rsidR="00404F3E" w:rsidRDefault="00B431FF">
      <w:r w:rsidRPr="00B431FF">
        <w:rPr>
          <w:noProof/>
        </w:rPr>
        <mc:AlternateContent>
          <mc:Choice Requires="wps">
            <w:drawing>
              <wp:anchor distT="0" distB="0" distL="114300" distR="114300" simplePos="0" relativeHeight="251724800" behindDoc="0" locked="0" layoutInCell="1" allowOverlap="1" wp14:anchorId="2D39CB46" wp14:editId="1D3809C2">
                <wp:simplePos x="0" y="0"/>
                <wp:positionH relativeFrom="column">
                  <wp:posOffset>330835</wp:posOffset>
                </wp:positionH>
                <wp:positionV relativeFrom="paragraph">
                  <wp:posOffset>233680</wp:posOffset>
                </wp:positionV>
                <wp:extent cx="5473700" cy="3124200"/>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00" cy="3124200"/>
                        </a:xfrm>
                        <a:prstGeom prst="rect">
                          <a:avLst/>
                        </a:prstGeom>
                        <a:solidFill>
                          <a:srgbClr val="FFFFFF"/>
                        </a:solidFill>
                        <a:ln w="9525">
                          <a:noFill/>
                          <a:miter lim="800000"/>
                          <a:headEnd/>
                          <a:tailEnd/>
                        </a:ln>
                      </wps:spPr>
                      <wps:txbx>
                        <w:txbxContent>
                          <w:p w:rsidR="00EE0AA8" w:rsidRPr="007934F8" w:rsidRDefault="00EE0AA8" w:rsidP="00B431FF">
                            <w:pPr>
                              <w:tabs>
                                <w:tab w:val="right" w:leader="dot" w:pos="8080"/>
                              </w:tabs>
                              <w:spacing w:after="160"/>
                              <w:ind w:right="85"/>
                              <w:rPr>
                                <w:sz w:val="26"/>
                                <w:szCs w:val="26"/>
                              </w:rPr>
                            </w:pPr>
                            <w:r>
                              <w:rPr>
                                <w:sz w:val="26"/>
                                <w:szCs w:val="26"/>
                              </w:rPr>
                              <w:t>Enquiries</w:t>
                            </w:r>
                            <w:r w:rsidRPr="007934F8">
                              <w:rPr>
                                <w:sz w:val="26"/>
                                <w:szCs w:val="26"/>
                              </w:rPr>
                              <w:tab/>
                            </w:r>
                            <w:r>
                              <w:rPr>
                                <w:sz w:val="26"/>
                                <w:szCs w:val="26"/>
                              </w:rPr>
                              <w:t>21</w:t>
                            </w:r>
                          </w:p>
                          <w:p w:rsidR="00EE0AA8" w:rsidRPr="005D724D" w:rsidRDefault="00EE0AA8" w:rsidP="00B431FF">
                            <w:pPr>
                              <w:tabs>
                                <w:tab w:val="right" w:leader="dot" w:pos="8080"/>
                              </w:tabs>
                              <w:spacing w:after="160"/>
                              <w:ind w:right="85"/>
                              <w:rPr>
                                <w:sz w:val="26"/>
                                <w:szCs w:val="26"/>
                              </w:rPr>
                            </w:pPr>
                            <w:r>
                              <w:rPr>
                                <w:sz w:val="26"/>
                                <w:szCs w:val="26"/>
                              </w:rPr>
                              <w:t>Complaints Received</w:t>
                            </w:r>
                            <w:r w:rsidRPr="007934F8">
                              <w:rPr>
                                <w:sz w:val="26"/>
                                <w:szCs w:val="26"/>
                              </w:rPr>
                              <w:tab/>
                            </w:r>
                            <w:r w:rsidRPr="005D724D">
                              <w:rPr>
                                <w:sz w:val="26"/>
                                <w:szCs w:val="26"/>
                              </w:rPr>
                              <w:t>23</w:t>
                            </w:r>
                          </w:p>
                          <w:p w:rsidR="00EE0AA8" w:rsidRPr="005D724D" w:rsidRDefault="00EE0AA8" w:rsidP="00B431FF">
                            <w:pPr>
                              <w:tabs>
                                <w:tab w:val="right" w:leader="dot" w:pos="8080"/>
                              </w:tabs>
                              <w:spacing w:after="160"/>
                              <w:ind w:right="85"/>
                              <w:rPr>
                                <w:sz w:val="26"/>
                                <w:szCs w:val="26"/>
                              </w:rPr>
                            </w:pPr>
                            <w:r w:rsidRPr="005D724D">
                              <w:rPr>
                                <w:sz w:val="26"/>
                                <w:szCs w:val="26"/>
                              </w:rPr>
                              <w:t>Whistleblowers</w:t>
                            </w:r>
                            <w:r w:rsidRPr="005D724D">
                              <w:rPr>
                                <w:sz w:val="26"/>
                                <w:szCs w:val="26"/>
                              </w:rPr>
                              <w:tab/>
                              <w:t>27</w:t>
                            </w:r>
                          </w:p>
                          <w:p w:rsidR="00EE0AA8" w:rsidRPr="0092155D" w:rsidRDefault="00EE0AA8" w:rsidP="00B431FF">
                            <w:pPr>
                              <w:tabs>
                                <w:tab w:val="right" w:leader="dot" w:pos="8080"/>
                              </w:tabs>
                              <w:spacing w:after="160"/>
                              <w:ind w:right="85"/>
                              <w:rPr>
                                <w:sz w:val="26"/>
                                <w:szCs w:val="26"/>
                              </w:rPr>
                            </w:pPr>
                            <w:r w:rsidRPr="0092155D">
                              <w:rPr>
                                <w:sz w:val="26"/>
                                <w:szCs w:val="26"/>
                              </w:rPr>
                              <w:t>Complaint Outcomes</w:t>
                            </w:r>
                            <w:r w:rsidRPr="0092155D">
                              <w:rPr>
                                <w:sz w:val="26"/>
                                <w:szCs w:val="26"/>
                              </w:rPr>
                              <w:tab/>
                              <w:t>28</w:t>
                            </w:r>
                          </w:p>
                          <w:p w:rsidR="00EE0AA8" w:rsidRPr="0092155D" w:rsidRDefault="00EE0AA8" w:rsidP="00B431FF">
                            <w:pPr>
                              <w:tabs>
                                <w:tab w:val="right" w:leader="dot" w:pos="8080"/>
                              </w:tabs>
                              <w:spacing w:after="160"/>
                              <w:ind w:right="85"/>
                              <w:rPr>
                                <w:sz w:val="26"/>
                                <w:szCs w:val="26"/>
                              </w:rPr>
                            </w:pPr>
                            <w:r w:rsidRPr="0092155D">
                              <w:rPr>
                                <w:sz w:val="26"/>
                                <w:szCs w:val="26"/>
                              </w:rPr>
                              <w:t>Our Service</w:t>
                            </w:r>
                            <w:r w:rsidRPr="0092155D">
                              <w:rPr>
                                <w:sz w:val="26"/>
                                <w:szCs w:val="26"/>
                              </w:rPr>
                              <w:tab/>
                              <w:t>30</w:t>
                            </w:r>
                          </w:p>
                          <w:p w:rsidR="00EE0AA8" w:rsidRPr="00F06BF1" w:rsidRDefault="00EE0AA8" w:rsidP="00A9085C">
                            <w:pPr>
                              <w:tabs>
                                <w:tab w:val="right" w:leader="dot" w:pos="8080"/>
                              </w:tabs>
                              <w:spacing w:after="160"/>
                              <w:ind w:right="85"/>
                              <w:rPr>
                                <w:sz w:val="26"/>
                                <w:szCs w:val="26"/>
                              </w:rPr>
                            </w:pPr>
                            <w:r w:rsidRPr="00F06BF1">
                              <w:rPr>
                                <w:sz w:val="26"/>
                                <w:szCs w:val="26"/>
                              </w:rPr>
                              <w:t xml:space="preserve">The Equal Opportunity Tribunal </w:t>
                            </w:r>
                            <w:r w:rsidRPr="00F06BF1">
                              <w:rPr>
                                <w:sz w:val="26"/>
                                <w:szCs w:val="26"/>
                              </w:rPr>
                              <w:tab/>
                              <w:t>32</w:t>
                            </w:r>
                          </w:p>
                          <w:p w:rsidR="00EE0AA8" w:rsidRPr="00702912" w:rsidRDefault="00EE0AA8" w:rsidP="001634C0">
                            <w:pPr>
                              <w:tabs>
                                <w:tab w:val="right" w:leader="dot" w:pos="8080"/>
                              </w:tabs>
                              <w:spacing w:after="160"/>
                              <w:ind w:right="85"/>
                              <w:rPr>
                                <w:sz w:val="26"/>
                                <w:szCs w:val="26"/>
                              </w:rPr>
                            </w:pPr>
                            <w:r w:rsidRPr="00702912">
                              <w:rPr>
                                <w:sz w:val="26"/>
                                <w:szCs w:val="26"/>
                              </w:rPr>
                              <w:t xml:space="preserve">Complaints Referred to the Tribunal </w:t>
                            </w:r>
                            <w:r w:rsidRPr="00702912">
                              <w:rPr>
                                <w:sz w:val="26"/>
                                <w:szCs w:val="26"/>
                              </w:rPr>
                              <w:tab/>
                              <w:t>34</w:t>
                            </w:r>
                          </w:p>
                          <w:p w:rsidR="00EE0AA8" w:rsidRDefault="00EE0AA8" w:rsidP="001634C0">
                            <w:pPr>
                              <w:tabs>
                                <w:tab w:val="right" w:leader="dot" w:pos="8080"/>
                              </w:tabs>
                              <w:spacing w:after="160"/>
                              <w:ind w:right="85"/>
                              <w:rPr>
                                <w:sz w:val="26"/>
                                <w:szCs w:val="26"/>
                              </w:rPr>
                            </w:pPr>
                            <w:r w:rsidRPr="00702912">
                              <w:rPr>
                                <w:sz w:val="26"/>
                                <w:szCs w:val="26"/>
                              </w:rPr>
                              <w:t>Tribunal Decisions in 2014-15</w:t>
                            </w:r>
                            <w:r w:rsidRPr="00702912">
                              <w:rPr>
                                <w:sz w:val="26"/>
                                <w:szCs w:val="26"/>
                              </w:rPr>
                              <w:tab/>
                              <w:t>37</w:t>
                            </w:r>
                          </w:p>
                          <w:p w:rsidR="00EE0AA8" w:rsidRDefault="00EE0AA8" w:rsidP="001634C0">
                            <w:pPr>
                              <w:tabs>
                                <w:tab w:val="right" w:leader="dot" w:pos="8080"/>
                              </w:tabs>
                              <w:spacing w:after="160"/>
                              <w:ind w:right="85"/>
                              <w:rPr>
                                <w:sz w:val="26"/>
                                <w:szCs w:val="26"/>
                              </w:rPr>
                            </w:pPr>
                            <w:r w:rsidRPr="00702912">
                              <w:rPr>
                                <w:sz w:val="26"/>
                                <w:szCs w:val="26"/>
                              </w:rPr>
                              <w:t>O</w:t>
                            </w:r>
                            <w:r>
                              <w:rPr>
                                <w:sz w:val="26"/>
                                <w:szCs w:val="26"/>
                              </w:rPr>
                              <w:t>ther</w:t>
                            </w:r>
                            <w:r w:rsidRPr="00702912">
                              <w:rPr>
                                <w:sz w:val="26"/>
                                <w:szCs w:val="26"/>
                              </w:rPr>
                              <w:t xml:space="preserve"> T</w:t>
                            </w:r>
                            <w:r>
                              <w:rPr>
                                <w:sz w:val="26"/>
                                <w:szCs w:val="26"/>
                              </w:rPr>
                              <w:t xml:space="preserve">ribunal Matters Finalised in </w:t>
                            </w:r>
                            <w:r w:rsidRPr="00702912">
                              <w:rPr>
                                <w:sz w:val="26"/>
                                <w:szCs w:val="26"/>
                              </w:rPr>
                              <w:t>2014-15</w:t>
                            </w:r>
                            <w:r w:rsidRPr="00702912">
                              <w:rPr>
                                <w:sz w:val="26"/>
                                <w:szCs w:val="26"/>
                              </w:rPr>
                              <w:tab/>
                              <w:t>3</w:t>
                            </w:r>
                            <w:r>
                              <w:rPr>
                                <w:sz w:val="26"/>
                                <w:szCs w:val="26"/>
                              </w:rPr>
                              <w:t>9</w:t>
                            </w:r>
                          </w:p>
                          <w:p w:rsidR="00EE0AA8" w:rsidRPr="007934F8" w:rsidRDefault="00EE0AA8" w:rsidP="001634C0">
                            <w:pPr>
                              <w:tabs>
                                <w:tab w:val="right" w:leader="dot" w:pos="8080"/>
                              </w:tabs>
                              <w:spacing w:after="160"/>
                              <w:ind w:right="85"/>
                              <w:rPr>
                                <w:sz w:val="26"/>
                                <w:szCs w:val="26"/>
                              </w:rPr>
                            </w:pPr>
                          </w:p>
                          <w:p w:rsidR="00EE0AA8" w:rsidRPr="007934F8" w:rsidRDefault="00EE0AA8" w:rsidP="001634C0">
                            <w:pPr>
                              <w:tabs>
                                <w:tab w:val="right" w:leader="dot" w:pos="8080"/>
                              </w:tabs>
                              <w:spacing w:after="160"/>
                              <w:ind w:right="85"/>
                              <w:rPr>
                                <w:sz w:val="26"/>
                                <w:szCs w:val="26"/>
                              </w:rPr>
                            </w:pPr>
                          </w:p>
                          <w:p w:rsidR="00EE0AA8" w:rsidRPr="007934F8" w:rsidRDefault="00EE0AA8" w:rsidP="00A9085C">
                            <w:pPr>
                              <w:tabs>
                                <w:tab w:val="right" w:leader="dot" w:pos="8080"/>
                              </w:tabs>
                              <w:spacing w:after="160"/>
                              <w:ind w:right="85"/>
                              <w:rPr>
                                <w:sz w:val="26"/>
                                <w:szCs w:val="26"/>
                              </w:rPr>
                            </w:pPr>
                          </w:p>
                          <w:p w:rsidR="00EE0AA8" w:rsidRPr="007934F8" w:rsidRDefault="00EE0AA8" w:rsidP="00B431FF">
                            <w:pPr>
                              <w:tabs>
                                <w:tab w:val="right" w:leader="dot" w:pos="8080"/>
                              </w:tabs>
                              <w:spacing w:after="160"/>
                              <w:ind w:right="85"/>
                              <w:rPr>
                                <w:sz w:val="26"/>
                                <w:szCs w:val="26"/>
                              </w:rPr>
                            </w:pPr>
                          </w:p>
                          <w:p w:rsidR="00EE0AA8" w:rsidRDefault="00EE0AA8" w:rsidP="00B431FF">
                            <w:pPr>
                              <w:tabs>
                                <w:tab w:val="right" w:leader="dot" w:pos="8080"/>
                              </w:tabs>
                              <w:spacing w:after="160"/>
                              <w:ind w:right="85"/>
                              <w:rPr>
                                <w:sz w:val="28"/>
                                <w:szCs w:val="28"/>
                              </w:rPr>
                            </w:pPr>
                          </w:p>
                          <w:p w:rsidR="00EE0AA8" w:rsidRPr="00FD18F6" w:rsidRDefault="00EE0AA8" w:rsidP="00B431FF">
                            <w:pPr>
                              <w:tabs>
                                <w:tab w:val="right" w:leader="dot" w:pos="8080"/>
                              </w:tabs>
                              <w:ind w:right="87"/>
                              <w:rPr>
                                <w:sz w:val="28"/>
                                <w:szCs w:val="28"/>
                              </w:rPr>
                            </w:pPr>
                            <w:r w:rsidRPr="00FD18F6">
                              <w:rPr>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39CB46" id="_x0000_s1070" type="#_x0000_t202" style="position:absolute;left:0;text-align:left;margin-left:26.05pt;margin-top:18.4pt;width:431pt;height:24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" stroked="f">
                <v:textbox>
                  <w:txbxContent>
                    <w:p w:rsidR="00EE0AA8" w:rsidRPr="007934F8" w:rsidRDefault="00EE0AA8" w:rsidP="00B431FF">
                      <w:pPr>
                        <w:tabs>
                          <w:tab w:val="right" w:leader="dot" w:pos="8080"/>
                        </w:tabs>
                        <w:spacing w:after="160"/>
                        <w:ind w:right="85"/>
                        <w:rPr>
                          <w:sz w:val="26"/>
                          <w:szCs w:val="26"/>
                        </w:rPr>
                      </w:pPr>
                      <w:r>
                        <w:rPr>
                          <w:sz w:val="26"/>
                          <w:szCs w:val="26"/>
                        </w:rPr>
                        <w:t>Enquiries</w:t>
                      </w:r>
                      <w:r w:rsidRPr="007934F8">
                        <w:rPr>
                          <w:sz w:val="26"/>
                          <w:szCs w:val="26"/>
                        </w:rPr>
                        <w:tab/>
                      </w:r>
                      <w:r>
                        <w:rPr>
                          <w:sz w:val="26"/>
                          <w:szCs w:val="26"/>
                        </w:rPr>
                        <w:t>21</w:t>
                      </w:r>
                    </w:p>
                    <w:p w:rsidR="00EE0AA8" w:rsidRPr="005D724D" w:rsidRDefault="00EE0AA8" w:rsidP="00B431FF">
                      <w:pPr>
                        <w:tabs>
                          <w:tab w:val="right" w:leader="dot" w:pos="8080"/>
                        </w:tabs>
                        <w:spacing w:after="160"/>
                        <w:ind w:right="85"/>
                        <w:rPr>
                          <w:sz w:val="26"/>
                          <w:szCs w:val="26"/>
                        </w:rPr>
                      </w:pPr>
                      <w:r>
                        <w:rPr>
                          <w:sz w:val="26"/>
                          <w:szCs w:val="26"/>
                        </w:rPr>
                        <w:t>Complaints Received</w:t>
                      </w:r>
                      <w:r w:rsidRPr="007934F8">
                        <w:rPr>
                          <w:sz w:val="26"/>
                          <w:szCs w:val="26"/>
                        </w:rPr>
                        <w:tab/>
                      </w:r>
                      <w:r w:rsidRPr="005D724D">
                        <w:rPr>
                          <w:sz w:val="26"/>
                          <w:szCs w:val="26"/>
                        </w:rPr>
                        <w:t>23</w:t>
                      </w:r>
                    </w:p>
                    <w:p w:rsidR="00EE0AA8" w:rsidRPr="005D724D" w:rsidRDefault="00EE0AA8" w:rsidP="00B431FF">
                      <w:pPr>
                        <w:tabs>
                          <w:tab w:val="right" w:leader="dot" w:pos="8080"/>
                        </w:tabs>
                        <w:spacing w:after="160"/>
                        <w:ind w:right="85"/>
                        <w:rPr>
                          <w:sz w:val="26"/>
                          <w:szCs w:val="26"/>
                        </w:rPr>
                      </w:pPr>
                      <w:r w:rsidRPr="005D724D">
                        <w:rPr>
                          <w:sz w:val="26"/>
                          <w:szCs w:val="26"/>
                        </w:rPr>
                        <w:t>Whistleblowers</w:t>
                      </w:r>
                      <w:r w:rsidRPr="005D724D">
                        <w:rPr>
                          <w:sz w:val="26"/>
                          <w:szCs w:val="26"/>
                        </w:rPr>
                        <w:tab/>
                        <w:t>27</w:t>
                      </w:r>
                    </w:p>
                    <w:p w:rsidR="00EE0AA8" w:rsidRPr="0092155D" w:rsidRDefault="00EE0AA8" w:rsidP="00B431FF">
                      <w:pPr>
                        <w:tabs>
                          <w:tab w:val="right" w:leader="dot" w:pos="8080"/>
                        </w:tabs>
                        <w:spacing w:after="160"/>
                        <w:ind w:right="85"/>
                        <w:rPr>
                          <w:sz w:val="26"/>
                          <w:szCs w:val="26"/>
                        </w:rPr>
                      </w:pPr>
                      <w:r w:rsidRPr="0092155D">
                        <w:rPr>
                          <w:sz w:val="26"/>
                          <w:szCs w:val="26"/>
                        </w:rPr>
                        <w:t>Complaint Outcomes</w:t>
                      </w:r>
                      <w:r w:rsidRPr="0092155D">
                        <w:rPr>
                          <w:sz w:val="26"/>
                          <w:szCs w:val="26"/>
                        </w:rPr>
                        <w:tab/>
                        <w:t>28</w:t>
                      </w:r>
                    </w:p>
                    <w:p w:rsidR="00EE0AA8" w:rsidRPr="0092155D" w:rsidRDefault="00EE0AA8" w:rsidP="00B431FF">
                      <w:pPr>
                        <w:tabs>
                          <w:tab w:val="right" w:leader="dot" w:pos="8080"/>
                        </w:tabs>
                        <w:spacing w:after="160"/>
                        <w:ind w:right="85"/>
                        <w:rPr>
                          <w:sz w:val="26"/>
                          <w:szCs w:val="26"/>
                        </w:rPr>
                      </w:pPr>
                      <w:r w:rsidRPr="0092155D">
                        <w:rPr>
                          <w:sz w:val="26"/>
                          <w:szCs w:val="26"/>
                        </w:rPr>
                        <w:t>Our Service</w:t>
                      </w:r>
                      <w:r w:rsidRPr="0092155D">
                        <w:rPr>
                          <w:sz w:val="26"/>
                          <w:szCs w:val="26"/>
                        </w:rPr>
                        <w:tab/>
                        <w:t>30</w:t>
                      </w:r>
                    </w:p>
                    <w:p w:rsidR="00EE0AA8" w:rsidRPr="00F06BF1" w:rsidRDefault="00EE0AA8" w:rsidP="00A9085C">
                      <w:pPr>
                        <w:tabs>
                          <w:tab w:val="right" w:leader="dot" w:pos="8080"/>
                        </w:tabs>
                        <w:spacing w:after="160"/>
                        <w:ind w:right="85"/>
                        <w:rPr>
                          <w:sz w:val="26"/>
                          <w:szCs w:val="26"/>
                        </w:rPr>
                      </w:pPr>
                      <w:r w:rsidRPr="00F06BF1">
                        <w:rPr>
                          <w:sz w:val="26"/>
                          <w:szCs w:val="26"/>
                        </w:rPr>
                        <w:t xml:space="preserve">The Equal Opportunity Tribunal </w:t>
                      </w:r>
                      <w:r w:rsidRPr="00F06BF1">
                        <w:rPr>
                          <w:sz w:val="26"/>
                          <w:szCs w:val="26"/>
                        </w:rPr>
                        <w:tab/>
                        <w:t>32</w:t>
                      </w:r>
                    </w:p>
                    <w:p w:rsidR="00EE0AA8" w:rsidRPr="00702912" w:rsidRDefault="00EE0AA8" w:rsidP="001634C0">
                      <w:pPr>
                        <w:tabs>
                          <w:tab w:val="right" w:leader="dot" w:pos="8080"/>
                        </w:tabs>
                        <w:spacing w:after="160"/>
                        <w:ind w:right="85"/>
                        <w:rPr>
                          <w:sz w:val="26"/>
                          <w:szCs w:val="26"/>
                        </w:rPr>
                      </w:pPr>
                      <w:r w:rsidRPr="00702912">
                        <w:rPr>
                          <w:sz w:val="26"/>
                          <w:szCs w:val="26"/>
                        </w:rPr>
                        <w:t xml:space="preserve">Complaints Referred to the Tribunal </w:t>
                      </w:r>
                      <w:r w:rsidRPr="00702912">
                        <w:rPr>
                          <w:sz w:val="26"/>
                          <w:szCs w:val="26"/>
                        </w:rPr>
                        <w:tab/>
                        <w:t>34</w:t>
                      </w:r>
                    </w:p>
                    <w:p w:rsidR="00EE0AA8" w:rsidRDefault="00EE0AA8" w:rsidP="001634C0">
                      <w:pPr>
                        <w:tabs>
                          <w:tab w:val="right" w:leader="dot" w:pos="8080"/>
                        </w:tabs>
                        <w:spacing w:after="160"/>
                        <w:ind w:right="85"/>
                        <w:rPr>
                          <w:sz w:val="26"/>
                          <w:szCs w:val="26"/>
                        </w:rPr>
                      </w:pPr>
                      <w:r w:rsidRPr="00702912">
                        <w:rPr>
                          <w:sz w:val="26"/>
                          <w:szCs w:val="26"/>
                        </w:rPr>
                        <w:t>Tribunal Decisions in 2014-15</w:t>
                      </w:r>
                      <w:r w:rsidRPr="00702912">
                        <w:rPr>
                          <w:sz w:val="26"/>
                          <w:szCs w:val="26"/>
                        </w:rPr>
                        <w:tab/>
                        <w:t>37</w:t>
                      </w:r>
                    </w:p>
                    <w:p w:rsidR="00EE0AA8" w:rsidRDefault="00EE0AA8" w:rsidP="001634C0">
                      <w:pPr>
                        <w:tabs>
                          <w:tab w:val="right" w:leader="dot" w:pos="8080"/>
                        </w:tabs>
                        <w:spacing w:after="160"/>
                        <w:ind w:right="85"/>
                        <w:rPr>
                          <w:sz w:val="26"/>
                          <w:szCs w:val="26"/>
                        </w:rPr>
                      </w:pPr>
                      <w:r w:rsidRPr="00702912">
                        <w:rPr>
                          <w:sz w:val="26"/>
                          <w:szCs w:val="26"/>
                        </w:rPr>
                        <w:t>O</w:t>
                      </w:r>
                      <w:r>
                        <w:rPr>
                          <w:sz w:val="26"/>
                          <w:szCs w:val="26"/>
                        </w:rPr>
                        <w:t>ther</w:t>
                      </w:r>
                      <w:r w:rsidRPr="00702912">
                        <w:rPr>
                          <w:sz w:val="26"/>
                          <w:szCs w:val="26"/>
                        </w:rPr>
                        <w:t xml:space="preserve"> T</w:t>
                      </w:r>
                      <w:r>
                        <w:rPr>
                          <w:sz w:val="26"/>
                          <w:szCs w:val="26"/>
                        </w:rPr>
                        <w:t xml:space="preserve">ribunal Matters Finalised in </w:t>
                      </w:r>
                      <w:r w:rsidRPr="00702912">
                        <w:rPr>
                          <w:sz w:val="26"/>
                          <w:szCs w:val="26"/>
                        </w:rPr>
                        <w:t>2014-15</w:t>
                      </w:r>
                      <w:r w:rsidRPr="00702912">
                        <w:rPr>
                          <w:sz w:val="26"/>
                          <w:szCs w:val="26"/>
                        </w:rPr>
                        <w:tab/>
                        <w:t>3</w:t>
                      </w:r>
                      <w:r>
                        <w:rPr>
                          <w:sz w:val="26"/>
                          <w:szCs w:val="26"/>
                        </w:rPr>
                        <w:t>9</w:t>
                      </w:r>
                    </w:p>
                    <w:p w:rsidR="00EE0AA8" w:rsidRPr="007934F8" w:rsidRDefault="00EE0AA8" w:rsidP="001634C0">
                      <w:pPr>
                        <w:tabs>
                          <w:tab w:val="right" w:leader="dot" w:pos="8080"/>
                        </w:tabs>
                        <w:spacing w:after="160"/>
                        <w:ind w:right="85"/>
                        <w:rPr>
                          <w:sz w:val="26"/>
                          <w:szCs w:val="26"/>
                        </w:rPr>
                      </w:pPr>
                    </w:p>
                    <w:p w:rsidR="00EE0AA8" w:rsidRPr="007934F8" w:rsidRDefault="00EE0AA8" w:rsidP="001634C0">
                      <w:pPr>
                        <w:tabs>
                          <w:tab w:val="right" w:leader="dot" w:pos="8080"/>
                        </w:tabs>
                        <w:spacing w:after="160"/>
                        <w:ind w:right="85"/>
                        <w:rPr>
                          <w:sz w:val="26"/>
                          <w:szCs w:val="26"/>
                        </w:rPr>
                      </w:pPr>
                    </w:p>
                    <w:p w:rsidR="00EE0AA8" w:rsidRPr="007934F8" w:rsidRDefault="00EE0AA8" w:rsidP="00A9085C">
                      <w:pPr>
                        <w:tabs>
                          <w:tab w:val="right" w:leader="dot" w:pos="8080"/>
                        </w:tabs>
                        <w:spacing w:after="160"/>
                        <w:ind w:right="85"/>
                        <w:rPr>
                          <w:sz w:val="26"/>
                          <w:szCs w:val="26"/>
                        </w:rPr>
                      </w:pPr>
                    </w:p>
                    <w:p w:rsidR="00EE0AA8" w:rsidRPr="007934F8" w:rsidRDefault="00EE0AA8" w:rsidP="00B431FF">
                      <w:pPr>
                        <w:tabs>
                          <w:tab w:val="right" w:leader="dot" w:pos="8080"/>
                        </w:tabs>
                        <w:spacing w:after="160"/>
                        <w:ind w:right="85"/>
                        <w:rPr>
                          <w:sz w:val="26"/>
                          <w:szCs w:val="26"/>
                        </w:rPr>
                      </w:pPr>
                    </w:p>
                    <w:p w:rsidR="00EE0AA8" w:rsidRDefault="00EE0AA8" w:rsidP="00B431FF">
                      <w:pPr>
                        <w:tabs>
                          <w:tab w:val="right" w:leader="dot" w:pos="8080"/>
                        </w:tabs>
                        <w:spacing w:after="160"/>
                        <w:ind w:right="85"/>
                        <w:rPr>
                          <w:sz w:val="28"/>
                          <w:szCs w:val="28"/>
                        </w:rPr>
                      </w:pPr>
                    </w:p>
                    <w:p w:rsidR="00EE0AA8" w:rsidRPr="00FD18F6" w:rsidRDefault="00EE0AA8" w:rsidP="00B431FF">
                      <w:pPr>
                        <w:tabs>
                          <w:tab w:val="right" w:leader="dot" w:pos="8080"/>
                        </w:tabs>
                        <w:ind w:right="87"/>
                        <w:rPr>
                          <w:sz w:val="28"/>
                          <w:szCs w:val="28"/>
                        </w:rPr>
                      </w:pPr>
                      <w:r w:rsidRPr="00FD18F6">
                        <w:rPr>
                          <w:sz w:val="28"/>
                          <w:szCs w:val="28"/>
                        </w:rPr>
                        <w:t xml:space="preserve">                                                 </w:t>
                      </w:r>
                    </w:p>
                  </w:txbxContent>
                </v:textbox>
              </v:shape>
            </w:pict>
          </mc:Fallback>
        </mc:AlternateContent>
      </w:r>
      <w:r w:rsidR="00404F3E">
        <w:br w:type="page"/>
      </w:r>
    </w:p>
    <w:p w:rsidR="007934F8" w:rsidRPr="00FD2EAE" w:rsidRDefault="007934F8" w:rsidP="00747129">
      <w:pPr>
        <w:pStyle w:val="Storyheading"/>
      </w:pPr>
      <w:bookmarkStart w:id="23" w:name="_Toc392171201"/>
      <w:r>
        <w:lastRenderedPageBreak/>
        <mc:AlternateContent>
          <mc:Choice Requires="wps">
            <w:drawing>
              <wp:anchor distT="0" distB="180340" distL="114300" distR="114300" simplePos="0" relativeHeight="251720704" behindDoc="0" locked="0" layoutInCell="1" allowOverlap="1" wp14:anchorId="09DB1C57" wp14:editId="35DAE64F">
                <wp:simplePos x="0" y="0"/>
                <wp:positionH relativeFrom="column">
                  <wp:posOffset>5607685</wp:posOffset>
                </wp:positionH>
                <wp:positionV relativeFrom="paragraph">
                  <wp:posOffset>-914400</wp:posOffset>
                </wp:positionV>
                <wp:extent cx="2374265" cy="1743075"/>
                <wp:effectExtent l="0" t="0" r="0" b="9525"/>
                <wp:wrapSquare wrapText="bothSides"/>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43075"/>
                        </a:xfrm>
                        <a:prstGeom prst="rect">
                          <a:avLst/>
                        </a:prstGeom>
                        <a:solidFill>
                          <a:srgbClr val="226A74"/>
                        </a:solidFill>
                        <a:ln w="9525">
                          <a:noFill/>
                          <a:miter lim="800000"/>
                          <a:headEnd/>
                          <a:tailEnd/>
                        </a:ln>
                      </wps:spPr>
                      <wps:txbx>
                        <w:txbxContent>
                          <w:p w:rsidR="00EE0AA8" w:rsidRPr="00466C92" w:rsidRDefault="00EE0AA8" w:rsidP="007934F8">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09DB1C57" id="_x0000_s1071" type="#_x0000_t202" style="position:absolute;margin-left:441.55pt;margin-top:-1in;width:186.95pt;height:137.25pt;z-index:251720704;visibility:visible;mso-wrap-style:square;mso-width-percent:400;mso-height-percent:0;mso-wrap-distance-left:9pt;mso-wrap-distance-top:0;mso-wrap-distance-right:9pt;mso-wrap-distance-bottom:14.2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" fillcolor="#226a74" stroked="f">
                <v:textbox style="layout-flow:vertical;mso-fit-shape-to-text:t">
                  <w:txbxContent>
                    <w:p w:rsidR="00EE0AA8" w:rsidRPr="00466C92" w:rsidRDefault="00EE0AA8" w:rsidP="007934F8">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v:textbox>
                <w10:wrap type="square"/>
              </v:shape>
            </w:pict>
          </mc:Fallback>
        </mc:AlternateContent>
      </w:r>
      <w:r w:rsidR="00B431FF">
        <w:t>Enquiries</w:t>
      </w:r>
      <w:bookmarkEnd w:id="23"/>
    </w:p>
    <w:p w:rsidR="005B1563" w:rsidRDefault="005B1563" w:rsidP="00B431FF">
      <w:pPr>
        <w:sectPr w:rsidR="005B1563" w:rsidSect="00AB09C8">
          <w:pgSz w:w="11907" w:h="16839" w:code="9"/>
          <w:pgMar w:top="1440" w:right="1474" w:bottom="1440" w:left="1474" w:header="720" w:footer="301" w:gutter="0"/>
          <w:cols w:num="2" w:space="720"/>
          <w:titlePg/>
          <w:docGrid w:linePitch="299"/>
        </w:sectPr>
      </w:pPr>
    </w:p>
    <w:p w:rsidR="00CD2161" w:rsidRPr="00831EC1" w:rsidRDefault="005B1563" w:rsidP="00CD2161">
      <w:pPr>
        <w:ind w:right="645"/>
      </w:pPr>
      <w:r>
        <w:br/>
      </w:r>
      <w:r w:rsidR="00CD2161" w:rsidRPr="00831EC1">
        <w:t>The Commission receives telephone and email</w:t>
      </w:r>
      <w:r w:rsidR="00CD2161">
        <w:t>/website</w:t>
      </w:r>
      <w:r w:rsidR="00CD2161" w:rsidRPr="00831EC1">
        <w:t xml:space="preserve"> enquiries from individuals who believe they have </w:t>
      </w:r>
      <w:r w:rsidR="00CD2161">
        <w:t>experienced</w:t>
      </w:r>
      <w:r w:rsidR="00CD2161" w:rsidRPr="00831EC1">
        <w:t xml:space="preserve"> discrimination. </w:t>
      </w:r>
      <w:r w:rsidR="00CD2161">
        <w:t xml:space="preserve">Enquiries are </w:t>
      </w:r>
      <w:r w:rsidR="00CD2161" w:rsidRPr="00831EC1">
        <w:t>also receive</w:t>
      </w:r>
      <w:r w:rsidR="00CD2161">
        <w:t>d</w:t>
      </w:r>
      <w:r w:rsidR="00CD2161" w:rsidRPr="00831EC1">
        <w:t xml:space="preserve"> from businesses, community organisations and equal opportunity contact persons seeking information about discrimination issues and equal opportunity.</w:t>
      </w:r>
      <w:r w:rsidR="00CD2161">
        <w:t xml:space="preserve"> The Commission’s enquiry service is free and enquiries can be made anonymously. </w:t>
      </w:r>
    </w:p>
    <w:p w:rsidR="00B431FF" w:rsidRPr="00831EC1" w:rsidRDefault="00B431FF" w:rsidP="005B1563">
      <w:pPr>
        <w:ind w:right="645"/>
      </w:pPr>
      <w:r w:rsidRPr="00831EC1">
        <w:t>An enquiry is often a first step prior to a formal complaint being lodged in writing. It is a useful opportunity for information to be exchanged and options to be explored.</w:t>
      </w:r>
    </w:p>
    <w:p w:rsidR="00901042" w:rsidRPr="001E3E85" w:rsidRDefault="00B431FF" w:rsidP="00901042">
      <w:pPr>
        <w:ind w:right="645"/>
      </w:pPr>
      <w:r w:rsidRPr="00831EC1">
        <w:t>In 201</w:t>
      </w:r>
      <w:r w:rsidR="00831EC1" w:rsidRPr="00831EC1">
        <w:t>4</w:t>
      </w:r>
      <w:r w:rsidRPr="00831EC1">
        <w:t>-1</w:t>
      </w:r>
      <w:r w:rsidR="00831EC1" w:rsidRPr="00831EC1">
        <w:t>5</w:t>
      </w:r>
      <w:r w:rsidRPr="00831EC1">
        <w:t xml:space="preserve">, </w:t>
      </w:r>
      <w:r w:rsidR="00901042" w:rsidRPr="00831EC1">
        <w:t>the Commission received 1,</w:t>
      </w:r>
      <w:r w:rsidR="00831EC1" w:rsidRPr="00831EC1">
        <w:t>196</w:t>
      </w:r>
      <w:r w:rsidR="00901042" w:rsidRPr="00831EC1">
        <w:t xml:space="preserve"> enquiries, down </w:t>
      </w:r>
      <w:r w:rsidR="00831EC1" w:rsidRPr="00831EC1">
        <w:t xml:space="preserve">15% </w:t>
      </w:r>
      <w:r w:rsidR="00D66C01">
        <w:t>from</w:t>
      </w:r>
      <w:r w:rsidR="00901042" w:rsidRPr="00831EC1">
        <w:t xml:space="preserve"> 201</w:t>
      </w:r>
      <w:r w:rsidR="00831EC1" w:rsidRPr="00831EC1">
        <w:t>3</w:t>
      </w:r>
      <w:r w:rsidR="00901042" w:rsidRPr="00831EC1">
        <w:t>-1</w:t>
      </w:r>
      <w:r w:rsidR="00831EC1" w:rsidRPr="00831EC1">
        <w:t>4</w:t>
      </w:r>
      <w:r w:rsidR="00901042" w:rsidRPr="00831EC1">
        <w:t xml:space="preserve">. </w:t>
      </w:r>
      <w:r w:rsidR="006A4FA8" w:rsidRPr="00831EC1">
        <w:t>E</w:t>
      </w:r>
      <w:r w:rsidR="00901042" w:rsidRPr="00831EC1">
        <w:t>nquir</w:t>
      </w:r>
      <w:r w:rsidR="006A4FA8" w:rsidRPr="00831EC1">
        <w:t xml:space="preserve">y numbers have </w:t>
      </w:r>
      <w:r w:rsidR="00901042" w:rsidRPr="008204E3">
        <w:t xml:space="preserve">steadily declined </w:t>
      </w:r>
      <w:r w:rsidR="006A4FA8" w:rsidRPr="008204E3">
        <w:t xml:space="preserve">over the past decade </w:t>
      </w:r>
      <w:r w:rsidR="00901042" w:rsidRPr="008204E3">
        <w:t xml:space="preserve">as </w:t>
      </w:r>
      <w:r w:rsidR="006A4FA8" w:rsidRPr="008204E3">
        <w:t xml:space="preserve">more people </w:t>
      </w:r>
      <w:r w:rsidR="00901042" w:rsidRPr="008204E3">
        <w:t xml:space="preserve">visit </w:t>
      </w:r>
      <w:r w:rsidR="00F3440D" w:rsidRPr="008204E3">
        <w:t xml:space="preserve">our </w:t>
      </w:r>
      <w:r w:rsidR="00901042" w:rsidRPr="008204E3">
        <w:t>website</w:t>
      </w:r>
      <w:r w:rsidR="00F3440D" w:rsidRPr="008204E3">
        <w:t>s</w:t>
      </w:r>
      <w:r w:rsidR="00901042" w:rsidRPr="008204E3">
        <w:t xml:space="preserve"> </w:t>
      </w:r>
      <w:r w:rsidR="006A4FA8" w:rsidRPr="008204E3">
        <w:t xml:space="preserve">to find </w:t>
      </w:r>
      <w:r w:rsidR="00901042" w:rsidRPr="008204E3">
        <w:t xml:space="preserve">information </w:t>
      </w:r>
      <w:r w:rsidR="006A219B" w:rsidRPr="008204E3">
        <w:t xml:space="preserve">and resources </w:t>
      </w:r>
      <w:r w:rsidR="0081578D" w:rsidRPr="008204E3">
        <w:t>(see page</w:t>
      </w:r>
      <w:r w:rsidR="008204E3" w:rsidRPr="008204E3">
        <w:t xml:space="preserve"> 49</w:t>
      </w:r>
      <w:r w:rsidR="0081578D" w:rsidRPr="008204E3">
        <w:t>)</w:t>
      </w:r>
      <w:r w:rsidR="00901042" w:rsidRPr="008204E3">
        <w:t>.</w:t>
      </w:r>
      <w:r w:rsidR="00901042" w:rsidRPr="001E3E85">
        <w:t xml:space="preserve"> </w:t>
      </w:r>
    </w:p>
    <w:p w:rsidR="005B1563" w:rsidRDefault="00901042" w:rsidP="001A2792">
      <w:pPr>
        <w:spacing w:after="360"/>
        <w:ind w:right="646"/>
      </w:pPr>
      <w:r w:rsidRPr="001E3E85">
        <w:t xml:space="preserve">The graph below </w:t>
      </w:r>
      <w:r w:rsidR="006A4FA8" w:rsidRPr="001E3E85">
        <w:t>shows</w:t>
      </w:r>
      <w:r w:rsidR="00342470">
        <w:t xml:space="preserve"> the</w:t>
      </w:r>
      <w:r w:rsidRPr="001E3E85">
        <w:t xml:space="preserve"> types of discrimination </w:t>
      </w:r>
      <w:r w:rsidR="00B8221A">
        <w:t xml:space="preserve">people enquired </w:t>
      </w:r>
      <w:r w:rsidR="006A4FA8" w:rsidRPr="001E3E85">
        <w:t>about</w:t>
      </w:r>
      <w:r w:rsidRPr="001E3E85">
        <w:t xml:space="preserve"> this year.  Almost 1</w:t>
      </w:r>
      <w:r w:rsidR="001E3E85" w:rsidRPr="001E3E85">
        <w:t>2</w:t>
      </w:r>
      <w:r w:rsidRPr="001E3E85">
        <w:t xml:space="preserve">% </w:t>
      </w:r>
      <w:r w:rsidR="00B431FF" w:rsidRPr="001E3E85">
        <w:t>of enquiries received related to issues that the Commission could not assist with</w:t>
      </w:r>
      <w:r w:rsidR="00342470">
        <w:t>,</w:t>
      </w:r>
      <w:r w:rsidR="00B431FF" w:rsidRPr="001E3E85">
        <w:t xml:space="preserve"> as they did not fall within the </w:t>
      </w:r>
      <w:r w:rsidR="00B431FF" w:rsidRPr="001E3E85">
        <w:rPr>
          <w:i/>
        </w:rPr>
        <w:t>Equal Opportunity Act 1984</w:t>
      </w:r>
      <w:r w:rsidR="00B431FF" w:rsidRPr="001E3E85">
        <w:t xml:space="preserve"> (SA).</w:t>
      </w:r>
      <w:r w:rsidR="006A4FA8" w:rsidRPr="001E3E85">
        <w:t xml:space="preserve">  When issues fall outside of the Act, enquiry officers will generally refer enquirers to other complaint organisations, advocates or legal advice </w:t>
      </w:r>
      <w:r w:rsidR="00B8221A">
        <w:t xml:space="preserve">for </w:t>
      </w:r>
      <w:r w:rsidR="006A4FA8" w:rsidRPr="001E3E85">
        <w:t>assist</w:t>
      </w:r>
      <w:r w:rsidR="00B8221A">
        <w:t>ance</w:t>
      </w:r>
      <w:r w:rsidR="006A4FA8" w:rsidRPr="001E3E85">
        <w:t>.</w:t>
      </w:r>
      <w:r w:rsidR="00B431FF" w:rsidRPr="00901042">
        <w:t xml:space="preserve"> </w:t>
      </w:r>
    </w:p>
    <w:p w:rsidR="0081578D" w:rsidRPr="0081578D" w:rsidRDefault="0081578D" w:rsidP="0081578D">
      <w:pPr>
        <w:pStyle w:val="Picturecaption"/>
        <w:spacing w:after="0"/>
        <w:rPr>
          <w:b/>
          <w:i w:val="0"/>
          <w:color w:val="17365D" w:themeColor="text2" w:themeShade="BF"/>
          <w:sz w:val="24"/>
        </w:rPr>
      </w:pPr>
      <w:r w:rsidRPr="0081578D">
        <w:rPr>
          <w:b/>
          <w:i w:val="0"/>
          <w:color w:val="17365D" w:themeColor="text2" w:themeShade="BF"/>
          <w:sz w:val="24"/>
        </w:rPr>
        <w:t>Enquiries 2014-15 - types of discrimination (grounds)</w:t>
      </w:r>
    </w:p>
    <w:p w:rsidR="0081578D" w:rsidRDefault="0081578D">
      <w:r w:rsidRPr="001E3E85">
        <w:rPr>
          <w:noProof/>
        </w:rPr>
        <w:drawing>
          <wp:anchor distT="0" distB="0" distL="114300" distR="114300" simplePos="0" relativeHeight="251847680" behindDoc="0" locked="0" layoutInCell="1" allowOverlap="1" wp14:anchorId="40BFBB5E" wp14:editId="1683DB8B">
            <wp:simplePos x="0" y="0"/>
            <wp:positionH relativeFrom="margin">
              <wp:align>center</wp:align>
            </wp:positionH>
            <wp:positionV relativeFrom="paragraph">
              <wp:posOffset>96520</wp:posOffset>
            </wp:positionV>
            <wp:extent cx="6438900" cy="387223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438900" cy="3872230"/>
                    </a:xfrm>
                    <a:prstGeom prst="rect">
                      <a:avLst/>
                    </a:prstGeom>
                  </pic:spPr>
                </pic:pic>
              </a:graphicData>
            </a:graphic>
            <wp14:sizeRelH relativeFrom="page">
              <wp14:pctWidth>0</wp14:pctWidth>
            </wp14:sizeRelH>
            <wp14:sizeRelV relativeFrom="page">
              <wp14:pctHeight>0</wp14:pctHeight>
            </wp14:sizeRelV>
          </wp:anchor>
        </w:drawing>
      </w:r>
      <w:r>
        <w:br w:type="page"/>
      </w:r>
    </w:p>
    <w:p w:rsidR="001E3E85" w:rsidRDefault="001E3E85" w:rsidP="005B1563">
      <w:pPr>
        <w:ind w:right="645"/>
        <w:rPr>
          <w:highlight w:val="yellow"/>
        </w:rPr>
        <w:sectPr w:rsidR="001E3E85" w:rsidSect="00AB09C8">
          <w:type w:val="continuous"/>
          <w:pgSz w:w="11907" w:h="16839" w:code="9"/>
          <w:pgMar w:top="1440" w:right="1474" w:bottom="1440" w:left="1474" w:header="720" w:footer="301" w:gutter="0"/>
          <w:cols w:space="720"/>
          <w:titlePg/>
          <w:docGrid w:linePitch="299"/>
        </w:sectPr>
      </w:pPr>
    </w:p>
    <w:p w:rsidR="007D2E82" w:rsidRDefault="00BD59DB" w:rsidP="00BD59DB">
      <w:pPr>
        <w:pStyle w:val="Picturecaption"/>
        <w:spacing w:before="0" w:after="0"/>
        <w:rPr>
          <w:sz w:val="20"/>
        </w:rPr>
      </w:pPr>
      <w:r>
        <w:rPr>
          <w:noProof/>
        </w:rPr>
        <w:lastRenderedPageBreak/>
        <w:drawing>
          <wp:anchor distT="0" distB="0" distL="114300" distR="114300" simplePos="0" relativeHeight="251848704" behindDoc="0" locked="0" layoutInCell="1" allowOverlap="1" wp14:anchorId="5B8A2788" wp14:editId="5E1B638C">
            <wp:simplePos x="0" y="0"/>
            <wp:positionH relativeFrom="margin">
              <wp:posOffset>81280</wp:posOffset>
            </wp:positionH>
            <wp:positionV relativeFrom="paragraph">
              <wp:posOffset>251460</wp:posOffset>
            </wp:positionV>
            <wp:extent cx="5430520" cy="3552825"/>
            <wp:effectExtent l="0" t="0" r="0" b="952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5430520" cy="3552825"/>
                    </a:xfrm>
                    <a:prstGeom prst="rect">
                      <a:avLst/>
                    </a:prstGeom>
                  </pic:spPr>
                </pic:pic>
              </a:graphicData>
            </a:graphic>
            <wp14:sizeRelH relativeFrom="page">
              <wp14:pctWidth>0</wp14:pctWidth>
            </wp14:sizeRelH>
            <wp14:sizeRelV relativeFrom="page">
              <wp14:pctHeight>0</wp14:pctHeight>
            </wp14:sizeRelV>
          </wp:anchor>
        </w:drawing>
      </w:r>
      <w:r w:rsidR="00FE0815" w:rsidRPr="0081578D">
        <w:rPr>
          <w:b/>
          <w:i w:val="0"/>
          <w:color w:val="17365D" w:themeColor="text2" w:themeShade="BF"/>
          <w:sz w:val="24"/>
        </w:rPr>
        <w:t>Enquiries</w:t>
      </w:r>
      <w:r w:rsidR="007D2E82" w:rsidRPr="0081578D">
        <w:rPr>
          <w:b/>
          <w:i w:val="0"/>
          <w:color w:val="17365D" w:themeColor="text2" w:themeShade="BF"/>
          <w:sz w:val="24"/>
        </w:rPr>
        <w:t xml:space="preserve"> 2014-15</w:t>
      </w:r>
      <w:r w:rsidR="00FE0815" w:rsidRPr="0081578D">
        <w:rPr>
          <w:b/>
          <w:i w:val="0"/>
          <w:color w:val="17365D" w:themeColor="text2" w:themeShade="BF"/>
          <w:sz w:val="24"/>
        </w:rPr>
        <w:t xml:space="preserve"> - places of discrimination (areas)</w:t>
      </w:r>
      <w:r w:rsidR="007D2E82">
        <w:rPr>
          <w:sz w:val="20"/>
        </w:rPr>
        <w:br/>
      </w:r>
    </w:p>
    <w:p w:rsidR="00BD59DB" w:rsidRDefault="00BD59DB" w:rsidP="00BD59DB">
      <w:pPr>
        <w:pStyle w:val="Picturecaption"/>
        <w:spacing w:before="0" w:after="0"/>
        <w:rPr>
          <w:sz w:val="20"/>
        </w:rPr>
      </w:pPr>
    </w:p>
    <w:p w:rsidR="00BD59DB" w:rsidRDefault="00BD59DB" w:rsidP="00BD59DB">
      <w:pPr>
        <w:pStyle w:val="Picturecaption"/>
        <w:spacing w:before="0" w:after="0"/>
        <w:rPr>
          <w:sz w:val="20"/>
        </w:rPr>
      </w:pPr>
    </w:p>
    <w:p w:rsidR="007D2E82" w:rsidRDefault="007D2E82" w:rsidP="00EE3543">
      <w:pPr>
        <w:pStyle w:val="Picturecaption"/>
        <w:rPr>
          <w:sz w:val="20"/>
        </w:rPr>
      </w:pPr>
    </w:p>
    <w:p w:rsidR="007D2E82" w:rsidRDefault="007D2E82" w:rsidP="00EE3543">
      <w:pPr>
        <w:pStyle w:val="Picturecaption"/>
        <w:rPr>
          <w:sz w:val="20"/>
        </w:rPr>
      </w:pPr>
    </w:p>
    <w:p w:rsidR="007D2E82" w:rsidRDefault="007D2E82" w:rsidP="00EE3543">
      <w:pPr>
        <w:pStyle w:val="Picturecaption"/>
        <w:rPr>
          <w:sz w:val="20"/>
        </w:rPr>
      </w:pPr>
    </w:p>
    <w:p w:rsidR="007D2E82" w:rsidRDefault="007D2E82" w:rsidP="00EE3543">
      <w:pPr>
        <w:pStyle w:val="Picturecaption"/>
        <w:rPr>
          <w:sz w:val="20"/>
        </w:rPr>
      </w:pPr>
    </w:p>
    <w:p w:rsidR="007D2E82" w:rsidRDefault="007D2E82" w:rsidP="00EE3543">
      <w:pPr>
        <w:pStyle w:val="Picturecaption"/>
        <w:rPr>
          <w:sz w:val="20"/>
        </w:rPr>
      </w:pPr>
    </w:p>
    <w:p w:rsidR="007D2E82" w:rsidRDefault="007D2E82" w:rsidP="00EE3543">
      <w:pPr>
        <w:pStyle w:val="Picturecaption"/>
        <w:rPr>
          <w:sz w:val="20"/>
        </w:rPr>
      </w:pPr>
    </w:p>
    <w:p w:rsidR="007D2E82" w:rsidRDefault="007D2E82" w:rsidP="00EE3543">
      <w:pPr>
        <w:pStyle w:val="Picturecaption"/>
        <w:rPr>
          <w:sz w:val="20"/>
        </w:rPr>
      </w:pPr>
    </w:p>
    <w:p w:rsidR="007D2E82" w:rsidRDefault="007D2E82" w:rsidP="00EE3543">
      <w:pPr>
        <w:pStyle w:val="Picturecaption"/>
        <w:rPr>
          <w:sz w:val="20"/>
        </w:rPr>
      </w:pPr>
    </w:p>
    <w:p w:rsidR="007D2E82" w:rsidRDefault="007D2E82" w:rsidP="00EE3543">
      <w:pPr>
        <w:pStyle w:val="Picturecaption"/>
        <w:rPr>
          <w:sz w:val="20"/>
        </w:rPr>
      </w:pPr>
    </w:p>
    <w:p w:rsidR="007D2E82" w:rsidRDefault="00BD59DB" w:rsidP="007D2E82">
      <w:pPr>
        <w:pStyle w:val="Picturecaption"/>
        <w:rPr>
          <w:b/>
          <w:i w:val="0"/>
          <w:color w:val="17365D" w:themeColor="text2" w:themeShade="BF"/>
          <w:sz w:val="24"/>
        </w:rPr>
      </w:pPr>
      <w:r w:rsidRPr="0081578D">
        <w:rPr>
          <w:b/>
          <w:i w:val="0"/>
          <w:noProof/>
          <w:color w:val="17365D" w:themeColor="text2" w:themeShade="BF"/>
          <w:sz w:val="24"/>
        </w:rPr>
        <w:drawing>
          <wp:anchor distT="0" distB="0" distL="114300" distR="114300" simplePos="0" relativeHeight="251849728" behindDoc="0" locked="0" layoutInCell="1" allowOverlap="1" wp14:anchorId="5BC6D537" wp14:editId="75EE7346">
            <wp:simplePos x="0" y="0"/>
            <wp:positionH relativeFrom="margin">
              <wp:posOffset>-428625</wp:posOffset>
            </wp:positionH>
            <wp:positionV relativeFrom="paragraph">
              <wp:posOffset>558165</wp:posOffset>
            </wp:positionV>
            <wp:extent cx="6068060" cy="4537075"/>
            <wp:effectExtent l="0" t="0" r="889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68060" cy="4537075"/>
                    </a:xfrm>
                    <a:prstGeom prst="rect">
                      <a:avLst/>
                    </a:prstGeom>
                  </pic:spPr>
                </pic:pic>
              </a:graphicData>
            </a:graphic>
            <wp14:sizeRelH relativeFrom="page">
              <wp14:pctWidth>0</wp14:pctWidth>
            </wp14:sizeRelH>
            <wp14:sizeRelV relativeFrom="page">
              <wp14:pctHeight>0</wp14:pctHeight>
            </wp14:sizeRelV>
          </wp:anchor>
        </w:drawing>
      </w:r>
      <w:r w:rsidR="0081422B">
        <w:rPr>
          <w:sz w:val="20"/>
        </w:rPr>
        <w:br/>
      </w:r>
      <w:r w:rsidR="007D2E82" w:rsidRPr="00BD59DB">
        <w:rPr>
          <w:b/>
          <w:i w:val="0"/>
          <w:color w:val="17365D" w:themeColor="text2" w:themeShade="BF"/>
          <w:sz w:val="24"/>
        </w:rPr>
        <w:t>Enquiries 2014-15 - outcomes</w:t>
      </w:r>
    </w:p>
    <w:p w:rsidR="00BD59DB" w:rsidRDefault="00BD59DB" w:rsidP="007D2E82">
      <w:pPr>
        <w:pStyle w:val="Picturecaption"/>
        <w:rPr>
          <w:b/>
          <w:i w:val="0"/>
          <w:color w:val="17365D" w:themeColor="text2" w:themeShade="BF"/>
          <w:sz w:val="24"/>
        </w:rPr>
      </w:pPr>
    </w:p>
    <w:p w:rsidR="00BD59DB" w:rsidRDefault="00BD59DB" w:rsidP="007D2E82">
      <w:pPr>
        <w:pStyle w:val="Picturecaption"/>
        <w:rPr>
          <w:b/>
          <w:i w:val="0"/>
          <w:color w:val="17365D" w:themeColor="text2" w:themeShade="BF"/>
          <w:sz w:val="24"/>
        </w:rPr>
      </w:pPr>
    </w:p>
    <w:p w:rsidR="00BD59DB" w:rsidRDefault="00BD59DB" w:rsidP="007D2E82">
      <w:pPr>
        <w:pStyle w:val="Picturecaption"/>
        <w:rPr>
          <w:b/>
          <w:i w:val="0"/>
          <w:color w:val="17365D" w:themeColor="text2" w:themeShade="BF"/>
          <w:sz w:val="24"/>
        </w:rPr>
      </w:pPr>
    </w:p>
    <w:p w:rsidR="00BD59DB" w:rsidRDefault="00BD59DB" w:rsidP="007D2E82">
      <w:pPr>
        <w:pStyle w:val="Picturecaption"/>
        <w:rPr>
          <w:b/>
          <w:i w:val="0"/>
          <w:color w:val="17365D" w:themeColor="text2" w:themeShade="BF"/>
          <w:sz w:val="24"/>
        </w:rPr>
      </w:pPr>
    </w:p>
    <w:p w:rsidR="00BD59DB" w:rsidRDefault="00BD59DB" w:rsidP="007D2E82">
      <w:pPr>
        <w:pStyle w:val="Picturecaption"/>
        <w:rPr>
          <w:b/>
          <w:i w:val="0"/>
          <w:color w:val="17365D" w:themeColor="text2" w:themeShade="BF"/>
          <w:sz w:val="24"/>
        </w:rPr>
      </w:pPr>
    </w:p>
    <w:p w:rsidR="00BD59DB" w:rsidRDefault="00BD59DB" w:rsidP="007D2E82">
      <w:pPr>
        <w:pStyle w:val="Picturecaption"/>
        <w:rPr>
          <w:b/>
          <w:i w:val="0"/>
          <w:color w:val="17365D" w:themeColor="text2" w:themeShade="BF"/>
          <w:sz w:val="24"/>
        </w:rPr>
      </w:pPr>
    </w:p>
    <w:p w:rsidR="00BD59DB" w:rsidRDefault="00BD59DB" w:rsidP="007D2E82">
      <w:pPr>
        <w:pStyle w:val="Picturecaption"/>
        <w:rPr>
          <w:b/>
          <w:i w:val="0"/>
          <w:color w:val="17365D" w:themeColor="text2" w:themeShade="BF"/>
          <w:sz w:val="24"/>
        </w:rPr>
      </w:pPr>
    </w:p>
    <w:p w:rsidR="00BD59DB" w:rsidRDefault="00BD59DB" w:rsidP="007D2E82">
      <w:pPr>
        <w:pStyle w:val="Picturecaption"/>
        <w:rPr>
          <w:b/>
          <w:i w:val="0"/>
          <w:color w:val="17365D" w:themeColor="text2" w:themeShade="BF"/>
          <w:sz w:val="24"/>
        </w:rPr>
      </w:pPr>
    </w:p>
    <w:p w:rsidR="00BD59DB" w:rsidRDefault="00BD59DB" w:rsidP="007D2E82">
      <w:pPr>
        <w:pStyle w:val="Picturecaption"/>
        <w:rPr>
          <w:sz w:val="20"/>
        </w:rPr>
      </w:pPr>
    </w:p>
    <w:p w:rsidR="007D2E82" w:rsidRPr="007A6428" w:rsidRDefault="007D2E82" w:rsidP="00EE3543">
      <w:pPr>
        <w:pStyle w:val="Picturecaption"/>
        <w:rPr>
          <w:sz w:val="20"/>
        </w:rPr>
        <w:sectPr w:rsidR="007D2E82" w:rsidRPr="007A6428" w:rsidSect="00AB09C8">
          <w:type w:val="continuous"/>
          <w:pgSz w:w="11907" w:h="16839" w:code="9"/>
          <w:pgMar w:top="1440" w:right="1474" w:bottom="1440" w:left="1474" w:header="720" w:footer="301" w:gutter="0"/>
          <w:cols w:space="720"/>
          <w:titlePg/>
          <w:docGrid w:linePitch="299"/>
        </w:sectPr>
      </w:pPr>
    </w:p>
    <w:p w:rsidR="00DB1524" w:rsidRPr="00FD2EAE" w:rsidRDefault="0081422B" w:rsidP="00747129">
      <w:pPr>
        <w:pStyle w:val="Storyheading"/>
      </w:pPr>
      <w:bookmarkStart w:id="24" w:name="_Toc392171202"/>
      <w:r w:rsidRPr="0081422B">
        <w:lastRenderedPageBreak/>
        <mc:AlternateContent>
          <mc:Choice Requires="wps">
            <w:drawing>
              <wp:anchor distT="0" distB="180340" distL="114300" distR="114300" simplePos="0" relativeHeight="251737088" behindDoc="0" locked="0" layoutInCell="1" allowOverlap="1" wp14:anchorId="57C92B88" wp14:editId="5B97D7D9">
                <wp:simplePos x="0" y="0"/>
                <wp:positionH relativeFrom="column">
                  <wp:posOffset>5560060</wp:posOffset>
                </wp:positionH>
                <wp:positionV relativeFrom="paragraph">
                  <wp:posOffset>-911225</wp:posOffset>
                </wp:positionV>
                <wp:extent cx="2374265" cy="1762125"/>
                <wp:effectExtent l="0" t="0" r="0" b="9525"/>
                <wp:wrapTopAndBottom/>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62125"/>
                        </a:xfrm>
                        <a:prstGeom prst="rect">
                          <a:avLst/>
                        </a:prstGeom>
                        <a:solidFill>
                          <a:srgbClr val="226A74"/>
                        </a:solidFill>
                        <a:ln w="9525">
                          <a:noFill/>
                          <a:miter lim="800000"/>
                          <a:headEnd/>
                          <a:tailEnd/>
                        </a:ln>
                      </wps:spPr>
                      <wps:txbx>
                        <w:txbxContent>
                          <w:p w:rsidR="00EE0AA8" w:rsidRPr="00466C92" w:rsidRDefault="00EE0AA8" w:rsidP="00DB1524">
                            <w:pPr>
                              <w:spacing w:after="0" w:line="240" w:lineRule="auto"/>
                              <w:ind w:left="57" w:right="284"/>
                              <w:jc w:val="right"/>
                              <w:rPr>
                                <w:b/>
                                <w:color w:val="FFFFFF" w:themeColor="background1"/>
                                <w:sz w:val="44"/>
                                <w:szCs w:val="44"/>
                              </w:rPr>
                            </w:pPr>
                            <w:r>
                              <w:rPr>
                                <w:b/>
                                <w:color w:val="FFFFFF" w:themeColor="background1"/>
                                <w:sz w:val="44"/>
                                <w:szCs w:val="44"/>
                              </w:rPr>
                              <w:t xml:space="preserve">  Complaints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57C92B88" id="_x0000_s1072" type="#_x0000_t202" style="position:absolute;margin-left:437.8pt;margin-top:-71.75pt;width:186.95pt;height:138.75pt;z-index:251737088;visibility:visible;mso-wrap-style:square;mso-width-percent:400;mso-height-percent:0;mso-wrap-distance-left:9pt;mso-wrap-distance-top:0;mso-wrap-distance-right:9pt;mso-wrap-distance-bottom:14.2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" fillcolor="#226a74" stroked="f">
                <v:textbox style="layout-flow:vertical;mso-fit-shape-to-text:t">
                  <w:txbxContent>
                    <w:p w:rsidR="00EE0AA8" w:rsidRPr="00466C92" w:rsidRDefault="00EE0AA8" w:rsidP="00DB1524">
                      <w:pPr>
                        <w:spacing w:after="0" w:line="240" w:lineRule="auto"/>
                        <w:ind w:left="57" w:right="284"/>
                        <w:jc w:val="right"/>
                        <w:rPr>
                          <w:b/>
                          <w:color w:val="FFFFFF" w:themeColor="background1"/>
                          <w:sz w:val="44"/>
                          <w:szCs w:val="44"/>
                        </w:rPr>
                      </w:pPr>
                      <w:r>
                        <w:rPr>
                          <w:b/>
                          <w:color w:val="FFFFFF" w:themeColor="background1"/>
                          <w:sz w:val="44"/>
                          <w:szCs w:val="44"/>
                        </w:rPr>
                        <w:t xml:space="preserve">  Complaints   </w:t>
                      </w:r>
                    </w:p>
                  </w:txbxContent>
                </v:textbox>
                <w10:wrap type="topAndBottom"/>
              </v:shape>
            </w:pict>
          </mc:Fallback>
        </mc:AlternateContent>
      </w:r>
      <w:r w:rsidR="00DB1524">
        <w:t>Complaints Received</w:t>
      </w:r>
      <w:bookmarkEnd w:id="24"/>
    </w:p>
    <w:p w:rsidR="00DB1524" w:rsidRDefault="00DB1524" w:rsidP="00DB1524">
      <w:pPr>
        <w:spacing w:after="0"/>
      </w:pPr>
    </w:p>
    <w:p w:rsidR="005B1563" w:rsidRPr="00C63375" w:rsidRDefault="00DD4275" w:rsidP="00ED386D">
      <w:pPr>
        <w:spacing w:after="180"/>
      </w:pPr>
      <w:r w:rsidRPr="00C63375">
        <w:t>People can make a c</w:t>
      </w:r>
      <w:r w:rsidR="00DB1524" w:rsidRPr="00C63375">
        <w:t>omplain</w:t>
      </w:r>
      <w:r w:rsidRPr="00C63375">
        <w:t>t</w:t>
      </w:r>
      <w:r w:rsidR="00DB1524" w:rsidRPr="00C63375">
        <w:t xml:space="preserve"> to the Commission</w:t>
      </w:r>
      <w:r w:rsidRPr="00C63375">
        <w:t xml:space="preserve"> if they believe they have been discriminated against. Complain</w:t>
      </w:r>
      <w:r w:rsidR="00396F1D">
        <w:t>an</w:t>
      </w:r>
      <w:r w:rsidRPr="00C63375">
        <w:t xml:space="preserve">ts need to </w:t>
      </w:r>
      <w:r w:rsidR="00396F1D">
        <w:t>demonstrate</w:t>
      </w:r>
      <w:r w:rsidR="00DB1524" w:rsidRPr="00C63375">
        <w:t xml:space="preserve"> that </w:t>
      </w:r>
      <w:r w:rsidRPr="00C63375">
        <w:t>the</w:t>
      </w:r>
      <w:r w:rsidR="00396F1D">
        <w:t xml:space="preserve"> reason for the </w:t>
      </w:r>
      <w:r w:rsidRPr="00C63375">
        <w:t xml:space="preserve"> </w:t>
      </w:r>
      <w:r w:rsidR="00DB1524" w:rsidRPr="00C63375">
        <w:t xml:space="preserve">discrimination </w:t>
      </w:r>
      <w:r w:rsidR="00396F1D">
        <w:t>was</w:t>
      </w:r>
      <w:r w:rsidR="00DB1524" w:rsidRPr="00C63375">
        <w:t xml:space="preserve"> one </w:t>
      </w:r>
      <w:r w:rsidR="00396F1D">
        <w:t xml:space="preserve">(or more) </w:t>
      </w:r>
      <w:r w:rsidR="00DB1524" w:rsidRPr="00C63375">
        <w:t xml:space="preserve">of the </w:t>
      </w:r>
      <w:r w:rsidR="00396F1D">
        <w:t>grounds</w:t>
      </w:r>
      <w:r w:rsidR="00DB1524" w:rsidRPr="00C63375">
        <w:t xml:space="preserve"> listed in the </w:t>
      </w:r>
      <w:r w:rsidR="00DB1524" w:rsidRPr="00C63375">
        <w:rPr>
          <w:i/>
        </w:rPr>
        <w:t>Equal Opportunity Act 1984</w:t>
      </w:r>
      <w:r w:rsidR="00DB1524" w:rsidRPr="00C63375">
        <w:t xml:space="preserve"> (SA)</w:t>
      </w:r>
      <w:r w:rsidRPr="00C63375">
        <w:t xml:space="preserve">, </w:t>
      </w:r>
      <w:r w:rsidR="00342470">
        <w:t>including</w:t>
      </w:r>
      <w:r w:rsidRPr="00C63375">
        <w:t xml:space="preserve"> age, race</w:t>
      </w:r>
      <w:r w:rsidR="00A4137C">
        <w:t>, sex</w:t>
      </w:r>
      <w:r w:rsidRPr="00C63375">
        <w:t xml:space="preserve"> </w:t>
      </w:r>
      <w:r w:rsidR="00396F1D">
        <w:t>and</w:t>
      </w:r>
      <w:r w:rsidRPr="00C63375">
        <w:t xml:space="preserve"> disability</w:t>
      </w:r>
      <w:r w:rsidR="00DB1524" w:rsidRPr="00C63375">
        <w:t xml:space="preserve">. </w:t>
      </w:r>
      <w:r w:rsidRPr="00C63375">
        <w:t xml:space="preserve">The </w:t>
      </w:r>
      <w:r w:rsidR="00DB1524" w:rsidRPr="00C63375">
        <w:t xml:space="preserve">discrimination </w:t>
      </w:r>
      <w:r w:rsidRPr="00C63375">
        <w:t xml:space="preserve">must also </w:t>
      </w:r>
      <w:r w:rsidR="00396F1D">
        <w:t>have happened</w:t>
      </w:r>
      <w:r w:rsidR="00DB1524" w:rsidRPr="00C63375">
        <w:t xml:space="preserve"> in an area of public life</w:t>
      </w:r>
      <w:r w:rsidRPr="00C63375">
        <w:t>, such as employment or goods and services.</w:t>
      </w:r>
    </w:p>
    <w:p w:rsidR="00DF2A71" w:rsidRPr="00467D20" w:rsidRDefault="00DD4275" w:rsidP="00ED386D">
      <w:pPr>
        <w:spacing w:after="180"/>
      </w:pPr>
      <w:r w:rsidRPr="00747662">
        <w:t>In 201</w:t>
      </w:r>
      <w:r w:rsidR="00D96BD8" w:rsidRPr="00747662">
        <w:t>4</w:t>
      </w:r>
      <w:r w:rsidRPr="00747662">
        <w:t>-1</w:t>
      </w:r>
      <w:r w:rsidR="00D96BD8" w:rsidRPr="00747662">
        <w:t>5</w:t>
      </w:r>
      <w:r w:rsidRPr="00747662">
        <w:t>, 2</w:t>
      </w:r>
      <w:r w:rsidR="00D96BD8" w:rsidRPr="00747662">
        <w:t>1</w:t>
      </w:r>
      <w:r w:rsidR="0036569B" w:rsidRPr="00747662">
        <w:t>7</w:t>
      </w:r>
      <w:r w:rsidR="005D438B" w:rsidRPr="00747662">
        <w:t>*</w:t>
      </w:r>
      <w:r w:rsidRPr="00747662">
        <w:t xml:space="preserve"> complaints </w:t>
      </w:r>
      <w:r w:rsidRPr="000A0616">
        <w:t>were received</w:t>
      </w:r>
      <w:r w:rsidR="00D96BD8" w:rsidRPr="000A0616">
        <w:t xml:space="preserve"> - </w:t>
      </w:r>
      <w:r w:rsidR="00D96BD8" w:rsidRPr="00F212EE">
        <w:t xml:space="preserve">up </w:t>
      </w:r>
      <w:r w:rsidR="0036569B" w:rsidRPr="00F212EE">
        <w:t>8</w:t>
      </w:r>
      <w:r w:rsidR="00D96BD8" w:rsidRPr="00F212EE">
        <w:t>% on complaints received in 2013-14</w:t>
      </w:r>
      <w:r w:rsidRPr="00F212EE">
        <w:t xml:space="preserve">. </w:t>
      </w:r>
      <w:r w:rsidR="00956D86" w:rsidRPr="00F212EE">
        <w:t>In 201</w:t>
      </w:r>
      <w:r w:rsidR="007E309B" w:rsidRPr="00F212EE">
        <w:t>4</w:t>
      </w:r>
      <w:r w:rsidR="00956D86" w:rsidRPr="00F212EE">
        <w:t>-1</w:t>
      </w:r>
      <w:r w:rsidR="007E309B" w:rsidRPr="00F212EE">
        <w:t>5</w:t>
      </w:r>
      <w:r w:rsidR="00956D86" w:rsidRPr="00F212EE">
        <w:t xml:space="preserve">, </w:t>
      </w:r>
      <w:r w:rsidR="007E309B" w:rsidRPr="00F212EE">
        <w:t>172</w:t>
      </w:r>
      <w:r w:rsidR="00956D86" w:rsidRPr="00F212EE">
        <w:t xml:space="preserve"> complaints were finalised.</w:t>
      </w:r>
      <w:r w:rsidR="005D438B" w:rsidRPr="00F212EE">
        <w:t xml:space="preserve"> </w:t>
      </w:r>
      <w:r w:rsidR="00DF2A71" w:rsidRPr="00F212EE">
        <w:t>This year, 5</w:t>
      </w:r>
      <w:r w:rsidR="000A0616" w:rsidRPr="00F212EE">
        <w:t>7</w:t>
      </w:r>
      <w:r w:rsidR="00DF2A71" w:rsidRPr="00F212EE">
        <w:t>% of complaints were lodged by males, 4</w:t>
      </w:r>
      <w:r w:rsidR="000A0616" w:rsidRPr="00F212EE">
        <w:t>2</w:t>
      </w:r>
      <w:r w:rsidR="00DF2A71" w:rsidRPr="00F212EE">
        <w:t>% by females and 1% by persons who are transgender.</w:t>
      </w:r>
    </w:p>
    <w:p w:rsidR="0081422B" w:rsidRPr="00F212EE" w:rsidRDefault="007C243C" w:rsidP="00ED386D">
      <w:pPr>
        <w:spacing w:after="180"/>
      </w:pPr>
      <w:r w:rsidRPr="00F212EE">
        <w:t>As with previous years, the most common ground of discrimination was disability.</w:t>
      </w:r>
      <w:r w:rsidR="006F1C58" w:rsidRPr="00F212EE">
        <w:t xml:space="preserve"> This year, 3</w:t>
      </w:r>
      <w:r w:rsidR="00467D20" w:rsidRPr="00F212EE">
        <w:t>5</w:t>
      </w:r>
      <w:r w:rsidR="006F1C58" w:rsidRPr="00F212EE">
        <w:t xml:space="preserve">% of all complaints </w:t>
      </w:r>
      <w:r w:rsidR="005D438B" w:rsidRPr="00F212EE">
        <w:t>alleged</w:t>
      </w:r>
      <w:r w:rsidR="006F1C58" w:rsidRPr="00F212EE">
        <w:t xml:space="preserve"> disability discrimination</w:t>
      </w:r>
      <w:r w:rsidR="00467D20" w:rsidRPr="00F212EE">
        <w:t xml:space="preserve">. </w:t>
      </w:r>
    </w:p>
    <w:p w:rsidR="00A90727" w:rsidRDefault="000D6FFF" w:rsidP="00ED386D">
      <w:pPr>
        <w:spacing w:after="180"/>
      </w:pPr>
      <w:r w:rsidRPr="00F212EE">
        <w:t xml:space="preserve">Race discrimination was again the second most common form of discrimination reported (17% of complaints). </w:t>
      </w:r>
      <w:r w:rsidR="00467D20" w:rsidRPr="00F212EE">
        <w:t xml:space="preserve">Victimisation </w:t>
      </w:r>
      <w:r w:rsidRPr="00F212EE">
        <w:t>was a close third, with 16% of complainants i</w:t>
      </w:r>
      <w:r w:rsidR="00467D20" w:rsidRPr="00F212EE">
        <w:t>ncluding allegations of victimisation (up from 7.5% in 2013-14).</w:t>
      </w:r>
      <w:r w:rsidR="0081422B" w:rsidRPr="00F212EE">
        <w:t xml:space="preserve"> Victimisation is treating people unfairly for complaining, or helping others to complain, about discrimination or harassment.</w:t>
      </w:r>
      <w:r w:rsidR="0081422B">
        <w:t xml:space="preserve"> </w:t>
      </w:r>
    </w:p>
    <w:p w:rsidR="00D9513F" w:rsidRPr="0036569B" w:rsidRDefault="00D9513F" w:rsidP="00ED386D">
      <w:pPr>
        <w:spacing w:after="180"/>
        <w:rPr>
          <w:highlight w:val="cyan"/>
        </w:rPr>
      </w:pPr>
      <w:r w:rsidRPr="0081422B">
        <w:t>Some complaints include</w:t>
      </w:r>
      <w:r w:rsidR="0081422B" w:rsidRPr="0081422B">
        <w:t>d</w:t>
      </w:r>
      <w:r w:rsidRPr="0081422B">
        <w:t xml:space="preserve"> more than one ground of discrimination and the total </w:t>
      </w:r>
      <w:r w:rsidRPr="00207F93">
        <w:t>number of grounds was 2</w:t>
      </w:r>
      <w:r w:rsidR="000A0616">
        <w:t>71</w:t>
      </w:r>
      <w:r w:rsidRPr="00207F93">
        <w:t xml:space="preserve">. Of these, disability and </w:t>
      </w:r>
      <w:r w:rsidR="000D6FFF" w:rsidRPr="00207F93">
        <w:t>race discrimination</w:t>
      </w:r>
      <w:r w:rsidRPr="00207F93">
        <w:t xml:space="preserve"> accounted for</w:t>
      </w:r>
      <w:r w:rsidR="0081422B" w:rsidRPr="00207F93">
        <w:t xml:space="preserve"> 2</w:t>
      </w:r>
      <w:r w:rsidR="000A0616">
        <w:t>8</w:t>
      </w:r>
      <w:r w:rsidRPr="00207F93">
        <w:t>% and 1</w:t>
      </w:r>
      <w:r w:rsidR="000D6FFF" w:rsidRPr="00207F93">
        <w:t>3</w:t>
      </w:r>
      <w:r w:rsidRPr="00207F93">
        <w:t>% respectively.</w:t>
      </w:r>
    </w:p>
    <w:p w:rsidR="00A4137C" w:rsidRDefault="009556FC" w:rsidP="00ED386D">
      <w:pPr>
        <w:spacing w:after="180"/>
      </w:pPr>
      <w:r w:rsidRPr="009556FC">
        <w:t>H</w:t>
      </w:r>
      <w:r w:rsidR="0081422B" w:rsidRPr="009556FC">
        <w:t xml:space="preserve">alf </w:t>
      </w:r>
      <w:r w:rsidR="00DD4275" w:rsidRPr="009556FC">
        <w:t xml:space="preserve">of </w:t>
      </w:r>
      <w:r w:rsidR="000D6FFF" w:rsidRPr="009556FC">
        <w:t xml:space="preserve">the </w:t>
      </w:r>
      <w:r w:rsidR="00DD4275" w:rsidRPr="009556FC">
        <w:t xml:space="preserve">complaints received </w:t>
      </w:r>
      <w:r w:rsidR="00342470">
        <w:t xml:space="preserve">in 2014-15 </w:t>
      </w:r>
      <w:r w:rsidR="008C4FAC" w:rsidRPr="009556FC">
        <w:t>related to</w:t>
      </w:r>
      <w:r w:rsidR="00DD4275" w:rsidRPr="009556FC">
        <w:t xml:space="preserve"> discrimination in </w:t>
      </w:r>
      <w:r w:rsidR="008C4FAC" w:rsidRPr="009556FC">
        <w:t>employment</w:t>
      </w:r>
      <w:r w:rsidR="00DD4275" w:rsidRPr="009556FC">
        <w:t>.</w:t>
      </w:r>
      <w:r w:rsidR="008C4FAC" w:rsidRPr="009556FC">
        <w:t xml:space="preserve"> </w:t>
      </w:r>
      <w:r w:rsidR="0081422B" w:rsidRPr="009556FC">
        <w:t>This</w:t>
      </w:r>
      <w:r w:rsidR="0081422B" w:rsidRPr="0081422B">
        <w:t xml:space="preserve"> is a </w:t>
      </w:r>
      <w:r w:rsidR="00342470">
        <w:t>reduction</w:t>
      </w:r>
      <w:r w:rsidR="0081422B" w:rsidRPr="0081422B">
        <w:t xml:space="preserve"> from 2013-14, whe</w:t>
      </w:r>
      <w:r w:rsidR="00342470">
        <w:t>n</w:t>
      </w:r>
      <w:r w:rsidR="0081422B" w:rsidRPr="0081422B">
        <w:t xml:space="preserve"> 58% of complaints lodged </w:t>
      </w:r>
      <w:r w:rsidR="0081422B">
        <w:t xml:space="preserve">were </w:t>
      </w:r>
      <w:r w:rsidR="0081422B" w:rsidRPr="0081422B">
        <w:t>employment</w:t>
      </w:r>
      <w:r w:rsidR="0081422B">
        <w:t xml:space="preserve"> related</w:t>
      </w:r>
      <w:r w:rsidR="0081422B" w:rsidRPr="0081422B">
        <w:t xml:space="preserve">. </w:t>
      </w:r>
      <w:r w:rsidR="0081422B">
        <w:t xml:space="preserve">Employment </w:t>
      </w:r>
      <w:r w:rsidR="008C4FAC" w:rsidRPr="0081422B">
        <w:t>includes treatment during recruitment</w:t>
      </w:r>
      <w:r w:rsidR="0081422B" w:rsidRPr="0081422B">
        <w:t xml:space="preserve"> or at work, </w:t>
      </w:r>
      <w:r w:rsidR="008C4FAC" w:rsidRPr="0081422B">
        <w:t xml:space="preserve">and termination of </w:t>
      </w:r>
      <w:r w:rsidR="008C4FAC" w:rsidRPr="005D23C7">
        <w:t xml:space="preserve">employment. </w:t>
      </w:r>
      <w:r w:rsidR="00396F1D">
        <w:t xml:space="preserve">As a percentage </w:t>
      </w:r>
      <w:r w:rsidR="005D23C7">
        <w:t>of complaints</w:t>
      </w:r>
      <w:r w:rsidR="00396F1D">
        <w:t xml:space="preserve">, </w:t>
      </w:r>
      <w:r w:rsidR="00A4137C" w:rsidRPr="005D23C7">
        <w:t xml:space="preserve">education complaints </w:t>
      </w:r>
      <w:r w:rsidR="00396F1D">
        <w:t xml:space="preserve">were </w:t>
      </w:r>
      <w:r w:rsidR="005D23C7">
        <w:t xml:space="preserve">up 4% to </w:t>
      </w:r>
      <w:r w:rsidR="00A4137C" w:rsidRPr="005D23C7">
        <w:t xml:space="preserve">11% and </w:t>
      </w:r>
      <w:r w:rsidR="00396F1D">
        <w:t xml:space="preserve">there were </w:t>
      </w:r>
      <w:r w:rsidR="00A4137C" w:rsidRPr="005D23C7">
        <w:t>2% increases in both housing complaints (to 4%) and complaints about clubs and associations (to 6%).</w:t>
      </w:r>
    </w:p>
    <w:p w:rsidR="00DD4275" w:rsidRPr="00A4137C" w:rsidRDefault="00DD4275" w:rsidP="00ED386D">
      <w:pPr>
        <w:spacing w:after="180"/>
      </w:pPr>
      <w:r w:rsidRPr="00A4137C">
        <w:t>Some types of discrimination, such as religion, political opinion, criminal record and trade union activity are only dealt with by Federal law. Other types of discrimination are covered by both South Australian and Federal law. Where discrimination is covered by State and Federal law, complaints may be lodged with either the state or federal body, but not with both.</w:t>
      </w:r>
    </w:p>
    <w:p w:rsidR="00DD4275" w:rsidRPr="00A4137C" w:rsidRDefault="000969C3" w:rsidP="00ED386D">
      <w:pPr>
        <w:spacing w:after="180"/>
      </w:pPr>
      <w:r w:rsidRPr="00A4137C">
        <w:t>If a com</w:t>
      </w:r>
      <w:r w:rsidR="00DD4275" w:rsidRPr="00A4137C">
        <w:t>plaint</w:t>
      </w:r>
      <w:r w:rsidRPr="00A4137C">
        <w:t xml:space="preserve"> </w:t>
      </w:r>
      <w:r w:rsidR="00813213">
        <w:t xml:space="preserve">is lodged </w:t>
      </w:r>
      <w:r w:rsidRPr="00A4137C">
        <w:t>that</w:t>
      </w:r>
      <w:r w:rsidR="00DD4275" w:rsidRPr="00A4137C">
        <w:t xml:space="preserve"> fall</w:t>
      </w:r>
      <w:r w:rsidRPr="00A4137C">
        <w:t>s</w:t>
      </w:r>
      <w:r w:rsidR="00DD4275" w:rsidRPr="00A4137C">
        <w:t xml:space="preserve"> outside of the </w:t>
      </w:r>
      <w:r w:rsidRPr="00A4137C">
        <w:t xml:space="preserve">Equal Opportunity Act, </w:t>
      </w:r>
      <w:r w:rsidR="00DD4275" w:rsidRPr="00A4137C">
        <w:t xml:space="preserve">the Commission </w:t>
      </w:r>
      <w:r w:rsidRPr="00A4137C">
        <w:t>will refer the</w:t>
      </w:r>
      <w:r w:rsidR="00813213">
        <w:t xml:space="preserve"> complainant</w:t>
      </w:r>
      <w:r w:rsidR="00DD4275" w:rsidRPr="00A4137C">
        <w:t xml:space="preserve"> to other </w:t>
      </w:r>
      <w:r w:rsidR="00ED386D">
        <w:t xml:space="preserve">organisations </w:t>
      </w:r>
      <w:r w:rsidR="00813213">
        <w:t>which</w:t>
      </w:r>
      <w:r w:rsidR="00DD4275" w:rsidRPr="00A4137C">
        <w:t xml:space="preserve"> may be a</w:t>
      </w:r>
      <w:r w:rsidR="00ED386D">
        <w:t>ble</w:t>
      </w:r>
      <w:r w:rsidR="00DD4275" w:rsidRPr="00A4137C">
        <w:t xml:space="preserve"> to assist, including the Australian Human Rights Commission. </w:t>
      </w:r>
    </w:p>
    <w:p w:rsidR="00DD4275" w:rsidRDefault="000969C3" w:rsidP="00ED386D">
      <w:pPr>
        <w:spacing w:after="180"/>
      </w:pPr>
      <w:r w:rsidRPr="00EB5508">
        <w:t xml:space="preserve">If </w:t>
      </w:r>
      <w:r w:rsidR="00090561">
        <w:t>an individual</w:t>
      </w:r>
      <w:r w:rsidRPr="00EB5508">
        <w:t xml:space="preserve"> witnesses discrimination, or does</w:t>
      </w:r>
      <w:r w:rsidR="00090561">
        <w:t xml:space="preserve"> </w:t>
      </w:r>
      <w:r w:rsidRPr="00EB5508">
        <w:t>n</w:t>
      </w:r>
      <w:r w:rsidR="00090561">
        <w:t>o</w:t>
      </w:r>
      <w:r w:rsidRPr="00EB5508">
        <w:t>t wish to lodge a complaint, the</w:t>
      </w:r>
      <w:r w:rsidR="00ED386D">
        <w:t xml:space="preserve">y can complete </w:t>
      </w:r>
      <w:r w:rsidRPr="00EB5508">
        <w:t xml:space="preserve"> </w:t>
      </w:r>
      <w:r w:rsidR="00ED386D" w:rsidRPr="00EB5508">
        <w:t xml:space="preserve">an Online Incident Report </w:t>
      </w:r>
      <w:r w:rsidR="00ED386D">
        <w:t xml:space="preserve">on the </w:t>
      </w:r>
      <w:r w:rsidR="00DD4275" w:rsidRPr="00EB5508">
        <w:t>Commission</w:t>
      </w:r>
      <w:r w:rsidRPr="00EB5508">
        <w:t>’s website</w:t>
      </w:r>
      <w:r w:rsidR="00DD4275" w:rsidRPr="00EB5508">
        <w:t xml:space="preserve">. </w:t>
      </w:r>
      <w:r w:rsidR="00813213">
        <w:t>Members of the</w:t>
      </w:r>
      <w:r w:rsidR="00DD4275" w:rsidRPr="00EB5508">
        <w:t xml:space="preserve"> public can report an incident of discrimination they were affected by, </w:t>
      </w:r>
      <w:r w:rsidR="00813213">
        <w:t xml:space="preserve">either as a </w:t>
      </w:r>
      <w:r w:rsidR="00DD4275" w:rsidRPr="00EB5508">
        <w:t>witness or victim, and have the option to remain anonymous.</w:t>
      </w:r>
      <w:r w:rsidRPr="00EB5508">
        <w:t xml:space="preserve"> The Incident Report is not a formal complaint but can help the Equal Opportunity Commission to better understand issues people are experiencing in South Australia</w:t>
      </w:r>
      <w:r w:rsidR="00813213">
        <w:t xml:space="preserve">, as well as help identify strategies </w:t>
      </w:r>
      <w:r w:rsidRPr="00EB5508">
        <w:t>to prevent them.</w:t>
      </w:r>
    </w:p>
    <w:p w:rsidR="005D438B" w:rsidRPr="005D438B" w:rsidRDefault="005D438B" w:rsidP="00ED386D">
      <w:pPr>
        <w:spacing w:line="240" w:lineRule="auto"/>
        <w:jc w:val="left"/>
        <w:rPr>
          <w:i/>
          <w:sz w:val="18"/>
        </w:rPr>
        <w:sectPr w:rsidR="005D438B" w:rsidRPr="005D438B" w:rsidSect="00AB09C8">
          <w:pgSz w:w="11907" w:h="16839" w:code="9"/>
          <w:pgMar w:top="1440" w:right="1474" w:bottom="1440" w:left="1474" w:header="720" w:footer="301" w:gutter="0"/>
          <w:cols w:num="2" w:space="720"/>
          <w:titlePg/>
          <w:docGrid w:linePitch="299"/>
        </w:sectPr>
      </w:pPr>
      <w:r w:rsidRPr="005D438B">
        <w:rPr>
          <w:i/>
          <w:sz w:val="18"/>
        </w:rPr>
        <w:t xml:space="preserve">[* Note that the number of complaints and percentages of grounds and areas </w:t>
      </w:r>
      <w:r w:rsidR="00ED386D">
        <w:rPr>
          <w:i/>
          <w:sz w:val="18"/>
        </w:rPr>
        <w:t xml:space="preserve">of discrimination </w:t>
      </w:r>
      <w:r w:rsidRPr="005D438B">
        <w:rPr>
          <w:i/>
          <w:sz w:val="18"/>
        </w:rPr>
        <w:t xml:space="preserve">may be subject to slight variation as some complaints received in 2014-15 are still </w:t>
      </w:r>
      <w:r w:rsidR="00ED386D">
        <w:rPr>
          <w:i/>
          <w:sz w:val="18"/>
        </w:rPr>
        <w:t>in the</w:t>
      </w:r>
      <w:r w:rsidRPr="005D438B">
        <w:rPr>
          <w:i/>
          <w:sz w:val="18"/>
        </w:rPr>
        <w:t xml:space="preserve"> assess</w:t>
      </w:r>
      <w:r w:rsidR="00ED386D">
        <w:rPr>
          <w:i/>
          <w:sz w:val="18"/>
        </w:rPr>
        <w:t>ment phase</w:t>
      </w:r>
      <w:r w:rsidRPr="005D438B">
        <w:rPr>
          <w:i/>
          <w:sz w:val="18"/>
        </w:rPr>
        <w:t xml:space="preserve"> and grounds and respondents</w:t>
      </w:r>
      <w:r w:rsidR="00ED386D">
        <w:rPr>
          <w:i/>
          <w:sz w:val="18"/>
        </w:rPr>
        <w:t xml:space="preserve"> </w:t>
      </w:r>
      <w:r w:rsidRPr="005D438B">
        <w:rPr>
          <w:i/>
          <w:sz w:val="18"/>
        </w:rPr>
        <w:t>may still be added.]</w:t>
      </w:r>
    </w:p>
    <w:p w:rsidR="00350955" w:rsidRDefault="00BD4BDD" w:rsidP="00BD4BDD">
      <w:pPr>
        <w:pStyle w:val="Heading3"/>
      </w:pPr>
      <w:r w:rsidRPr="00303D81">
        <w:lastRenderedPageBreak/>
        <w:t>Grounds and Areas of complaints lodged in 201</w:t>
      </w:r>
      <w:r w:rsidR="00A90727" w:rsidRPr="00303D81">
        <w:t>4</w:t>
      </w:r>
      <w:r w:rsidRPr="00303D81">
        <w:t>-1</w:t>
      </w:r>
      <w:r w:rsidR="00A90727" w:rsidRPr="00303D81">
        <w:t>5</w:t>
      </w:r>
    </w:p>
    <w:tbl>
      <w:tblPr>
        <w:tblpPr w:leftFromText="180" w:rightFromText="180" w:vertAnchor="page" w:horzAnchor="margin" w:tblpXSpec="center" w:tblpY="2116"/>
        <w:tblW w:w="10915" w:type="dxa"/>
        <w:tblLayout w:type="fixed"/>
        <w:tblLook w:val="04A0" w:firstRow="1" w:lastRow="0" w:firstColumn="1" w:lastColumn="0" w:noHBand="0" w:noVBand="1"/>
      </w:tblPr>
      <w:tblGrid>
        <w:gridCol w:w="2142"/>
        <w:gridCol w:w="1462"/>
        <w:gridCol w:w="1462"/>
        <w:gridCol w:w="1462"/>
        <w:gridCol w:w="1462"/>
        <w:gridCol w:w="1462"/>
        <w:gridCol w:w="1463"/>
      </w:tblGrid>
      <w:tr w:rsidR="00BD4BDD" w:rsidRPr="00350955" w:rsidTr="00B54010">
        <w:trPr>
          <w:trHeight w:val="680"/>
        </w:trPr>
        <w:tc>
          <w:tcPr>
            <w:tcW w:w="2142" w:type="dxa"/>
            <w:tcBorders>
              <w:top w:val="nil"/>
              <w:left w:val="nil"/>
              <w:bottom w:val="single" w:sz="4" w:space="0" w:color="95B3D7"/>
              <w:right w:val="single" w:sz="8" w:space="0" w:color="FFFFFF" w:themeColor="background1"/>
            </w:tcBorders>
            <w:shd w:val="clear" w:color="auto" w:fill="CCC0D9" w:themeFill="accent4" w:themeFillTint="66"/>
            <w:noWrap/>
            <w:vAlign w:val="center"/>
            <w:hideMark/>
          </w:tcPr>
          <w:p w:rsidR="00BD4BDD" w:rsidRPr="00CF4A09" w:rsidRDefault="00BD4BDD" w:rsidP="00BD4BDD">
            <w:pPr>
              <w:spacing w:after="0" w:line="240" w:lineRule="auto"/>
              <w:ind w:left="33"/>
              <w:jc w:val="center"/>
              <w:rPr>
                <w:rFonts w:ascii="Arial" w:eastAsia="Times New Roman" w:hAnsi="Arial" w:cs="Arial"/>
                <w:b/>
                <w:bCs/>
                <w:color w:val="000000"/>
                <w:sz w:val="20"/>
              </w:rPr>
            </w:pPr>
          </w:p>
        </w:tc>
        <w:tc>
          <w:tcPr>
            <w:tcW w:w="1462" w:type="dxa"/>
            <w:tcBorders>
              <w:top w:val="nil"/>
              <w:left w:val="single" w:sz="8" w:space="0" w:color="FFFFFF" w:themeColor="background1"/>
              <w:bottom w:val="single" w:sz="4" w:space="0" w:color="95B3D7"/>
              <w:right w:val="single" w:sz="8" w:space="0" w:color="FFFFFF" w:themeColor="background1"/>
            </w:tcBorders>
            <w:shd w:val="clear" w:color="auto" w:fill="CCC0D9" w:themeFill="accent4" w:themeFillTint="66"/>
            <w:vAlign w:val="center"/>
            <w:hideMark/>
          </w:tcPr>
          <w:p w:rsidR="00BD4BDD" w:rsidRPr="00CF4A09" w:rsidRDefault="00BD4BDD" w:rsidP="00BD4BDD">
            <w:pPr>
              <w:spacing w:after="0" w:line="240" w:lineRule="auto"/>
              <w:jc w:val="center"/>
              <w:rPr>
                <w:rFonts w:ascii="Arial" w:eastAsia="Times New Roman" w:hAnsi="Arial" w:cs="Arial"/>
                <w:b/>
                <w:bCs/>
                <w:color w:val="000000"/>
                <w:sz w:val="20"/>
              </w:rPr>
            </w:pPr>
            <w:r w:rsidRPr="00CF4A09">
              <w:rPr>
                <w:rFonts w:ascii="Arial" w:eastAsia="Times New Roman" w:hAnsi="Arial" w:cs="Arial"/>
                <w:b/>
                <w:bCs/>
                <w:color w:val="000000"/>
                <w:sz w:val="20"/>
              </w:rPr>
              <w:t>Employment</w:t>
            </w:r>
          </w:p>
        </w:tc>
        <w:tc>
          <w:tcPr>
            <w:tcW w:w="1462" w:type="dxa"/>
            <w:tcBorders>
              <w:top w:val="nil"/>
              <w:left w:val="single" w:sz="8" w:space="0" w:color="FFFFFF" w:themeColor="background1"/>
              <w:bottom w:val="single" w:sz="4" w:space="0" w:color="95B3D7"/>
              <w:right w:val="single" w:sz="8" w:space="0" w:color="FFFFFF" w:themeColor="background1"/>
            </w:tcBorders>
            <w:shd w:val="clear" w:color="auto" w:fill="CCC0D9" w:themeFill="accent4" w:themeFillTint="66"/>
            <w:vAlign w:val="center"/>
            <w:hideMark/>
          </w:tcPr>
          <w:p w:rsidR="00BD4BDD" w:rsidRPr="00CF4A09" w:rsidRDefault="00BD4BDD" w:rsidP="00BD4BDD">
            <w:pPr>
              <w:spacing w:after="0" w:line="240" w:lineRule="auto"/>
              <w:jc w:val="center"/>
              <w:rPr>
                <w:rFonts w:ascii="Arial" w:eastAsia="Times New Roman" w:hAnsi="Arial" w:cs="Arial"/>
                <w:b/>
                <w:bCs/>
                <w:color w:val="000000"/>
                <w:sz w:val="20"/>
              </w:rPr>
            </w:pPr>
            <w:r w:rsidRPr="00CF4A09">
              <w:rPr>
                <w:rFonts w:ascii="Arial" w:eastAsia="Times New Roman" w:hAnsi="Arial" w:cs="Arial"/>
                <w:b/>
                <w:bCs/>
                <w:color w:val="000000"/>
                <w:sz w:val="20"/>
              </w:rPr>
              <w:t>Goods and Services</w:t>
            </w:r>
          </w:p>
        </w:tc>
        <w:tc>
          <w:tcPr>
            <w:tcW w:w="1462" w:type="dxa"/>
            <w:tcBorders>
              <w:top w:val="nil"/>
              <w:left w:val="single" w:sz="8" w:space="0" w:color="FFFFFF" w:themeColor="background1"/>
              <w:bottom w:val="single" w:sz="4" w:space="0" w:color="95B3D7"/>
              <w:right w:val="single" w:sz="8" w:space="0" w:color="FFFFFF" w:themeColor="background1"/>
            </w:tcBorders>
            <w:shd w:val="clear" w:color="auto" w:fill="CCC0D9" w:themeFill="accent4" w:themeFillTint="66"/>
            <w:vAlign w:val="center"/>
            <w:hideMark/>
          </w:tcPr>
          <w:p w:rsidR="00BD4BDD" w:rsidRPr="00CF4A09" w:rsidRDefault="00BD4BDD" w:rsidP="00BD4BDD">
            <w:pPr>
              <w:spacing w:after="0" w:line="240" w:lineRule="auto"/>
              <w:jc w:val="center"/>
              <w:rPr>
                <w:rFonts w:ascii="Arial" w:eastAsia="Times New Roman" w:hAnsi="Arial" w:cs="Arial"/>
                <w:b/>
                <w:bCs/>
                <w:color w:val="000000"/>
                <w:sz w:val="20"/>
              </w:rPr>
            </w:pPr>
            <w:r w:rsidRPr="00CF4A09">
              <w:rPr>
                <w:rFonts w:ascii="Arial" w:eastAsia="Times New Roman" w:hAnsi="Arial" w:cs="Arial"/>
                <w:b/>
                <w:bCs/>
                <w:color w:val="000000"/>
                <w:sz w:val="20"/>
              </w:rPr>
              <w:t>Education</w:t>
            </w:r>
          </w:p>
        </w:tc>
        <w:tc>
          <w:tcPr>
            <w:tcW w:w="1462" w:type="dxa"/>
            <w:tcBorders>
              <w:top w:val="nil"/>
              <w:left w:val="single" w:sz="8" w:space="0" w:color="FFFFFF" w:themeColor="background1"/>
              <w:bottom w:val="single" w:sz="4" w:space="0" w:color="95B3D7"/>
              <w:right w:val="single" w:sz="8" w:space="0" w:color="FFFFFF" w:themeColor="background1"/>
            </w:tcBorders>
            <w:shd w:val="clear" w:color="auto" w:fill="CCC0D9" w:themeFill="accent4" w:themeFillTint="66"/>
            <w:vAlign w:val="center"/>
            <w:hideMark/>
          </w:tcPr>
          <w:p w:rsidR="00BD4BDD" w:rsidRPr="00CF4A09" w:rsidRDefault="00BD4BDD" w:rsidP="00BD4BDD">
            <w:pPr>
              <w:spacing w:after="0" w:line="240" w:lineRule="auto"/>
              <w:jc w:val="center"/>
              <w:rPr>
                <w:rFonts w:ascii="Arial" w:eastAsia="Times New Roman" w:hAnsi="Arial" w:cs="Arial"/>
                <w:b/>
                <w:bCs/>
                <w:color w:val="000000"/>
                <w:sz w:val="20"/>
              </w:rPr>
            </w:pPr>
            <w:r w:rsidRPr="00CF4A09">
              <w:rPr>
                <w:rFonts w:ascii="Arial" w:eastAsia="Times New Roman" w:hAnsi="Arial" w:cs="Arial"/>
                <w:b/>
                <w:bCs/>
                <w:color w:val="000000"/>
                <w:sz w:val="20"/>
              </w:rPr>
              <w:t>Clubs</w:t>
            </w:r>
          </w:p>
        </w:tc>
        <w:tc>
          <w:tcPr>
            <w:tcW w:w="1462" w:type="dxa"/>
            <w:tcBorders>
              <w:top w:val="nil"/>
              <w:left w:val="single" w:sz="8" w:space="0" w:color="FFFFFF" w:themeColor="background1"/>
              <w:bottom w:val="single" w:sz="4" w:space="0" w:color="95B3D7"/>
              <w:right w:val="single" w:sz="8" w:space="0" w:color="FFFFFF" w:themeColor="background1"/>
            </w:tcBorders>
            <w:shd w:val="clear" w:color="auto" w:fill="CCC0D9" w:themeFill="accent4" w:themeFillTint="66"/>
            <w:vAlign w:val="center"/>
            <w:hideMark/>
          </w:tcPr>
          <w:p w:rsidR="00BD4BDD" w:rsidRPr="00CF4A09" w:rsidRDefault="00BD4BDD" w:rsidP="00BD4BDD">
            <w:pPr>
              <w:spacing w:after="0" w:line="240" w:lineRule="auto"/>
              <w:jc w:val="center"/>
              <w:rPr>
                <w:rFonts w:ascii="Arial" w:eastAsia="Times New Roman" w:hAnsi="Arial" w:cs="Arial"/>
                <w:b/>
                <w:bCs/>
                <w:color w:val="000000"/>
                <w:sz w:val="20"/>
              </w:rPr>
            </w:pPr>
            <w:r w:rsidRPr="00CF4A09">
              <w:rPr>
                <w:rFonts w:ascii="Arial" w:eastAsia="Times New Roman" w:hAnsi="Arial" w:cs="Arial"/>
                <w:b/>
                <w:bCs/>
                <w:color w:val="000000"/>
                <w:sz w:val="20"/>
              </w:rPr>
              <w:t>Housing</w:t>
            </w:r>
          </w:p>
        </w:tc>
        <w:tc>
          <w:tcPr>
            <w:tcW w:w="1463" w:type="dxa"/>
            <w:tcBorders>
              <w:top w:val="nil"/>
              <w:left w:val="single" w:sz="8" w:space="0" w:color="FFFFFF" w:themeColor="background1"/>
              <w:bottom w:val="single" w:sz="4" w:space="0" w:color="95B3D7"/>
              <w:right w:val="nil"/>
            </w:tcBorders>
            <w:shd w:val="clear" w:color="auto" w:fill="CCC0D9" w:themeFill="accent4" w:themeFillTint="66"/>
            <w:noWrap/>
            <w:vAlign w:val="center"/>
            <w:hideMark/>
          </w:tcPr>
          <w:p w:rsidR="00BD4BDD" w:rsidRPr="00CF4A09" w:rsidRDefault="00BD4BDD" w:rsidP="00BD4BDD">
            <w:pPr>
              <w:spacing w:after="0" w:line="240" w:lineRule="auto"/>
              <w:jc w:val="center"/>
              <w:rPr>
                <w:rFonts w:ascii="Arial" w:eastAsia="Times New Roman" w:hAnsi="Arial" w:cs="Arial"/>
                <w:b/>
                <w:bCs/>
                <w:color w:val="000000"/>
                <w:sz w:val="20"/>
              </w:rPr>
            </w:pPr>
            <w:r w:rsidRPr="00CF4A09">
              <w:rPr>
                <w:rFonts w:ascii="Arial" w:eastAsia="Times New Roman" w:hAnsi="Arial" w:cs="Arial"/>
                <w:b/>
                <w:bCs/>
                <w:color w:val="000000"/>
                <w:sz w:val="20"/>
              </w:rPr>
              <w:t>Total</w:t>
            </w:r>
          </w:p>
        </w:tc>
      </w:tr>
      <w:tr w:rsidR="00BD4BDD" w:rsidRPr="00350955" w:rsidTr="00B54010">
        <w:trPr>
          <w:trHeight w:val="397"/>
        </w:trPr>
        <w:tc>
          <w:tcPr>
            <w:tcW w:w="2142" w:type="dxa"/>
            <w:tcBorders>
              <w:top w:val="nil"/>
              <w:left w:val="nil"/>
              <w:bottom w:val="nil"/>
              <w:right w:val="nil"/>
            </w:tcBorders>
            <w:shd w:val="clear" w:color="auto" w:fill="auto"/>
            <w:noWrap/>
            <w:vAlign w:val="center"/>
          </w:tcPr>
          <w:p w:rsidR="00BD4BDD" w:rsidRPr="00350955" w:rsidRDefault="00BD4BDD" w:rsidP="00BD4BDD">
            <w:pPr>
              <w:spacing w:after="0" w:line="240" w:lineRule="auto"/>
              <w:jc w:val="left"/>
              <w:rPr>
                <w:rFonts w:ascii="Arial" w:eastAsia="Times New Roman" w:hAnsi="Arial" w:cs="Arial"/>
                <w:color w:val="000000"/>
                <w:sz w:val="20"/>
              </w:rPr>
            </w:pPr>
            <w:r w:rsidRPr="00350955">
              <w:rPr>
                <w:rFonts w:ascii="Arial" w:eastAsia="Times New Roman" w:hAnsi="Arial" w:cs="Arial"/>
                <w:color w:val="000000"/>
                <w:sz w:val="20"/>
              </w:rPr>
              <w:t>Disability</w:t>
            </w:r>
          </w:p>
        </w:tc>
        <w:tc>
          <w:tcPr>
            <w:tcW w:w="1462" w:type="dxa"/>
            <w:tcBorders>
              <w:top w:val="single" w:sz="4" w:space="0" w:color="95B3D7"/>
              <w:left w:val="nil"/>
              <w:bottom w:val="nil"/>
              <w:right w:val="single" w:sz="8" w:space="0" w:color="FFFFFF" w:themeColor="background1"/>
            </w:tcBorders>
            <w:shd w:val="clear" w:color="auto" w:fill="auto"/>
            <w:vAlign w:val="center"/>
          </w:tcPr>
          <w:p w:rsidR="00BD4BDD" w:rsidRPr="00736E7D" w:rsidRDefault="00DE32CB" w:rsidP="00BD4BDD">
            <w:pPr>
              <w:spacing w:after="0" w:line="240" w:lineRule="auto"/>
              <w:jc w:val="center"/>
              <w:rPr>
                <w:rFonts w:ascii="Arial" w:eastAsia="Times New Roman" w:hAnsi="Arial" w:cs="Arial"/>
                <w:color w:val="000000"/>
                <w:sz w:val="20"/>
              </w:rPr>
            </w:pPr>
            <w:r w:rsidRPr="00736E7D">
              <w:rPr>
                <w:rFonts w:ascii="Arial" w:eastAsia="Times New Roman" w:hAnsi="Arial" w:cs="Arial"/>
                <w:color w:val="000000"/>
                <w:sz w:val="20"/>
              </w:rPr>
              <w:t>31</w:t>
            </w:r>
          </w:p>
        </w:tc>
        <w:tc>
          <w:tcPr>
            <w:tcW w:w="1462" w:type="dxa"/>
            <w:tcBorders>
              <w:top w:val="single" w:sz="4" w:space="0" w:color="95B3D7"/>
              <w:left w:val="single" w:sz="8" w:space="0" w:color="FFFFFF" w:themeColor="background1"/>
              <w:bottom w:val="nil"/>
              <w:right w:val="nil"/>
            </w:tcBorders>
            <w:shd w:val="clear" w:color="auto" w:fill="auto"/>
            <w:vAlign w:val="center"/>
          </w:tcPr>
          <w:p w:rsidR="00BD4BDD" w:rsidRPr="00736E7D" w:rsidRDefault="00DE32CB" w:rsidP="00DE32CB">
            <w:pPr>
              <w:spacing w:after="0" w:line="240" w:lineRule="auto"/>
              <w:jc w:val="center"/>
              <w:rPr>
                <w:rFonts w:ascii="Arial" w:eastAsia="Times New Roman" w:hAnsi="Arial" w:cs="Arial"/>
                <w:color w:val="FF0000"/>
                <w:sz w:val="20"/>
              </w:rPr>
            </w:pPr>
            <w:r w:rsidRPr="00736E7D">
              <w:rPr>
                <w:rFonts w:ascii="Arial" w:eastAsia="Times New Roman" w:hAnsi="Arial" w:cs="Arial"/>
                <w:sz w:val="20"/>
              </w:rPr>
              <w:t>30</w:t>
            </w:r>
          </w:p>
        </w:tc>
        <w:tc>
          <w:tcPr>
            <w:tcW w:w="1462" w:type="dxa"/>
            <w:tcBorders>
              <w:top w:val="single" w:sz="4" w:space="0" w:color="95B3D7"/>
              <w:left w:val="nil"/>
              <w:bottom w:val="nil"/>
              <w:right w:val="nil"/>
            </w:tcBorders>
            <w:shd w:val="clear" w:color="auto" w:fill="auto"/>
            <w:vAlign w:val="center"/>
          </w:tcPr>
          <w:p w:rsidR="00BD4BDD" w:rsidRPr="00736E7D" w:rsidRDefault="00DE32CB" w:rsidP="00BD4BDD">
            <w:pPr>
              <w:spacing w:after="0" w:line="240" w:lineRule="auto"/>
              <w:jc w:val="center"/>
              <w:rPr>
                <w:rFonts w:ascii="Arial" w:eastAsia="Times New Roman" w:hAnsi="Arial" w:cs="Arial"/>
                <w:color w:val="FF0000"/>
                <w:sz w:val="20"/>
              </w:rPr>
            </w:pPr>
            <w:r w:rsidRPr="00736E7D">
              <w:rPr>
                <w:rFonts w:ascii="Arial" w:eastAsia="Times New Roman" w:hAnsi="Arial" w:cs="Arial"/>
                <w:sz w:val="20"/>
              </w:rPr>
              <w:t>11</w:t>
            </w:r>
          </w:p>
        </w:tc>
        <w:tc>
          <w:tcPr>
            <w:tcW w:w="1462" w:type="dxa"/>
            <w:tcBorders>
              <w:top w:val="single" w:sz="4" w:space="0" w:color="95B3D7"/>
              <w:left w:val="nil"/>
              <w:bottom w:val="nil"/>
              <w:right w:val="nil"/>
            </w:tcBorders>
            <w:shd w:val="clear" w:color="auto" w:fill="auto"/>
            <w:vAlign w:val="center"/>
          </w:tcPr>
          <w:p w:rsidR="00BD4BDD" w:rsidRPr="00736E7D" w:rsidRDefault="00DE32CB" w:rsidP="00BD4BDD">
            <w:pPr>
              <w:spacing w:after="0" w:line="240" w:lineRule="auto"/>
              <w:jc w:val="center"/>
              <w:rPr>
                <w:rFonts w:ascii="Arial" w:eastAsia="Times New Roman" w:hAnsi="Arial" w:cs="Arial"/>
                <w:color w:val="FF0000"/>
                <w:sz w:val="20"/>
              </w:rPr>
            </w:pPr>
            <w:r w:rsidRPr="00736E7D">
              <w:rPr>
                <w:rFonts w:ascii="Arial" w:eastAsia="Times New Roman" w:hAnsi="Arial" w:cs="Arial"/>
                <w:sz w:val="20"/>
              </w:rPr>
              <w:t>7</w:t>
            </w:r>
          </w:p>
        </w:tc>
        <w:tc>
          <w:tcPr>
            <w:tcW w:w="1462" w:type="dxa"/>
            <w:tcBorders>
              <w:top w:val="single" w:sz="4" w:space="0" w:color="95B3D7"/>
              <w:left w:val="nil"/>
              <w:bottom w:val="nil"/>
              <w:right w:val="nil"/>
            </w:tcBorders>
            <w:shd w:val="clear" w:color="auto" w:fill="auto"/>
            <w:vAlign w:val="center"/>
          </w:tcPr>
          <w:p w:rsidR="00BD4BDD" w:rsidRPr="00736E7D" w:rsidRDefault="00DE32CB" w:rsidP="00BD4BDD">
            <w:pPr>
              <w:spacing w:after="0" w:line="240" w:lineRule="auto"/>
              <w:jc w:val="center"/>
              <w:rPr>
                <w:rFonts w:ascii="Arial" w:eastAsia="Times New Roman" w:hAnsi="Arial" w:cs="Arial"/>
                <w:color w:val="FF0000"/>
                <w:sz w:val="20"/>
              </w:rPr>
            </w:pPr>
            <w:r w:rsidRPr="00736E7D">
              <w:rPr>
                <w:rFonts w:ascii="Arial" w:eastAsia="Times New Roman" w:hAnsi="Arial" w:cs="Arial"/>
                <w:sz w:val="20"/>
              </w:rPr>
              <w:t>3</w:t>
            </w:r>
          </w:p>
        </w:tc>
        <w:tc>
          <w:tcPr>
            <w:tcW w:w="1463" w:type="dxa"/>
            <w:tcBorders>
              <w:top w:val="single" w:sz="4" w:space="0" w:color="95B3D7"/>
              <w:left w:val="nil"/>
              <w:bottom w:val="nil"/>
              <w:right w:val="single" w:sz="4" w:space="0" w:color="FFFFFF" w:themeColor="background1"/>
            </w:tcBorders>
            <w:shd w:val="clear" w:color="auto" w:fill="auto"/>
            <w:noWrap/>
            <w:vAlign w:val="center"/>
          </w:tcPr>
          <w:p w:rsidR="00BD4BDD" w:rsidRPr="00736E7D" w:rsidRDefault="00EE6203" w:rsidP="00BD4BDD">
            <w:pPr>
              <w:spacing w:after="0" w:line="240" w:lineRule="auto"/>
              <w:jc w:val="center"/>
              <w:rPr>
                <w:rFonts w:ascii="Arial" w:eastAsia="Times New Roman" w:hAnsi="Arial" w:cs="Arial"/>
                <w:color w:val="000000"/>
                <w:sz w:val="20"/>
              </w:rPr>
            </w:pPr>
            <w:r w:rsidRPr="00736E7D">
              <w:rPr>
                <w:rFonts w:ascii="Arial" w:eastAsia="Times New Roman" w:hAnsi="Arial" w:cs="Arial"/>
                <w:color w:val="000000"/>
                <w:sz w:val="20"/>
              </w:rPr>
              <w:t>82</w:t>
            </w:r>
          </w:p>
        </w:tc>
      </w:tr>
      <w:tr w:rsidR="00BD4BDD" w:rsidRPr="00350955" w:rsidTr="00B54010">
        <w:trPr>
          <w:trHeight w:val="397"/>
        </w:trPr>
        <w:tc>
          <w:tcPr>
            <w:tcW w:w="2142" w:type="dxa"/>
            <w:tcBorders>
              <w:top w:val="nil"/>
              <w:left w:val="nil"/>
              <w:bottom w:val="nil"/>
              <w:right w:val="single" w:sz="8" w:space="0" w:color="FFFFFF" w:themeColor="background1"/>
            </w:tcBorders>
            <w:shd w:val="clear" w:color="auto" w:fill="E5DFEC" w:themeFill="accent4" w:themeFillTint="33"/>
            <w:noWrap/>
            <w:vAlign w:val="center"/>
          </w:tcPr>
          <w:p w:rsidR="00BD4BDD" w:rsidRPr="00736E7D" w:rsidRDefault="00BD4BDD" w:rsidP="00BD4BDD">
            <w:pPr>
              <w:spacing w:after="0" w:line="240" w:lineRule="auto"/>
              <w:jc w:val="left"/>
              <w:rPr>
                <w:rFonts w:ascii="Arial" w:eastAsia="Times New Roman" w:hAnsi="Arial" w:cs="Arial"/>
                <w:color w:val="000000"/>
                <w:sz w:val="20"/>
              </w:rPr>
            </w:pPr>
            <w:r w:rsidRPr="00736E7D">
              <w:rPr>
                <w:rFonts w:ascii="Arial" w:eastAsia="Times New Roman" w:hAnsi="Arial" w:cs="Arial"/>
                <w:color w:val="000000"/>
                <w:sz w:val="20"/>
              </w:rPr>
              <w:t>Race</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BD4BDD" w:rsidRPr="00736E7D" w:rsidRDefault="00736E7D" w:rsidP="00BD4BDD">
            <w:pPr>
              <w:spacing w:after="0" w:line="240" w:lineRule="auto"/>
              <w:jc w:val="center"/>
              <w:rPr>
                <w:rFonts w:ascii="Arial" w:eastAsia="Times New Roman" w:hAnsi="Arial" w:cs="Arial"/>
                <w:color w:val="000000"/>
                <w:sz w:val="20"/>
              </w:rPr>
            </w:pPr>
            <w:r w:rsidRPr="00736E7D">
              <w:rPr>
                <w:rFonts w:ascii="Arial" w:eastAsia="Times New Roman" w:hAnsi="Arial" w:cs="Arial"/>
                <w:color w:val="000000"/>
                <w:sz w:val="20"/>
              </w:rPr>
              <w:t>18</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BD4BDD" w:rsidRPr="00736E7D" w:rsidRDefault="00DE32CB" w:rsidP="00BD4BDD">
            <w:pPr>
              <w:spacing w:after="0" w:line="240" w:lineRule="auto"/>
              <w:jc w:val="center"/>
              <w:rPr>
                <w:rFonts w:ascii="Arial" w:eastAsia="Times New Roman" w:hAnsi="Arial" w:cs="Arial"/>
                <w:color w:val="FF0000"/>
                <w:sz w:val="20"/>
              </w:rPr>
            </w:pPr>
            <w:r w:rsidRPr="00736E7D">
              <w:rPr>
                <w:rFonts w:ascii="Arial" w:eastAsia="Times New Roman" w:hAnsi="Arial" w:cs="Arial"/>
                <w:color w:val="000000"/>
                <w:sz w:val="20"/>
              </w:rPr>
              <w:t>12</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BD4BDD" w:rsidRPr="00736E7D" w:rsidRDefault="00DE32CB" w:rsidP="00BD4BDD">
            <w:pPr>
              <w:spacing w:after="0" w:line="240" w:lineRule="auto"/>
              <w:jc w:val="center"/>
              <w:rPr>
                <w:rFonts w:ascii="Arial" w:eastAsia="Times New Roman" w:hAnsi="Arial" w:cs="Arial"/>
                <w:color w:val="FF0000"/>
                <w:sz w:val="20"/>
              </w:rPr>
            </w:pPr>
            <w:r w:rsidRPr="00736E7D">
              <w:rPr>
                <w:rFonts w:ascii="Arial" w:eastAsia="Times New Roman" w:hAnsi="Arial" w:cs="Arial"/>
                <w:sz w:val="20"/>
              </w:rPr>
              <w:t>3</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BD4BDD" w:rsidRPr="00736E7D" w:rsidRDefault="00DE32CB" w:rsidP="00BD4BDD">
            <w:pPr>
              <w:spacing w:after="0" w:line="240" w:lineRule="auto"/>
              <w:jc w:val="center"/>
              <w:rPr>
                <w:rFonts w:ascii="Arial" w:eastAsia="Times New Roman" w:hAnsi="Arial" w:cs="Arial"/>
                <w:color w:val="FF0000"/>
                <w:sz w:val="20"/>
              </w:rPr>
            </w:pPr>
            <w:r w:rsidRPr="00736E7D">
              <w:rPr>
                <w:rFonts w:ascii="Arial" w:eastAsia="Times New Roman" w:hAnsi="Arial" w:cs="Arial"/>
                <w:sz w:val="20"/>
              </w:rPr>
              <w:t>2</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BD4BDD" w:rsidRPr="00736E7D" w:rsidRDefault="00DE32CB" w:rsidP="00BD4BDD">
            <w:pPr>
              <w:spacing w:after="0" w:line="240" w:lineRule="auto"/>
              <w:jc w:val="center"/>
              <w:rPr>
                <w:rFonts w:ascii="Arial" w:eastAsia="Times New Roman" w:hAnsi="Arial" w:cs="Arial"/>
                <w:color w:val="FF0000"/>
                <w:sz w:val="20"/>
              </w:rPr>
            </w:pPr>
            <w:r w:rsidRPr="00736E7D">
              <w:rPr>
                <w:rFonts w:ascii="Arial" w:eastAsia="Times New Roman" w:hAnsi="Arial" w:cs="Arial"/>
                <w:sz w:val="20"/>
              </w:rPr>
              <w:t>2</w:t>
            </w:r>
          </w:p>
        </w:tc>
        <w:tc>
          <w:tcPr>
            <w:tcW w:w="1463" w:type="dxa"/>
            <w:tcBorders>
              <w:top w:val="nil"/>
              <w:left w:val="single" w:sz="8" w:space="0" w:color="FFFFFF" w:themeColor="background1"/>
              <w:bottom w:val="nil"/>
              <w:right w:val="single" w:sz="4" w:space="0" w:color="FFFFFF" w:themeColor="background1"/>
            </w:tcBorders>
            <w:shd w:val="clear" w:color="auto" w:fill="E5DFEC" w:themeFill="accent4" w:themeFillTint="33"/>
            <w:noWrap/>
            <w:vAlign w:val="center"/>
          </w:tcPr>
          <w:p w:rsidR="00BD4BDD" w:rsidRPr="00747662" w:rsidRDefault="00736E7D" w:rsidP="00BD4BDD">
            <w:pPr>
              <w:spacing w:after="0" w:line="240" w:lineRule="auto"/>
              <w:jc w:val="center"/>
              <w:rPr>
                <w:rFonts w:ascii="Arial" w:eastAsia="Times New Roman" w:hAnsi="Arial" w:cs="Arial"/>
                <w:color w:val="000000"/>
                <w:sz w:val="20"/>
                <w:highlight w:val="yellow"/>
              </w:rPr>
            </w:pPr>
            <w:r w:rsidRPr="00736E7D">
              <w:rPr>
                <w:rFonts w:ascii="Arial" w:eastAsia="Times New Roman" w:hAnsi="Arial" w:cs="Arial"/>
                <w:color w:val="000000"/>
                <w:sz w:val="20"/>
              </w:rPr>
              <w:t>37</w:t>
            </w:r>
          </w:p>
        </w:tc>
      </w:tr>
      <w:tr w:rsidR="002558D9" w:rsidRPr="00350955" w:rsidTr="00B54010">
        <w:trPr>
          <w:trHeight w:val="397"/>
        </w:trPr>
        <w:tc>
          <w:tcPr>
            <w:tcW w:w="2142" w:type="dxa"/>
            <w:tcBorders>
              <w:top w:val="nil"/>
              <w:left w:val="nil"/>
              <w:bottom w:val="nil"/>
              <w:right w:val="nil"/>
            </w:tcBorders>
            <w:shd w:val="clear" w:color="auto" w:fill="auto"/>
            <w:noWrap/>
            <w:vAlign w:val="center"/>
          </w:tcPr>
          <w:p w:rsidR="002558D9" w:rsidRPr="00350955" w:rsidRDefault="002558D9" w:rsidP="002558D9">
            <w:pPr>
              <w:spacing w:after="0" w:line="240" w:lineRule="auto"/>
              <w:jc w:val="left"/>
              <w:rPr>
                <w:rFonts w:ascii="Arial" w:eastAsia="Times New Roman" w:hAnsi="Arial" w:cs="Arial"/>
                <w:color w:val="000000"/>
                <w:sz w:val="20"/>
              </w:rPr>
            </w:pPr>
            <w:r w:rsidRPr="00350955">
              <w:rPr>
                <w:rFonts w:ascii="Arial" w:eastAsia="Times New Roman" w:hAnsi="Arial" w:cs="Arial"/>
                <w:color w:val="000000"/>
                <w:sz w:val="20"/>
              </w:rPr>
              <w:t>Victimisation</w:t>
            </w:r>
          </w:p>
        </w:tc>
        <w:tc>
          <w:tcPr>
            <w:tcW w:w="1462" w:type="dxa"/>
            <w:tcBorders>
              <w:top w:val="nil"/>
              <w:left w:val="nil"/>
              <w:bottom w:val="nil"/>
              <w:right w:val="single" w:sz="8" w:space="0" w:color="FFFFFF" w:themeColor="background1"/>
            </w:tcBorders>
            <w:shd w:val="clear" w:color="auto" w:fill="auto"/>
            <w:vAlign w:val="center"/>
          </w:tcPr>
          <w:p w:rsidR="002558D9" w:rsidRPr="00747662" w:rsidRDefault="002558D9" w:rsidP="002558D9">
            <w:pPr>
              <w:spacing w:after="0" w:line="240" w:lineRule="auto"/>
              <w:jc w:val="center"/>
              <w:rPr>
                <w:rFonts w:ascii="Arial" w:eastAsia="Times New Roman" w:hAnsi="Arial" w:cs="Arial"/>
                <w:color w:val="000000"/>
                <w:sz w:val="20"/>
                <w:highlight w:val="yellow"/>
              </w:rPr>
            </w:pPr>
            <w:r w:rsidRPr="002307F8">
              <w:rPr>
                <w:rFonts w:ascii="Arial" w:eastAsia="Times New Roman" w:hAnsi="Arial" w:cs="Arial"/>
                <w:color w:val="000000"/>
                <w:sz w:val="20"/>
              </w:rPr>
              <w:t>26</w:t>
            </w:r>
          </w:p>
        </w:tc>
        <w:tc>
          <w:tcPr>
            <w:tcW w:w="1462" w:type="dxa"/>
            <w:tcBorders>
              <w:top w:val="nil"/>
              <w:left w:val="single" w:sz="8" w:space="0" w:color="FFFFFF" w:themeColor="background1"/>
              <w:bottom w:val="nil"/>
              <w:right w:val="nil"/>
            </w:tcBorders>
            <w:shd w:val="clear" w:color="auto" w:fill="auto"/>
            <w:vAlign w:val="center"/>
          </w:tcPr>
          <w:p w:rsidR="002558D9" w:rsidRPr="00086ABC" w:rsidRDefault="002558D9" w:rsidP="002558D9">
            <w:pPr>
              <w:spacing w:after="0" w:line="240" w:lineRule="auto"/>
              <w:jc w:val="center"/>
              <w:rPr>
                <w:rFonts w:ascii="Arial" w:eastAsia="Times New Roman" w:hAnsi="Arial" w:cs="Arial"/>
                <w:color w:val="000000"/>
                <w:sz w:val="20"/>
              </w:rPr>
            </w:pPr>
            <w:r w:rsidRPr="00086ABC">
              <w:rPr>
                <w:rFonts w:ascii="Arial" w:eastAsia="Times New Roman" w:hAnsi="Arial" w:cs="Arial"/>
                <w:color w:val="000000"/>
                <w:sz w:val="20"/>
              </w:rPr>
              <w:t>3</w:t>
            </w:r>
          </w:p>
        </w:tc>
        <w:tc>
          <w:tcPr>
            <w:tcW w:w="1462" w:type="dxa"/>
            <w:tcBorders>
              <w:top w:val="nil"/>
              <w:left w:val="nil"/>
              <w:bottom w:val="nil"/>
              <w:right w:val="nil"/>
            </w:tcBorders>
            <w:shd w:val="clear" w:color="auto" w:fill="auto"/>
            <w:vAlign w:val="center"/>
          </w:tcPr>
          <w:p w:rsidR="002558D9" w:rsidRPr="00086ABC" w:rsidRDefault="002558D9" w:rsidP="002558D9">
            <w:pPr>
              <w:spacing w:after="0" w:line="240" w:lineRule="auto"/>
              <w:jc w:val="center"/>
              <w:rPr>
                <w:rFonts w:ascii="Arial" w:eastAsia="Times New Roman" w:hAnsi="Arial" w:cs="Arial"/>
                <w:color w:val="000000"/>
                <w:sz w:val="20"/>
              </w:rPr>
            </w:pPr>
            <w:r w:rsidRPr="00086ABC">
              <w:rPr>
                <w:rFonts w:ascii="Arial" w:eastAsia="Times New Roman" w:hAnsi="Arial" w:cs="Arial"/>
                <w:color w:val="000000"/>
                <w:sz w:val="20"/>
              </w:rPr>
              <w:t>2</w:t>
            </w:r>
          </w:p>
        </w:tc>
        <w:tc>
          <w:tcPr>
            <w:tcW w:w="1462" w:type="dxa"/>
            <w:tcBorders>
              <w:top w:val="nil"/>
              <w:left w:val="nil"/>
              <w:bottom w:val="nil"/>
              <w:right w:val="nil"/>
            </w:tcBorders>
            <w:shd w:val="clear" w:color="auto" w:fill="auto"/>
            <w:vAlign w:val="center"/>
          </w:tcPr>
          <w:p w:rsidR="002558D9" w:rsidRPr="00086ABC" w:rsidRDefault="002558D9" w:rsidP="002558D9">
            <w:pPr>
              <w:spacing w:after="0" w:line="240" w:lineRule="auto"/>
              <w:jc w:val="center"/>
              <w:rPr>
                <w:rFonts w:ascii="Arial" w:eastAsia="Times New Roman" w:hAnsi="Arial" w:cs="Arial"/>
                <w:color w:val="000000"/>
                <w:sz w:val="20"/>
              </w:rPr>
            </w:pPr>
            <w:r w:rsidRPr="00086ABC">
              <w:rPr>
                <w:rFonts w:ascii="Arial" w:eastAsia="Times New Roman" w:hAnsi="Arial" w:cs="Arial"/>
                <w:color w:val="000000"/>
                <w:sz w:val="20"/>
              </w:rPr>
              <w:t>3</w:t>
            </w:r>
          </w:p>
        </w:tc>
        <w:tc>
          <w:tcPr>
            <w:tcW w:w="1462" w:type="dxa"/>
            <w:tcBorders>
              <w:top w:val="nil"/>
              <w:left w:val="nil"/>
              <w:bottom w:val="nil"/>
              <w:right w:val="nil"/>
            </w:tcBorders>
            <w:shd w:val="clear" w:color="auto" w:fill="auto"/>
            <w:vAlign w:val="center"/>
          </w:tcPr>
          <w:p w:rsidR="002558D9" w:rsidRPr="00086ABC" w:rsidRDefault="002558D9" w:rsidP="002558D9">
            <w:pPr>
              <w:spacing w:after="0" w:line="240" w:lineRule="auto"/>
              <w:jc w:val="center"/>
              <w:rPr>
                <w:rFonts w:ascii="Arial" w:eastAsia="Times New Roman" w:hAnsi="Arial" w:cs="Arial"/>
                <w:color w:val="000000"/>
                <w:sz w:val="20"/>
              </w:rPr>
            </w:pPr>
            <w:r w:rsidRPr="00086ABC">
              <w:rPr>
                <w:rFonts w:ascii="Arial" w:eastAsia="Times New Roman" w:hAnsi="Arial" w:cs="Arial"/>
                <w:color w:val="000000"/>
                <w:sz w:val="20"/>
              </w:rPr>
              <w:t>2</w:t>
            </w:r>
          </w:p>
        </w:tc>
        <w:tc>
          <w:tcPr>
            <w:tcW w:w="1463" w:type="dxa"/>
            <w:tcBorders>
              <w:top w:val="nil"/>
              <w:left w:val="nil"/>
              <w:bottom w:val="nil"/>
              <w:right w:val="single" w:sz="4" w:space="0" w:color="FFFFFF" w:themeColor="background1"/>
            </w:tcBorders>
            <w:shd w:val="clear" w:color="auto" w:fill="auto"/>
            <w:noWrap/>
            <w:vAlign w:val="center"/>
          </w:tcPr>
          <w:p w:rsidR="002558D9" w:rsidRPr="00086ABC" w:rsidRDefault="002558D9" w:rsidP="002558D9">
            <w:pPr>
              <w:spacing w:after="0" w:line="240" w:lineRule="auto"/>
              <w:jc w:val="center"/>
              <w:rPr>
                <w:rFonts w:ascii="Arial" w:eastAsia="Times New Roman" w:hAnsi="Arial" w:cs="Arial"/>
                <w:color w:val="000000"/>
                <w:sz w:val="20"/>
              </w:rPr>
            </w:pPr>
            <w:r w:rsidRPr="00086ABC">
              <w:rPr>
                <w:rFonts w:ascii="Arial" w:eastAsia="Times New Roman" w:hAnsi="Arial" w:cs="Arial"/>
                <w:color w:val="000000"/>
                <w:sz w:val="20"/>
              </w:rPr>
              <w:t>36</w:t>
            </w:r>
          </w:p>
        </w:tc>
      </w:tr>
      <w:tr w:rsidR="002558D9" w:rsidRPr="00350955" w:rsidTr="00A90727">
        <w:trPr>
          <w:trHeight w:val="397"/>
        </w:trPr>
        <w:tc>
          <w:tcPr>
            <w:tcW w:w="2142" w:type="dxa"/>
            <w:tcBorders>
              <w:top w:val="nil"/>
              <w:left w:val="nil"/>
              <w:bottom w:val="nil"/>
              <w:right w:val="single" w:sz="8" w:space="0" w:color="FFFFFF" w:themeColor="background1"/>
            </w:tcBorders>
            <w:shd w:val="clear" w:color="auto" w:fill="E5DFEC" w:themeFill="accent4" w:themeFillTint="33"/>
            <w:noWrap/>
            <w:vAlign w:val="center"/>
            <w:hideMark/>
          </w:tcPr>
          <w:p w:rsidR="002558D9" w:rsidRPr="00350955" w:rsidRDefault="002558D9" w:rsidP="002558D9">
            <w:pPr>
              <w:spacing w:after="0" w:line="240" w:lineRule="auto"/>
              <w:jc w:val="left"/>
              <w:rPr>
                <w:rFonts w:ascii="Arial" w:eastAsia="Times New Roman" w:hAnsi="Arial" w:cs="Arial"/>
                <w:color w:val="000000"/>
                <w:sz w:val="20"/>
              </w:rPr>
            </w:pPr>
            <w:r w:rsidRPr="00350955">
              <w:rPr>
                <w:rFonts w:ascii="Arial" w:eastAsia="Times New Roman" w:hAnsi="Arial" w:cs="Arial"/>
                <w:color w:val="000000"/>
                <w:sz w:val="20"/>
              </w:rPr>
              <w:t>Age</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2558D9" w:rsidRPr="005A17A3" w:rsidRDefault="002558D9" w:rsidP="002558D9">
            <w:pPr>
              <w:spacing w:after="0" w:line="240" w:lineRule="auto"/>
              <w:jc w:val="center"/>
              <w:rPr>
                <w:rFonts w:ascii="Arial" w:eastAsia="Times New Roman" w:hAnsi="Arial" w:cs="Arial"/>
                <w:color w:val="000000"/>
                <w:sz w:val="20"/>
              </w:rPr>
            </w:pPr>
            <w:r w:rsidRPr="005A17A3">
              <w:rPr>
                <w:rFonts w:ascii="Arial" w:eastAsia="Times New Roman" w:hAnsi="Arial" w:cs="Arial"/>
                <w:color w:val="000000"/>
                <w:sz w:val="20"/>
              </w:rPr>
              <w:t>18</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2558D9" w:rsidRPr="005A17A3" w:rsidRDefault="002558D9" w:rsidP="002558D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3</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2558D9" w:rsidRPr="005A17A3" w:rsidRDefault="002558D9" w:rsidP="002558D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3</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2558D9" w:rsidRPr="005A17A3" w:rsidRDefault="002558D9" w:rsidP="002558D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1</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2558D9" w:rsidRPr="005A17A3" w:rsidRDefault="002558D9" w:rsidP="002558D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1</w:t>
            </w:r>
          </w:p>
        </w:tc>
        <w:tc>
          <w:tcPr>
            <w:tcW w:w="1463" w:type="dxa"/>
            <w:tcBorders>
              <w:top w:val="nil"/>
              <w:left w:val="single" w:sz="8" w:space="0" w:color="FFFFFF" w:themeColor="background1"/>
              <w:bottom w:val="nil"/>
              <w:right w:val="single" w:sz="4" w:space="0" w:color="FFFFFF" w:themeColor="background1"/>
            </w:tcBorders>
            <w:shd w:val="clear" w:color="auto" w:fill="E5DFEC" w:themeFill="accent4" w:themeFillTint="33"/>
            <w:noWrap/>
            <w:vAlign w:val="center"/>
          </w:tcPr>
          <w:p w:rsidR="002558D9" w:rsidRPr="005A17A3" w:rsidRDefault="002558D9" w:rsidP="002558D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26</w:t>
            </w:r>
          </w:p>
        </w:tc>
      </w:tr>
      <w:tr w:rsidR="002558D9" w:rsidRPr="00350955" w:rsidTr="00B54010">
        <w:trPr>
          <w:trHeight w:val="397"/>
        </w:trPr>
        <w:tc>
          <w:tcPr>
            <w:tcW w:w="2142" w:type="dxa"/>
            <w:tcBorders>
              <w:top w:val="nil"/>
              <w:left w:val="nil"/>
              <w:bottom w:val="nil"/>
              <w:right w:val="nil"/>
            </w:tcBorders>
            <w:shd w:val="clear" w:color="auto" w:fill="auto"/>
            <w:noWrap/>
            <w:vAlign w:val="center"/>
          </w:tcPr>
          <w:p w:rsidR="002558D9" w:rsidRPr="00350955" w:rsidRDefault="002558D9" w:rsidP="002558D9">
            <w:pPr>
              <w:spacing w:after="0" w:line="240" w:lineRule="auto"/>
              <w:jc w:val="left"/>
              <w:rPr>
                <w:rFonts w:ascii="Arial" w:eastAsia="Times New Roman" w:hAnsi="Arial" w:cs="Arial"/>
                <w:color w:val="000000"/>
                <w:sz w:val="20"/>
              </w:rPr>
            </w:pPr>
            <w:r w:rsidRPr="00350955">
              <w:rPr>
                <w:rFonts w:ascii="Arial" w:eastAsia="Times New Roman" w:hAnsi="Arial" w:cs="Arial"/>
                <w:color w:val="000000"/>
                <w:sz w:val="20"/>
              </w:rPr>
              <w:t>Sex</w:t>
            </w:r>
          </w:p>
        </w:tc>
        <w:tc>
          <w:tcPr>
            <w:tcW w:w="1462" w:type="dxa"/>
            <w:tcBorders>
              <w:top w:val="nil"/>
              <w:left w:val="nil"/>
              <w:bottom w:val="nil"/>
              <w:right w:val="single" w:sz="8" w:space="0" w:color="FFFFFF" w:themeColor="background1"/>
            </w:tcBorders>
            <w:shd w:val="clear" w:color="auto" w:fill="auto"/>
            <w:vAlign w:val="center"/>
          </w:tcPr>
          <w:p w:rsidR="002558D9" w:rsidRPr="00747662" w:rsidRDefault="002558D9" w:rsidP="002558D9">
            <w:pPr>
              <w:spacing w:after="0" w:line="240" w:lineRule="auto"/>
              <w:jc w:val="center"/>
              <w:rPr>
                <w:rFonts w:ascii="Arial" w:eastAsia="Times New Roman" w:hAnsi="Arial" w:cs="Arial"/>
                <w:color w:val="000000"/>
                <w:sz w:val="20"/>
                <w:highlight w:val="yellow"/>
              </w:rPr>
            </w:pPr>
            <w:r w:rsidRPr="00736E7D">
              <w:rPr>
                <w:rFonts w:ascii="Arial" w:eastAsia="Times New Roman" w:hAnsi="Arial" w:cs="Arial"/>
                <w:color w:val="000000"/>
                <w:sz w:val="20"/>
              </w:rPr>
              <w:t>11</w:t>
            </w:r>
          </w:p>
        </w:tc>
        <w:tc>
          <w:tcPr>
            <w:tcW w:w="1462" w:type="dxa"/>
            <w:tcBorders>
              <w:top w:val="nil"/>
              <w:left w:val="single" w:sz="8" w:space="0" w:color="FFFFFF" w:themeColor="background1"/>
              <w:bottom w:val="nil"/>
              <w:right w:val="nil"/>
            </w:tcBorders>
            <w:shd w:val="clear" w:color="auto" w:fill="auto"/>
            <w:vAlign w:val="center"/>
          </w:tcPr>
          <w:p w:rsidR="002558D9" w:rsidRPr="00747662" w:rsidRDefault="002558D9" w:rsidP="002558D9">
            <w:pPr>
              <w:spacing w:after="0" w:line="240" w:lineRule="auto"/>
              <w:jc w:val="center"/>
              <w:rPr>
                <w:rFonts w:ascii="Arial" w:eastAsia="Times New Roman" w:hAnsi="Arial" w:cs="Arial"/>
                <w:color w:val="000000"/>
                <w:sz w:val="20"/>
                <w:highlight w:val="yellow"/>
              </w:rPr>
            </w:pPr>
            <w:r>
              <w:rPr>
                <w:rFonts w:ascii="Arial" w:eastAsia="Times New Roman" w:hAnsi="Arial" w:cs="Arial"/>
                <w:color w:val="000000"/>
                <w:sz w:val="20"/>
              </w:rPr>
              <w:t>8</w:t>
            </w:r>
          </w:p>
        </w:tc>
        <w:tc>
          <w:tcPr>
            <w:tcW w:w="1462" w:type="dxa"/>
            <w:tcBorders>
              <w:top w:val="nil"/>
              <w:left w:val="nil"/>
              <w:bottom w:val="nil"/>
              <w:right w:val="nil"/>
            </w:tcBorders>
            <w:shd w:val="clear" w:color="auto" w:fill="auto"/>
            <w:vAlign w:val="center"/>
          </w:tcPr>
          <w:p w:rsidR="002558D9" w:rsidRPr="005A17A3" w:rsidRDefault="002558D9" w:rsidP="002558D9">
            <w:pPr>
              <w:spacing w:after="0" w:line="240" w:lineRule="auto"/>
              <w:jc w:val="center"/>
              <w:rPr>
                <w:rFonts w:ascii="Arial" w:eastAsia="Times New Roman" w:hAnsi="Arial" w:cs="Arial"/>
                <w:color w:val="000000"/>
                <w:sz w:val="20"/>
              </w:rPr>
            </w:pPr>
            <w:r w:rsidRPr="005A17A3">
              <w:rPr>
                <w:rFonts w:ascii="Arial" w:eastAsia="Times New Roman" w:hAnsi="Arial" w:cs="Arial"/>
                <w:color w:val="000000"/>
                <w:sz w:val="20"/>
              </w:rPr>
              <w:t>0</w:t>
            </w:r>
          </w:p>
        </w:tc>
        <w:tc>
          <w:tcPr>
            <w:tcW w:w="1462" w:type="dxa"/>
            <w:tcBorders>
              <w:top w:val="nil"/>
              <w:left w:val="nil"/>
              <w:bottom w:val="nil"/>
              <w:right w:val="nil"/>
            </w:tcBorders>
            <w:shd w:val="clear" w:color="auto" w:fill="auto"/>
            <w:vAlign w:val="center"/>
          </w:tcPr>
          <w:p w:rsidR="002558D9" w:rsidRPr="005A17A3" w:rsidRDefault="002558D9" w:rsidP="002558D9">
            <w:pPr>
              <w:spacing w:after="0" w:line="240" w:lineRule="auto"/>
              <w:jc w:val="center"/>
              <w:rPr>
                <w:rFonts w:ascii="Arial" w:eastAsia="Times New Roman" w:hAnsi="Arial" w:cs="Arial"/>
                <w:color w:val="000000"/>
                <w:sz w:val="20"/>
              </w:rPr>
            </w:pPr>
            <w:r w:rsidRPr="005A17A3">
              <w:rPr>
                <w:rFonts w:ascii="Arial" w:eastAsia="Times New Roman" w:hAnsi="Arial" w:cs="Arial"/>
                <w:color w:val="000000"/>
                <w:sz w:val="20"/>
              </w:rPr>
              <w:t>1</w:t>
            </w:r>
          </w:p>
        </w:tc>
        <w:tc>
          <w:tcPr>
            <w:tcW w:w="1462" w:type="dxa"/>
            <w:tcBorders>
              <w:top w:val="nil"/>
              <w:left w:val="nil"/>
              <w:bottom w:val="nil"/>
              <w:right w:val="single" w:sz="8" w:space="0" w:color="FFFFFF" w:themeColor="background1"/>
            </w:tcBorders>
            <w:shd w:val="clear" w:color="auto" w:fill="auto"/>
            <w:vAlign w:val="center"/>
          </w:tcPr>
          <w:p w:rsidR="002558D9" w:rsidRPr="005A17A3" w:rsidRDefault="002558D9" w:rsidP="002558D9">
            <w:pPr>
              <w:spacing w:after="0" w:line="240" w:lineRule="auto"/>
              <w:jc w:val="center"/>
              <w:rPr>
                <w:rFonts w:ascii="Arial" w:eastAsia="Times New Roman" w:hAnsi="Arial" w:cs="Arial"/>
                <w:color w:val="000000"/>
                <w:sz w:val="20"/>
              </w:rPr>
            </w:pPr>
            <w:r w:rsidRPr="005A17A3">
              <w:rPr>
                <w:rFonts w:ascii="Arial" w:eastAsia="Times New Roman" w:hAnsi="Arial" w:cs="Arial"/>
                <w:color w:val="000000"/>
                <w:sz w:val="20"/>
              </w:rPr>
              <w:t>3</w:t>
            </w:r>
          </w:p>
        </w:tc>
        <w:tc>
          <w:tcPr>
            <w:tcW w:w="1463" w:type="dxa"/>
            <w:tcBorders>
              <w:top w:val="nil"/>
              <w:left w:val="single" w:sz="8" w:space="0" w:color="FFFFFF" w:themeColor="background1"/>
              <w:bottom w:val="nil"/>
              <w:right w:val="single" w:sz="4" w:space="0" w:color="FFFFFF" w:themeColor="background1"/>
            </w:tcBorders>
            <w:shd w:val="clear" w:color="auto" w:fill="auto"/>
            <w:noWrap/>
            <w:vAlign w:val="center"/>
          </w:tcPr>
          <w:p w:rsidR="002558D9" w:rsidRPr="00747662" w:rsidRDefault="002558D9" w:rsidP="002558D9">
            <w:pPr>
              <w:spacing w:after="0" w:line="240" w:lineRule="auto"/>
              <w:jc w:val="center"/>
              <w:rPr>
                <w:rFonts w:ascii="Arial" w:eastAsia="Times New Roman" w:hAnsi="Arial" w:cs="Arial"/>
                <w:color w:val="000000"/>
                <w:sz w:val="20"/>
                <w:highlight w:val="yellow"/>
              </w:rPr>
            </w:pPr>
            <w:r w:rsidRPr="005A17A3">
              <w:rPr>
                <w:rFonts w:ascii="Arial" w:eastAsia="Times New Roman" w:hAnsi="Arial" w:cs="Arial"/>
                <w:color w:val="000000"/>
                <w:sz w:val="20"/>
              </w:rPr>
              <w:t>23</w:t>
            </w:r>
          </w:p>
        </w:tc>
      </w:tr>
      <w:tr w:rsidR="002558D9" w:rsidRPr="00350955" w:rsidTr="00B54010">
        <w:trPr>
          <w:trHeight w:val="397"/>
        </w:trPr>
        <w:tc>
          <w:tcPr>
            <w:tcW w:w="2142" w:type="dxa"/>
            <w:tcBorders>
              <w:top w:val="nil"/>
              <w:left w:val="nil"/>
              <w:bottom w:val="nil"/>
              <w:right w:val="single" w:sz="8" w:space="0" w:color="FFFFFF" w:themeColor="background1"/>
            </w:tcBorders>
            <w:shd w:val="clear" w:color="auto" w:fill="E5DFEC" w:themeFill="accent4" w:themeFillTint="33"/>
            <w:noWrap/>
            <w:vAlign w:val="center"/>
          </w:tcPr>
          <w:p w:rsidR="002558D9" w:rsidRPr="00350955" w:rsidRDefault="002558D9" w:rsidP="002558D9">
            <w:pPr>
              <w:spacing w:after="0" w:line="240" w:lineRule="auto"/>
              <w:jc w:val="left"/>
              <w:rPr>
                <w:rFonts w:ascii="Arial" w:eastAsia="Times New Roman" w:hAnsi="Arial" w:cs="Arial"/>
                <w:color w:val="000000"/>
                <w:sz w:val="20"/>
              </w:rPr>
            </w:pPr>
            <w:r w:rsidRPr="00350955">
              <w:rPr>
                <w:rFonts w:ascii="Arial" w:eastAsia="Times New Roman" w:hAnsi="Arial" w:cs="Arial"/>
                <w:color w:val="000000"/>
                <w:sz w:val="20"/>
              </w:rPr>
              <w:t>Sexual Hara</w:t>
            </w:r>
            <w:r>
              <w:rPr>
                <w:rFonts w:ascii="Arial" w:eastAsia="Times New Roman" w:hAnsi="Arial" w:cs="Arial"/>
                <w:color w:val="000000"/>
                <w:sz w:val="20"/>
              </w:rPr>
              <w:t>s</w:t>
            </w:r>
            <w:r w:rsidRPr="00350955">
              <w:rPr>
                <w:rFonts w:ascii="Arial" w:eastAsia="Times New Roman" w:hAnsi="Arial" w:cs="Arial"/>
                <w:color w:val="000000"/>
                <w:sz w:val="20"/>
              </w:rPr>
              <w:t>sment</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2558D9" w:rsidRPr="00360056" w:rsidRDefault="002558D9" w:rsidP="002558D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19</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2558D9" w:rsidRPr="00360056" w:rsidRDefault="002558D9" w:rsidP="002558D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2558D9" w:rsidRPr="00360056" w:rsidRDefault="002558D9" w:rsidP="002558D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2</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2558D9" w:rsidRPr="00360056" w:rsidRDefault="002558D9" w:rsidP="002558D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2558D9" w:rsidRPr="00360056" w:rsidRDefault="002558D9" w:rsidP="002558D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0</w:t>
            </w:r>
          </w:p>
        </w:tc>
        <w:tc>
          <w:tcPr>
            <w:tcW w:w="1463" w:type="dxa"/>
            <w:tcBorders>
              <w:top w:val="nil"/>
              <w:left w:val="single" w:sz="8" w:space="0" w:color="FFFFFF" w:themeColor="background1"/>
              <w:bottom w:val="nil"/>
              <w:right w:val="single" w:sz="4" w:space="0" w:color="FFFFFF" w:themeColor="background1"/>
            </w:tcBorders>
            <w:shd w:val="clear" w:color="auto" w:fill="E5DFEC" w:themeFill="accent4" w:themeFillTint="33"/>
            <w:noWrap/>
            <w:vAlign w:val="center"/>
          </w:tcPr>
          <w:p w:rsidR="002558D9" w:rsidRPr="00360056" w:rsidRDefault="002558D9" w:rsidP="002558D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21</w:t>
            </w:r>
          </w:p>
        </w:tc>
      </w:tr>
      <w:tr w:rsidR="002558D9" w:rsidRPr="00350955" w:rsidTr="00B54010">
        <w:trPr>
          <w:trHeight w:val="397"/>
        </w:trPr>
        <w:tc>
          <w:tcPr>
            <w:tcW w:w="2142" w:type="dxa"/>
            <w:tcBorders>
              <w:top w:val="nil"/>
              <w:left w:val="nil"/>
              <w:bottom w:val="nil"/>
              <w:right w:val="nil"/>
            </w:tcBorders>
            <w:shd w:val="clear" w:color="auto" w:fill="auto"/>
            <w:noWrap/>
            <w:vAlign w:val="center"/>
          </w:tcPr>
          <w:p w:rsidR="002558D9" w:rsidRPr="00350955" w:rsidRDefault="002558D9" w:rsidP="002558D9">
            <w:pPr>
              <w:spacing w:after="0" w:line="240" w:lineRule="auto"/>
              <w:jc w:val="left"/>
              <w:rPr>
                <w:rFonts w:ascii="Arial" w:eastAsia="Times New Roman" w:hAnsi="Arial" w:cs="Arial"/>
                <w:color w:val="000000"/>
                <w:sz w:val="20"/>
              </w:rPr>
            </w:pPr>
            <w:r w:rsidRPr="00350955">
              <w:rPr>
                <w:rFonts w:ascii="Arial" w:eastAsia="Times New Roman" w:hAnsi="Arial" w:cs="Arial"/>
                <w:color w:val="000000"/>
                <w:sz w:val="20"/>
              </w:rPr>
              <w:t>Whistleblower</w:t>
            </w:r>
          </w:p>
        </w:tc>
        <w:tc>
          <w:tcPr>
            <w:tcW w:w="1462" w:type="dxa"/>
            <w:tcBorders>
              <w:top w:val="nil"/>
              <w:left w:val="nil"/>
              <w:bottom w:val="nil"/>
              <w:right w:val="single" w:sz="8" w:space="0" w:color="FFFFFF" w:themeColor="background1"/>
            </w:tcBorders>
            <w:shd w:val="clear" w:color="auto" w:fill="auto"/>
            <w:vAlign w:val="center"/>
          </w:tcPr>
          <w:p w:rsidR="002558D9" w:rsidRPr="00360056" w:rsidRDefault="002558D9" w:rsidP="002558D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11</w:t>
            </w:r>
          </w:p>
        </w:tc>
        <w:tc>
          <w:tcPr>
            <w:tcW w:w="1462" w:type="dxa"/>
            <w:tcBorders>
              <w:top w:val="nil"/>
              <w:left w:val="single" w:sz="8" w:space="0" w:color="FFFFFF" w:themeColor="background1"/>
              <w:bottom w:val="nil"/>
              <w:right w:val="nil"/>
            </w:tcBorders>
            <w:shd w:val="clear" w:color="auto" w:fill="auto"/>
            <w:vAlign w:val="center"/>
          </w:tcPr>
          <w:p w:rsidR="002558D9" w:rsidRPr="00360056" w:rsidRDefault="002558D9" w:rsidP="002558D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1</w:t>
            </w:r>
          </w:p>
        </w:tc>
        <w:tc>
          <w:tcPr>
            <w:tcW w:w="1462" w:type="dxa"/>
            <w:tcBorders>
              <w:top w:val="nil"/>
              <w:left w:val="nil"/>
              <w:bottom w:val="nil"/>
              <w:right w:val="nil"/>
            </w:tcBorders>
            <w:shd w:val="clear" w:color="auto" w:fill="auto"/>
            <w:vAlign w:val="center"/>
          </w:tcPr>
          <w:p w:rsidR="002558D9" w:rsidRPr="00360056" w:rsidRDefault="002558D9" w:rsidP="002558D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0</w:t>
            </w:r>
          </w:p>
        </w:tc>
        <w:tc>
          <w:tcPr>
            <w:tcW w:w="1462" w:type="dxa"/>
            <w:tcBorders>
              <w:top w:val="nil"/>
              <w:left w:val="nil"/>
              <w:bottom w:val="nil"/>
              <w:right w:val="nil"/>
            </w:tcBorders>
            <w:shd w:val="clear" w:color="auto" w:fill="auto"/>
            <w:vAlign w:val="center"/>
          </w:tcPr>
          <w:p w:rsidR="002558D9" w:rsidRPr="00360056" w:rsidRDefault="002558D9" w:rsidP="002558D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1</w:t>
            </w:r>
          </w:p>
        </w:tc>
        <w:tc>
          <w:tcPr>
            <w:tcW w:w="1462" w:type="dxa"/>
            <w:tcBorders>
              <w:top w:val="nil"/>
              <w:left w:val="nil"/>
              <w:bottom w:val="nil"/>
              <w:right w:val="nil"/>
            </w:tcBorders>
            <w:shd w:val="clear" w:color="auto" w:fill="auto"/>
            <w:vAlign w:val="center"/>
          </w:tcPr>
          <w:p w:rsidR="002558D9" w:rsidRPr="00360056" w:rsidRDefault="002558D9" w:rsidP="002558D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0</w:t>
            </w:r>
          </w:p>
        </w:tc>
        <w:tc>
          <w:tcPr>
            <w:tcW w:w="1463" w:type="dxa"/>
            <w:tcBorders>
              <w:top w:val="nil"/>
              <w:left w:val="nil"/>
              <w:bottom w:val="nil"/>
              <w:right w:val="single" w:sz="4" w:space="0" w:color="FFFFFF" w:themeColor="background1"/>
            </w:tcBorders>
            <w:shd w:val="clear" w:color="auto" w:fill="auto"/>
            <w:noWrap/>
            <w:vAlign w:val="center"/>
          </w:tcPr>
          <w:p w:rsidR="002558D9" w:rsidRPr="00360056" w:rsidRDefault="002558D9" w:rsidP="002558D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13</w:t>
            </w:r>
          </w:p>
        </w:tc>
      </w:tr>
      <w:tr w:rsidR="00A46E79" w:rsidRPr="00350955" w:rsidTr="00B54010">
        <w:trPr>
          <w:trHeight w:val="397"/>
        </w:trPr>
        <w:tc>
          <w:tcPr>
            <w:tcW w:w="2142" w:type="dxa"/>
            <w:tcBorders>
              <w:top w:val="nil"/>
              <w:left w:val="nil"/>
              <w:bottom w:val="nil"/>
              <w:right w:val="single" w:sz="8" w:space="0" w:color="FFFFFF" w:themeColor="background1"/>
            </w:tcBorders>
            <w:shd w:val="clear" w:color="auto" w:fill="E5DFEC" w:themeFill="accent4" w:themeFillTint="33"/>
            <w:noWrap/>
            <w:vAlign w:val="center"/>
          </w:tcPr>
          <w:p w:rsidR="00A46E79" w:rsidRPr="00350955" w:rsidRDefault="00A46E79" w:rsidP="00A46E79">
            <w:pPr>
              <w:spacing w:after="0" w:line="240" w:lineRule="auto"/>
              <w:jc w:val="left"/>
              <w:rPr>
                <w:rFonts w:ascii="Arial" w:eastAsia="Times New Roman" w:hAnsi="Arial" w:cs="Arial"/>
                <w:color w:val="000000"/>
                <w:sz w:val="20"/>
              </w:rPr>
            </w:pPr>
            <w:r>
              <w:rPr>
                <w:rFonts w:ascii="Arial" w:eastAsia="Times New Roman" w:hAnsi="Arial" w:cs="Arial"/>
                <w:color w:val="000000"/>
                <w:sz w:val="20"/>
              </w:rPr>
              <w:t>Marital Status</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6</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2</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2</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2</w:t>
            </w:r>
          </w:p>
        </w:tc>
        <w:tc>
          <w:tcPr>
            <w:tcW w:w="1463" w:type="dxa"/>
            <w:tcBorders>
              <w:top w:val="nil"/>
              <w:left w:val="single" w:sz="8" w:space="0" w:color="FFFFFF" w:themeColor="background1"/>
              <w:bottom w:val="nil"/>
              <w:right w:val="single" w:sz="4" w:space="0" w:color="FFFFFF" w:themeColor="background1"/>
            </w:tcBorders>
            <w:shd w:val="clear" w:color="auto" w:fill="E5DFEC" w:themeFill="accent4" w:themeFillTint="33"/>
            <w:noWrap/>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12</w:t>
            </w:r>
          </w:p>
        </w:tc>
      </w:tr>
      <w:tr w:rsidR="00A46E79" w:rsidRPr="00350955" w:rsidTr="00B54010">
        <w:trPr>
          <w:trHeight w:val="397"/>
        </w:trPr>
        <w:tc>
          <w:tcPr>
            <w:tcW w:w="2142" w:type="dxa"/>
            <w:tcBorders>
              <w:top w:val="nil"/>
              <w:left w:val="nil"/>
              <w:bottom w:val="nil"/>
              <w:right w:val="nil"/>
            </w:tcBorders>
            <w:shd w:val="clear" w:color="auto" w:fill="auto"/>
            <w:noWrap/>
            <w:vAlign w:val="center"/>
          </w:tcPr>
          <w:p w:rsidR="00A46E79" w:rsidRPr="00350955" w:rsidRDefault="00A46E79" w:rsidP="00A46E79">
            <w:pPr>
              <w:spacing w:after="0" w:line="240" w:lineRule="auto"/>
              <w:jc w:val="left"/>
              <w:rPr>
                <w:rFonts w:ascii="Arial" w:eastAsia="Times New Roman" w:hAnsi="Arial" w:cs="Arial"/>
                <w:color w:val="000000"/>
                <w:sz w:val="20"/>
              </w:rPr>
            </w:pPr>
            <w:r w:rsidRPr="00350955">
              <w:rPr>
                <w:rFonts w:ascii="Arial" w:eastAsia="Times New Roman" w:hAnsi="Arial" w:cs="Arial"/>
                <w:color w:val="000000"/>
                <w:sz w:val="20"/>
              </w:rPr>
              <w:t>Caring Responsibilities</w:t>
            </w:r>
          </w:p>
        </w:tc>
        <w:tc>
          <w:tcPr>
            <w:tcW w:w="1462" w:type="dxa"/>
            <w:tcBorders>
              <w:top w:val="nil"/>
              <w:left w:val="nil"/>
              <w:bottom w:val="nil"/>
              <w:right w:val="single" w:sz="8" w:space="0" w:color="FFFFFF" w:themeColor="background1"/>
            </w:tcBorders>
            <w:shd w:val="clear" w:color="auto" w:fill="auto"/>
            <w:vAlign w:val="center"/>
          </w:tcPr>
          <w:p w:rsidR="00A46E79" w:rsidRPr="00360056" w:rsidRDefault="00A46E79" w:rsidP="00A46E7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3</w:t>
            </w:r>
          </w:p>
        </w:tc>
        <w:tc>
          <w:tcPr>
            <w:tcW w:w="1462" w:type="dxa"/>
            <w:tcBorders>
              <w:top w:val="nil"/>
              <w:left w:val="single" w:sz="8" w:space="0" w:color="FFFFFF" w:themeColor="background1"/>
              <w:bottom w:val="nil"/>
              <w:right w:val="nil"/>
            </w:tcBorders>
            <w:shd w:val="clear" w:color="auto" w:fill="auto"/>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4</w:t>
            </w:r>
          </w:p>
        </w:tc>
        <w:tc>
          <w:tcPr>
            <w:tcW w:w="1462" w:type="dxa"/>
            <w:tcBorders>
              <w:top w:val="nil"/>
              <w:left w:val="nil"/>
              <w:bottom w:val="nil"/>
              <w:right w:val="nil"/>
            </w:tcBorders>
            <w:shd w:val="clear" w:color="auto" w:fill="auto"/>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1</w:t>
            </w:r>
          </w:p>
        </w:tc>
        <w:tc>
          <w:tcPr>
            <w:tcW w:w="1462" w:type="dxa"/>
            <w:tcBorders>
              <w:top w:val="nil"/>
              <w:left w:val="nil"/>
              <w:bottom w:val="nil"/>
              <w:right w:val="nil"/>
            </w:tcBorders>
            <w:shd w:val="clear" w:color="auto" w:fill="auto"/>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nil"/>
              <w:bottom w:val="nil"/>
              <w:right w:val="nil"/>
            </w:tcBorders>
            <w:shd w:val="clear" w:color="auto" w:fill="auto"/>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1</w:t>
            </w:r>
          </w:p>
        </w:tc>
        <w:tc>
          <w:tcPr>
            <w:tcW w:w="1463" w:type="dxa"/>
            <w:tcBorders>
              <w:top w:val="nil"/>
              <w:left w:val="nil"/>
              <w:bottom w:val="nil"/>
              <w:right w:val="single" w:sz="4" w:space="0" w:color="FFFFFF" w:themeColor="background1"/>
            </w:tcBorders>
            <w:shd w:val="clear" w:color="auto" w:fill="auto"/>
            <w:noWrap/>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9</w:t>
            </w:r>
          </w:p>
        </w:tc>
      </w:tr>
      <w:tr w:rsidR="00A46E79" w:rsidRPr="00350955" w:rsidTr="00B54010">
        <w:trPr>
          <w:trHeight w:val="397"/>
        </w:trPr>
        <w:tc>
          <w:tcPr>
            <w:tcW w:w="2142" w:type="dxa"/>
            <w:tcBorders>
              <w:top w:val="nil"/>
              <w:left w:val="nil"/>
              <w:bottom w:val="nil"/>
              <w:right w:val="single" w:sz="8" w:space="0" w:color="FFFFFF" w:themeColor="background1"/>
            </w:tcBorders>
            <w:shd w:val="clear" w:color="auto" w:fill="E5DFEC" w:themeFill="accent4" w:themeFillTint="33"/>
            <w:noWrap/>
            <w:vAlign w:val="center"/>
          </w:tcPr>
          <w:p w:rsidR="00A46E79" w:rsidRPr="00350955" w:rsidRDefault="00A46E79" w:rsidP="00A46E79">
            <w:pPr>
              <w:spacing w:after="0" w:line="240" w:lineRule="auto"/>
              <w:jc w:val="left"/>
              <w:rPr>
                <w:rFonts w:ascii="Arial" w:eastAsia="Times New Roman" w:hAnsi="Arial" w:cs="Arial"/>
                <w:color w:val="000000"/>
                <w:sz w:val="20"/>
              </w:rPr>
            </w:pPr>
            <w:r w:rsidRPr="00350955">
              <w:rPr>
                <w:rFonts w:ascii="Arial" w:eastAsia="Times New Roman" w:hAnsi="Arial" w:cs="Arial"/>
                <w:color w:val="000000"/>
                <w:sz w:val="20"/>
              </w:rPr>
              <w:t>Sexuality</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360056" w:rsidRDefault="00A46E79" w:rsidP="00A46E7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3</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360056" w:rsidRDefault="00A46E79" w:rsidP="00A46E7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4</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360056" w:rsidRDefault="00A46E79" w:rsidP="00A46E7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360056" w:rsidRDefault="00A46E79" w:rsidP="00A46E7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360056" w:rsidRDefault="00A46E79" w:rsidP="00A46E7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0</w:t>
            </w:r>
          </w:p>
        </w:tc>
        <w:tc>
          <w:tcPr>
            <w:tcW w:w="1463" w:type="dxa"/>
            <w:tcBorders>
              <w:top w:val="nil"/>
              <w:left w:val="single" w:sz="8" w:space="0" w:color="FFFFFF" w:themeColor="background1"/>
              <w:bottom w:val="nil"/>
              <w:right w:val="single" w:sz="4" w:space="0" w:color="FFFFFF" w:themeColor="background1"/>
            </w:tcBorders>
            <w:shd w:val="clear" w:color="auto" w:fill="E5DFEC" w:themeFill="accent4" w:themeFillTint="33"/>
            <w:noWrap/>
            <w:vAlign w:val="center"/>
          </w:tcPr>
          <w:p w:rsidR="00A46E79" w:rsidRPr="00360056" w:rsidRDefault="00A46E79" w:rsidP="00A46E79">
            <w:pPr>
              <w:spacing w:after="0" w:line="240" w:lineRule="auto"/>
              <w:jc w:val="center"/>
              <w:rPr>
                <w:rFonts w:ascii="Arial" w:eastAsia="Times New Roman" w:hAnsi="Arial" w:cs="Arial"/>
                <w:color w:val="000000"/>
                <w:sz w:val="20"/>
              </w:rPr>
            </w:pPr>
            <w:r w:rsidRPr="00360056">
              <w:rPr>
                <w:rFonts w:ascii="Arial" w:eastAsia="Times New Roman" w:hAnsi="Arial" w:cs="Arial"/>
                <w:color w:val="000000"/>
                <w:sz w:val="20"/>
              </w:rPr>
              <w:t>7</w:t>
            </w:r>
          </w:p>
        </w:tc>
      </w:tr>
      <w:tr w:rsidR="00A46E79" w:rsidRPr="00350955" w:rsidTr="00A46E79">
        <w:trPr>
          <w:trHeight w:val="397"/>
        </w:trPr>
        <w:tc>
          <w:tcPr>
            <w:tcW w:w="2142" w:type="dxa"/>
            <w:tcBorders>
              <w:top w:val="nil"/>
              <w:left w:val="nil"/>
              <w:bottom w:val="nil"/>
              <w:right w:val="nil"/>
            </w:tcBorders>
            <w:shd w:val="clear" w:color="auto" w:fill="auto"/>
            <w:noWrap/>
            <w:vAlign w:val="center"/>
          </w:tcPr>
          <w:p w:rsidR="00A46E79" w:rsidRPr="00350955" w:rsidRDefault="00A46E79" w:rsidP="00A46E79">
            <w:pPr>
              <w:spacing w:after="0" w:line="240" w:lineRule="auto"/>
              <w:jc w:val="left"/>
              <w:rPr>
                <w:rFonts w:ascii="Arial" w:eastAsia="Times New Roman" w:hAnsi="Arial" w:cs="Arial"/>
                <w:color w:val="000000"/>
                <w:sz w:val="20"/>
              </w:rPr>
            </w:pPr>
            <w:r w:rsidRPr="00350955">
              <w:rPr>
                <w:rFonts w:ascii="Arial" w:eastAsia="Times New Roman" w:hAnsi="Arial" w:cs="Arial"/>
                <w:color w:val="000000"/>
                <w:sz w:val="20"/>
              </w:rPr>
              <w:t>Pregnancy</w:t>
            </w:r>
          </w:p>
        </w:tc>
        <w:tc>
          <w:tcPr>
            <w:tcW w:w="1462" w:type="dxa"/>
            <w:tcBorders>
              <w:top w:val="nil"/>
              <w:left w:val="nil"/>
              <w:bottom w:val="nil"/>
              <w:right w:val="single" w:sz="8" w:space="0" w:color="FFFFFF" w:themeColor="background1"/>
            </w:tcBorders>
            <w:shd w:val="clear" w:color="auto" w:fill="auto"/>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6</w:t>
            </w:r>
          </w:p>
        </w:tc>
        <w:tc>
          <w:tcPr>
            <w:tcW w:w="1462" w:type="dxa"/>
            <w:tcBorders>
              <w:top w:val="nil"/>
              <w:left w:val="single" w:sz="8" w:space="0" w:color="FFFFFF" w:themeColor="background1"/>
              <w:bottom w:val="nil"/>
              <w:right w:val="nil"/>
            </w:tcBorders>
            <w:shd w:val="clear" w:color="auto" w:fill="auto"/>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nil"/>
              <w:bottom w:val="nil"/>
              <w:right w:val="single" w:sz="8" w:space="0" w:color="FFFFFF" w:themeColor="background1"/>
            </w:tcBorders>
            <w:shd w:val="clear" w:color="auto" w:fill="auto"/>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nil"/>
            </w:tcBorders>
            <w:shd w:val="clear" w:color="auto" w:fill="auto"/>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nil"/>
              <w:bottom w:val="nil"/>
              <w:right w:val="nil"/>
            </w:tcBorders>
            <w:shd w:val="clear" w:color="auto" w:fill="auto"/>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3" w:type="dxa"/>
            <w:tcBorders>
              <w:top w:val="nil"/>
              <w:left w:val="nil"/>
              <w:bottom w:val="nil"/>
              <w:right w:val="single" w:sz="4" w:space="0" w:color="FFFFFF" w:themeColor="background1"/>
            </w:tcBorders>
            <w:shd w:val="clear" w:color="auto" w:fill="auto"/>
            <w:noWrap/>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6</w:t>
            </w:r>
          </w:p>
        </w:tc>
      </w:tr>
      <w:tr w:rsidR="00A46E79" w:rsidRPr="00350955" w:rsidTr="00B54010">
        <w:trPr>
          <w:trHeight w:val="397"/>
        </w:trPr>
        <w:tc>
          <w:tcPr>
            <w:tcW w:w="2142" w:type="dxa"/>
            <w:tcBorders>
              <w:top w:val="nil"/>
              <w:left w:val="nil"/>
              <w:bottom w:val="nil"/>
              <w:right w:val="single" w:sz="8" w:space="0" w:color="FFFFFF" w:themeColor="background1"/>
            </w:tcBorders>
            <w:shd w:val="clear" w:color="auto" w:fill="E5DFEC" w:themeFill="accent4" w:themeFillTint="33"/>
            <w:noWrap/>
            <w:vAlign w:val="center"/>
          </w:tcPr>
          <w:p w:rsidR="00A46E79" w:rsidRPr="00350955" w:rsidRDefault="00A46E79" w:rsidP="00A46E79">
            <w:pPr>
              <w:spacing w:after="0" w:line="240" w:lineRule="auto"/>
              <w:jc w:val="left"/>
              <w:rPr>
                <w:rFonts w:ascii="Arial" w:eastAsia="Times New Roman" w:hAnsi="Arial" w:cs="Arial"/>
                <w:color w:val="000000"/>
                <w:sz w:val="20"/>
              </w:rPr>
            </w:pPr>
            <w:r w:rsidRPr="00350955">
              <w:rPr>
                <w:rFonts w:ascii="Arial" w:eastAsia="Times New Roman" w:hAnsi="Arial" w:cs="Arial"/>
                <w:color w:val="000000"/>
                <w:sz w:val="20"/>
              </w:rPr>
              <w:t>Identity of Spouse or Partner</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2</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2</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3" w:type="dxa"/>
            <w:tcBorders>
              <w:top w:val="nil"/>
              <w:left w:val="single" w:sz="8" w:space="0" w:color="FFFFFF" w:themeColor="background1"/>
              <w:bottom w:val="nil"/>
              <w:right w:val="single" w:sz="4" w:space="0" w:color="FFFFFF" w:themeColor="background1"/>
            </w:tcBorders>
            <w:shd w:val="clear" w:color="auto" w:fill="E5DFEC" w:themeFill="accent4" w:themeFillTint="33"/>
            <w:noWrap/>
            <w:vAlign w:val="center"/>
          </w:tcPr>
          <w:p w:rsidR="00A46E79" w:rsidRPr="00360056"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4</w:t>
            </w:r>
          </w:p>
        </w:tc>
      </w:tr>
      <w:tr w:rsidR="00A46E79" w:rsidRPr="00350955" w:rsidTr="00B54010">
        <w:trPr>
          <w:trHeight w:val="397"/>
        </w:trPr>
        <w:tc>
          <w:tcPr>
            <w:tcW w:w="2142" w:type="dxa"/>
            <w:tcBorders>
              <w:top w:val="nil"/>
              <w:left w:val="nil"/>
              <w:bottom w:val="nil"/>
              <w:right w:val="single" w:sz="8" w:space="0" w:color="FFFFFF" w:themeColor="background1"/>
            </w:tcBorders>
            <w:shd w:val="clear" w:color="auto" w:fill="auto"/>
            <w:noWrap/>
            <w:vAlign w:val="center"/>
          </w:tcPr>
          <w:p w:rsidR="00A46E79" w:rsidRPr="00350955" w:rsidRDefault="00A46E79" w:rsidP="00A46E79">
            <w:pPr>
              <w:spacing w:after="0" w:line="240" w:lineRule="auto"/>
              <w:jc w:val="left"/>
              <w:rPr>
                <w:rFonts w:ascii="Arial" w:eastAsia="Times New Roman" w:hAnsi="Arial" w:cs="Arial"/>
                <w:color w:val="000000"/>
                <w:sz w:val="20"/>
              </w:rPr>
            </w:pPr>
            <w:r w:rsidRPr="00350955">
              <w:rPr>
                <w:rFonts w:ascii="Arial" w:eastAsia="Times New Roman" w:hAnsi="Arial" w:cs="Arial"/>
                <w:color w:val="000000"/>
                <w:sz w:val="20"/>
              </w:rPr>
              <w:t>Association with a Child</w:t>
            </w:r>
          </w:p>
        </w:tc>
        <w:tc>
          <w:tcPr>
            <w:tcW w:w="1462" w:type="dxa"/>
            <w:tcBorders>
              <w:top w:val="nil"/>
              <w:left w:val="single" w:sz="8" w:space="0" w:color="FFFFFF" w:themeColor="background1"/>
              <w:bottom w:val="nil"/>
              <w:right w:val="single" w:sz="8" w:space="0" w:color="FFFFFF" w:themeColor="background1"/>
            </w:tcBorders>
            <w:shd w:val="clear" w:color="auto" w:fill="auto"/>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nil"/>
            </w:tcBorders>
            <w:shd w:val="clear" w:color="auto" w:fill="auto"/>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2</w:t>
            </w:r>
          </w:p>
        </w:tc>
        <w:tc>
          <w:tcPr>
            <w:tcW w:w="1462" w:type="dxa"/>
            <w:tcBorders>
              <w:top w:val="nil"/>
              <w:left w:val="nil"/>
              <w:bottom w:val="nil"/>
              <w:right w:val="nil"/>
            </w:tcBorders>
            <w:shd w:val="clear" w:color="auto" w:fill="auto"/>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1</w:t>
            </w:r>
          </w:p>
        </w:tc>
        <w:tc>
          <w:tcPr>
            <w:tcW w:w="1462" w:type="dxa"/>
            <w:tcBorders>
              <w:top w:val="nil"/>
              <w:left w:val="nil"/>
              <w:bottom w:val="nil"/>
              <w:right w:val="nil"/>
            </w:tcBorders>
            <w:shd w:val="clear" w:color="auto" w:fill="auto"/>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nil"/>
              <w:bottom w:val="nil"/>
              <w:right w:val="nil"/>
            </w:tcBorders>
            <w:shd w:val="clear" w:color="auto" w:fill="auto"/>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1</w:t>
            </w:r>
          </w:p>
        </w:tc>
        <w:tc>
          <w:tcPr>
            <w:tcW w:w="1463" w:type="dxa"/>
            <w:tcBorders>
              <w:top w:val="nil"/>
              <w:left w:val="nil"/>
              <w:bottom w:val="nil"/>
              <w:right w:val="single" w:sz="4" w:space="0" w:color="FFFFFF" w:themeColor="background1"/>
            </w:tcBorders>
            <w:shd w:val="clear" w:color="auto" w:fill="auto"/>
            <w:noWrap/>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4</w:t>
            </w:r>
          </w:p>
        </w:tc>
      </w:tr>
      <w:tr w:rsidR="00A46E79" w:rsidRPr="00350955" w:rsidTr="00B54010">
        <w:trPr>
          <w:trHeight w:val="397"/>
        </w:trPr>
        <w:tc>
          <w:tcPr>
            <w:tcW w:w="2142" w:type="dxa"/>
            <w:tcBorders>
              <w:top w:val="nil"/>
              <w:left w:val="nil"/>
              <w:bottom w:val="nil"/>
              <w:right w:val="single" w:sz="8" w:space="0" w:color="FFFFFF" w:themeColor="background1"/>
            </w:tcBorders>
            <w:shd w:val="clear" w:color="auto" w:fill="E5DFEC" w:themeFill="accent4" w:themeFillTint="33"/>
            <w:noWrap/>
            <w:vAlign w:val="center"/>
          </w:tcPr>
          <w:p w:rsidR="00A46E79" w:rsidRPr="00350955" w:rsidRDefault="00A46E79" w:rsidP="00A46E79">
            <w:pPr>
              <w:spacing w:after="0" w:line="240" w:lineRule="auto"/>
              <w:jc w:val="left"/>
              <w:rPr>
                <w:rFonts w:ascii="Arial" w:eastAsia="Times New Roman" w:hAnsi="Arial" w:cs="Arial"/>
                <w:color w:val="000000"/>
                <w:sz w:val="20"/>
              </w:rPr>
            </w:pPr>
            <w:r w:rsidRPr="00350955">
              <w:rPr>
                <w:rFonts w:ascii="Arial" w:eastAsia="Times New Roman" w:hAnsi="Arial" w:cs="Arial"/>
                <w:color w:val="000000"/>
                <w:sz w:val="20"/>
              </w:rPr>
              <w:t>Aiding Unlawful Act</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3</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3" w:type="dxa"/>
            <w:tcBorders>
              <w:top w:val="nil"/>
              <w:left w:val="single" w:sz="8" w:space="0" w:color="FFFFFF" w:themeColor="background1"/>
              <w:bottom w:val="nil"/>
              <w:right w:val="single" w:sz="4" w:space="0" w:color="FFFFFF" w:themeColor="background1"/>
            </w:tcBorders>
            <w:shd w:val="clear" w:color="auto" w:fill="E5DFEC" w:themeFill="accent4" w:themeFillTint="33"/>
            <w:noWrap/>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3</w:t>
            </w:r>
          </w:p>
        </w:tc>
      </w:tr>
      <w:tr w:rsidR="00A46E79" w:rsidRPr="00350955" w:rsidTr="00B54010">
        <w:trPr>
          <w:trHeight w:val="397"/>
        </w:trPr>
        <w:tc>
          <w:tcPr>
            <w:tcW w:w="2142" w:type="dxa"/>
            <w:tcBorders>
              <w:top w:val="nil"/>
              <w:left w:val="nil"/>
              <w:bottom w:val="nil"/>
              <w:right w:val="nil"/>
            </w:tcBorders>
            <w:shd w:val="clear" w:color="auto" w:fill="auto"/>
            <w:noWrap/>
            <w:vAlign w:val="center"/>
          </w:tcPr>
          <w:p w:rsidR="00A46E79" w:rsidRPr="00350955" w:rsidRDefault="00A46E79" w:rsidP="00A46E79">
            <w:pPr>
              <w:spacing w:after="0" w:line="240" w:lineRule="auto"/>
              <w:jc w:val="left"/>
              <w:rPr>
                <w:rFonts w:ascii="Arial" w:eastAsia="Times New Roman" w:hAnsi="Arial" w:cs="Arial"/>
                <w:color w:val="000000"/>
                <w:sz w:val="20"/>
              </w:rPr>
            </w:pPr>
            <w:r w:rsidRPr="00350955">
              <w:rPr>
                <w:rFonts w:ascii="Arial" w:eastAsia="Times New Roman" w:hAnsi="Arial" w:cs="Arial"/>
                <w:color w:val="000000"/>
                <w:sz w:val="20"/>
              </w:rPr>
              <w:t>Chosen Gender</w:t>
            </w:r>
          </w:p>
        </w:tc>
        <w:tc>
          <w:tcPr>
            <w:tcW w:w="1462" w:type="dxa"/>
            <w:tcBorders>
              <w:top w:val="nil"/>
              <w:left w:val="nil"/>
              <w:bottom w:val="nil"/>
              <w:right w:val="single" w:sz="8" w:space="0" w:color="FFFFFF" w:themeColor="background1"/>
            </w:tcBorders>
            <w:shd w:val="clear" w:color="auto" w:fill="auto"/>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nil"/>
            </w:tcBorders>
            <w:shd w:val="clear" w:color="auto" w:fill="auto"/>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2</w:t>
            </w:r>
          </w:p>
        </w:tc>
        <w:tc>
          <w:tcPr>
            <w:tcW w:w="1462" w:type="dxa"/>
            <w:tcBorders>
              <w:top w:val="nil"/>
              <w:left w:val="nil"/>
              <w:bottom w:val="nil"/>
              <w:right w:val="single" w:sz="8" w:space="0" w:color="FFFFFF" w:themeColor="background1"/>
            </w:tcBorders>
            <w:shd w:val="clear" w:color="auto" w:fill="auto"/>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nil"/>
            </w:tcBorders>
            <w:shd w:val="clear" w:color="auto" w:fill="auto"/>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nil"/>
              <w:bottom w:val="nil"/>
              <w:right w:val="nil"/>
            </w:tcBorders>
            <w:shd w:val="clear" w:color="auto" w:fill="auto"/>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3" w:type="dxa"/>
            <w:tcBorders>
              <w:top w:val="nil"/>
              <w:left w:val="nil"/>
              <w:bottom w:val="nil"/>
              <w:right w:val="single" w:sz="4" w:space="0" w:color="FFFFFF" w:themeColor="background1"/>
            </w:tcBorders>
            <w:shd w:val="clear" w:color="auto" w:fill="auto"/>
            <w:noWrap/>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2</w:t>
            </w:r>
          </w:p>
        </w:tc>
      </w:tr>
      <w:tr w:rsidR="00A46E79" w:rsidRPr="00350955" w:rsidTr="00B54010">
        <w:trPr>
          <w:trHeight w:val="397"/>
        </w:trPr>
        <w:tc>
          <w:tcPr>
            <w:tcW w:w="2142" w:type="dxa"/>
            <w:tcBorders>
              <w:top w:val="nil"/>
              <w:left w:val="nil"/>
              <w:bottom w:val="nil"/>
              <w:right w:val="single" w:sz="8" w:space="0" w:color="FFFFFF" w:themeColor="background1"/>
            </w:tcBorders>
            <w:shd w:val="clear" w:color="auto" w:fill="E5DFEC" w:themeFill="accent4" w:themeFillTint="33"/>
            <w:noWrap/>
            <w:vAlign w:val="center"/>
          </w:tcPr>
          <w:p w:rsidR="00A46E79" w:rsidRPr="00350955" w:rsidRDefault="00A46E79" w:rsidP="00A46E79">
            <w:pPr>
              <w:spacing w:after="0" w:line="240" w:lineRule="auto"/>
              <w:jc w:val="left"/>
              <w:rPr>
                <w:rFonts w:ascii="Arial" w:eastAsia="Times New Roman" w:hAnsi="Arial" w:cs="Arial"/>
                <w:color w:val="000000"/>
                <w:sz w:val="20"/>
              </w:rPr>
            </w:pPr>
            <w:r>
              <w:rPr>
                <w:rFonts w:ascii="Arial" w:eastAsia="Times New Roman" w:hAnsi="Arial" w:cs="Arial"/>
                <w:color w:val="000000"/>
                <w:sz w:val="20"/>
              </w:rPr>
              <w:t>Religious Dress</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2" w:type="dxa"/>
            <w:tcBorders>
              <w:top w:val="nil"/>
              <w:left w:val="single" w:sz="8" w:space="0" w:color="FFFFFF" w:themeColor="background1"/>
              <w:bottom w:val="nil"/>
              <w:right w:val="single" w:sz="8" w:space="0" w:color="FFFFFF" w:themeColor="background1"/>
            </w:tcBorders>
            <w:shd w:val="clear" w:color="auto" w:fill="E5DFEC" w:themeFill="accent4" w:themeFillTint="33"/>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c>
          <w:tcPr>
            <w:tcW w:w="1463" w:type="dxa"/>
            <w:tcBorders>
              <w:top w:val="nil"/>
              <w:left w:val="single" w:sz="8" w:space="0" w:color="FFFFFF" w:themeColor="background1"/>
              <w:bottom w:val="nil"/>
              <w:right w:val="single" w:sz="4" w:space="0" w:color="FFFFFF" w:themeColor="background1"/>
            </w:tcBorders>
            <w:shd w:val="clear" w:color="auto" w:fill="E5DFEC" w:themeFill="accent4" w:themeFillTint="33"/>
            <w:noWrap/>
            <w:vAlign w:val="center"/>
          </w:tcPr>
          <w:p w:rsidR="00A46E79" w:rsidRPr="005A17A3" w:rsidRDefault="00A46E79" w:rsidP="00A46E79">
            <w:pPr>
              <w:spacing w:after="0" w:line="240" w:lineRule="auto"/>
              <w:jc w:val="center"/>
              <w:rPr>
                <w:rFonts w:ascii="Arial" w:eastAsia="Times New Roman" w:hAnsi="Arial" w:cs="Arial"/>
                <w:color w:val="000000"/>
                <w:sz w:val="20"/>
              </w:rPr>
            </w:pPr>
            <w:r>
              <w:rPr>
                <w:rFonts w:ascii="Arial" w:eastAsia="Times New Roman" w:hAnsi="Arial" w:cs="Arial"/>
                <w:color w:val="000000"/>
                <w:sz w:val="20"/>
              </w:rPr>
              <w:t>0</w:t>
            </w:r>
          </w:p>
        </w:tc>
      </w:tr>
      <w:tr w:rsidR="00A46E79" w:rsidRPr="00350955" w:rsidTr="00A90727">
        <w:trPr>
          <w:trHeight w:val="340"/>
        </w:trPr>
        <w:tc>
          <w:tcPr>
            <w:tcW w:w="2142" w:type="dxa"/>
            <w:tcBorders>
              <w:top w:val="single" w:sz="4" w:space="0" w:color="95B3D7"/>
              <w:left w:val="nil"/>
              <w:bottom w:val="nil"/>
              <w:right w:val="nil"/>
            </w:tcBorders>
            <w:shd w:val="clear" w:color="auto" w:fill="auto"/>
            <w:noWrap/>
            <w:vAlign w:val="center"/>
            <w:hideMark/>
          </w:tcPr>
          <w:p w:rsidR="00A46E79" w:rsidRPr="00BD4BDD" w:rsidRDefault="00A46E79" w:rsidP="00A46E79">
            <w:pPr>
              <w:spacing w:after="0" w:line="240" w:lineRule="auto"/>
              <w:jc w:val="left"/>
              <w:rPr>
                <w:rFonts w:ascii="Arial" w:eastAsia="Times New Roman" w:hAnsi="Arial" w:cs="Arial"/>
                <w:b/>
                <w:bCs/>
                <w:color w:val="403152" w:themeColor="accent4" w:themeShade="80"/>
                <w:sz w:val="20"/>
              </w:rPr>
            </w:pPr>
            <w:r w:rsidRPr="00BD4BDD">
              <w:rPr>
                <w:rFonts w:ascii="Arial" w:eastAsia="Times New Roman" w:hAnsi="Arial" w:cs="Arial"/>
                <w:b/>
                <w:bCs/>
                <w:color w:val="403152" w:themeColor="accent4" w:themeShade="80"/>
                <w:sz w:val="20"/>
              </w:rPr>
              <w:t>Grand Total</w:t>
            </w:r>
          </w:p>
        </w:tc>
        <w:tc>
          <w:tcPr>
            <w:tcW w:w="1462" w:type="dxa"/>
            <w:tcBorders>
              <w:top w:val="single" w:sz="4" w:space="0" w:color="95B3D7"/>
              <w:left w:val="nil"/>
              <w:bottom w:val="nil"/>
              <w:right w:val="nil"/>
            </w:tcBorders>
            <w:shd w:val="clear" w:color="auto" w:fill="auto"/>
            <w:vAlign w:val="center"/>
          </w:tcPr>
          <w:p w:rsidR="00A46E79" w:rsidRPr="00BD4BDD" w:rsidRDefault="008B789B" w:rsidP="00A46E79">
            <w:pPr>
              <w:spacing w:after="0" w:line="240" w:lineRule="auto"/>
              <w:jc w:val="center"/>
              <w:rPr>
                <w:rFonts w:ascii="Arial" w:eastAsia="Times New Roman" w:hAnsi="Arial" w:cs="Arial"/>
                <w:b/>
                <w:bCs/>
                <w:color w:val="403152" w:themeColor="accent4" w:themeShade="80"/>
                <w:sz w:val="20"/>
              </w:rPr>
            </w:pPr>
            <w:r>
              <w:rPr>
                <w:rFonts w:ascii="Arial" w:eastAsia="Times New Roman" w:hAnsi="Arial" w:cs="Arial"/>
                <w:b/>
                <w:bCs/>
                <w:color w:val="403152" w:themeColor="accent4" w:themeShade="80"/>
                <w:sz w:val="20"/>
              </w:rPr>
              <w:t>157</w:t>
            </w:r>
          </w:p>
        </w:tc>
        <w:tc>
          <w:tcPr>
            <w:tcW w:w="1462" w:type="dxa"/>
            <w:tcBorders>
              <w:top w:val="single" w:sz="4" w:space="0" w:color="95B3D7"/>
              <w:left w:val="nil"/>
              <w:bottom w:val="nil"/>
              <w:right w:val="nil"/>
            </w:tcBorders>
            <w:shd w:val="clear" w:color="auto" w:fill="auto"/>
            <w:vAlign w:val="center"/>
          </w:tcPr>
          <w:p w:rsidR="00A46E79" w:rsidRPr="00BD4BDD" w:rsidRDefault="008B789B" w:rsidP="00A46E79">
            <w:pPr>
              <w:spacing w:after="0" w:line="240" w:lineRule="auto"/>
              <w:jc w:val="center"/>
              <w:rPr>
                <w:rFonts w:ascii="Arial" w:eastAsia="Times New Roman" w:hAnsi="Arial" w:cs="Arial"/>
                <w:b/>
                <w:bCs/>
                <w:color w:val="403152" w:themeColor="accent4" w:themeShade="80"/>
                <w:sz w:val="20"/>
              </w:rPr>
            </w:pPr>
            <w:r>
              <w:rPr>
                <w:rFonts w:ascii="Arial" w:eastAsia="Times New Roman" w:hAnsi="Arial" w:cs="Arial"/>
                <w:b/>
                <w:bCs/>
                <w:color w:val="403152" w:themeColor="accent4" w:themeShade="80"/>
                <w:sz w:val="20"/>
              </w:rPr>
              <w:t>73</w:t>
            </w:r>
          </w:p>
        </w:tc>
        <w:tc>
          <w:tcPr>
            <w:tcW w:w="1462" w:type="dxa"/>
            <w:tcBorders>
              <w:top w:val="single" w:sz="4" w:space="0" w:color="95B3D7"/>
              <w:left w:val="nil"/>
              <w:bottom w:val="nil"/>
              <w:right w:val="nil"/>
            </w:tcBorders>
            <w:shd w:val="clear" w:color="auto" w:fill="auto"/>
            <w:vAlign w:val="center"/>
          </w:tcPr>
          <w:p w:rsidR="00A46E79" w:rsidRPr="00BD4BDD" w:rsidRDefault="008B789B" w:rsidP="00A46E79">
            <w:pPr>
              <w:spacing w:after="0" w:line="240" w:lineRule="auto"/>
              <w:jc w:val="center"/>
              <w:rPr>
                <w:rFonts w:ascii="Arial" w:eastAsia="Times New Roman" w:hAnsi="Arial" w:cs="Arial"/>
                <w:b/>
                <w:bCs/>
                <w:color w:val="403152" w:themeColor="accent4" w:themeShade="80"/>
                <w:sz w:val="20"/>
              </w:rPr>
            </w:pPr>
            <w:r>
              <w:rPr>
                <w:rFonts w:ascii="Arial" w:eastAsia="Times New Roman" w:hAnsi="Arial" w:cs="Arial"/>
                <w:b/>
                <w:bCs/>
                <w:color w:val="403152" w:themeColor="accent4" w:themeShade="80"/>
                <w:sz w:val="20"/>
              </w:rPr>
              <w:t>25</w:t>
            </w:r>
          </w:p>
        </w:tc>
        <w:tc>
          <w:tcPr>
            <w:tcW w:w="1462" w:type="dxa"/>
            <w:tcBorders>
              <w:top w:val="single" w:sz="4" w:space="0" w:color="95B3D7"/>
              <w:left w:val="nil"/>
              <w:bottom w:val="nil"/>
              <w:right w:val="nil"/>
            </w:tcBorders>
            <w:shd w:val="clear" w:color="auto" w:fill="auto"/>
            <w:vAlign w:val="center"/>
          </w:tcPr>
          <w:p w:rsidR="00A46E79" w:rsidRPr="00BD4BDD" w:rsidRDefault="008B789B" w:rsidP="00A46E79">
            <w:pPr>
              <w:spacing w:after="0" w:line="240" w:lineRule="auto"/>
              <w:jc w:val="center"/>
              <w:rPr>
                <w:rFonts w:ascii="Arial" w:eastAsia="Times New Roman" w:hAnsi="Arial" w:cs="Arial"/>
                <w:b/>
                <w:bCs/>
                <w:color w:val="403152" w:themeColor="accent4" w:themeShade="80"/>
                <w:sz w:val="20"/>
              </w:rPr>
            </w:pPr>
            <w:r>
              <w:rPr>
                <w:rFonts w:ascii="Arial" w:eastAsia="Times New Roman" w:hAnsi="Arial" w:cs="Arial"/>
                <w:b/>
                <w:bCs/>
                <w:color w:val="403152" w:themeColor="accent4" w:themeShade="80"/>
                <w:sz w:val="20"/>
              </w:rPr>
              <w:t>15</w:t>
            </w:r>
          </w:p>
        </w:tc>
        <w:tc>
          <w:tcPr>
            <w:tcW w:w="1462" w:type="dxa"/>
            <w:tcBorders>
              <w:top w:val="single" w:sz="4" w:space="0" w:color="95B3D7"/>
              <w:left w:val="nil"/>
              <w:bottom w:val="nil"/>
              <w:right w:val="nil"/>
            </w:tcBorders>
            <w:shd w:val="clear" w:color="auto" w:fill="auto"/>
            <w:vAlign w:val="center"/>
          </w:tcPr>
          <w:p w:rsidR="00A46E79" w:rsidRPr="00BD4BDD" w:rsidRDefault="008B789B" w:rsidP="00A46E79">
            <w:pPr>
              <w:spacing w:after="0" w:line="240" w:lineRule="auto"/>
              <w:jc w:val="center"/>
              <w:rPr>
                <w:rFonts w:ascii="Arial" w:eastAsia="Times New Roman" w:hAnsi="Arial" w:cs="Arial"/>
                <w:b/>
                <w:bCs/>
                <w:color w:val="403152" w:themeColor="accent4" w:themeShade="80"/>
                <w:sz w:val="20"/>
              </w:rPr>
            </w:pPr>
            <w:r>
              <w:rPr>
                <w:rFonts w:ascii="Arial" w:eastAsia="Times New Roman" w:hAnsi="Arial" w:cs="Arial"/>
                <w:b/>
                <w:bCs/>
                <w:color w:val="403152" w:themeColor="accent4" w:themeShade="80"/>
                <w:sz w:val="20"/>
              </w:rPr>
              <w:t>15</w:t>
            </w:r>
          </w:p>
        </w:tc>
        <w:tc>
          <w:tcPr>
            <w:tcW w:w="1463" w:type="dxa"/>
            <w:tcBorders>
              <w:top w:val="single" w:sz="4" w:space="0" w:color="95B3D7"/>
              <w:left w:val="nil"/>
              <w:bottom w:val="nil"/>
              <w:right w:val="single" w:sz="4" w:space="0" w:color="FFFFFF" w:themeColor="background1"/>
            </w:tcBorders>
            <w:shd w:val="clear" w:color="auto" w:fill="auto"/>
            <w:noWrap/>
            <w:vAlign w:val="center"/>
            <w:hideMark/>
          </w:tcPr>
          <w:p w:rsidR="00A46E79" w:rsidRPr="00BD4BDD" w:rsidRDefault="00A46E79" w:rsidP="008B789B">
            <w:pPr>
              <w:spacing w:after="0" w:line="240" w:lineRule="auto"/>
              <w:jc w:val="center"/>
              <w:rPr>
                <w:rFonts w:ascii="Arial" w:eastAsia="Times New Roman" w:hAnsi="Arial" w:cs="Arial"/>
                <w:b/>
                <w:bCs/>
                <w:color w:val="403152" w:themeColor="accent4" w:themeShade="80"/>
                <w:sz w:val="20"/>
              </w:rPr>
            </w:pPr>
            <w:r w:rsidRPr="008B789B">
              <w:rPr>
                <w:rFonts w:ascii="Arial" w:eastAsia="Times New Roman" w:hAnsi="Arial" w:cs="Arial"/>
                <w:b/>
                <w:bCs/>
                <w:color w:val="403152" w:themeColor="accent4" w:themeShade="80"/>
                <w:sz w:val="20"/>
              </w:rPr>
              <w:t>2</w:t>
            </w:r>
            <w:r w:rsidR="008B789B" w:rsidRPr="008B789B">
              <w:rPr>
                <w:rFonts w:ascii="Arial" w:eastAsia="Times New Roman" w:hAnsi="Arial" w:cs="Arial"/>
                <w:b/>
                <w:bCs/>
                <w:color w:val="403152" w:themeColor="accent4" w:themeShade="80"/>
                <w:sz w:val="20"/>
              </w:rPr>
              <w:t>85</w:t>
            </w:r>
            <w:r w:rsidRPr="008B789B">
              <w:rPr>
                <w:rFonts w:ascii="Arial" w:eastAsia="Times New Roman" w:hAnsi="Arial" w:cs="Arial"/>
                <w:b/>
                <w:bCs/>
                <w:color w:val="403152" w:themeColor="accent4" w:themeShade="80"/>
                <w:sz w:val="20"/>
              </w:rPr>
              <w:t>*</w:t>
            </w:r>
          </w:p>
        </w:tc>
      </w:tr>
    </w:tbl>
    <w:p w:rsidR="006F1C58" w:rsidRDefault="006F1C58" w:rsidP="00B431FF"/>
    <w:p w:rsidR="00BD4BDD" w:rsidRDefault="00BD4BDD" w:rsidP="00BD4BDD">
      <w:pPr>
        <w:jc w:val="left"/>
        <w:rPr>
          <w:i/>
          <w:sz w:val="20"/>
        </w:rPr>
      </w:pPr>
      <w:r w:rsidRPr="00BD4BDD">
        <w:rPr>
          <w:i/>
          <w:sz w:val="20"/>
        </w:rPr>
        <w:t>*</w:t>
      </w:r>
      <w:r>
        <w:rPr>
          <w:i/>
          <w:sz w:val="20"/>
        </w:rPr>
        <w:t>Although there were 2</w:t>
      </w:r>
      <w:r w:rsidR="00A90727">
        <w:rPr>
          <w:i/>
          <w:sz w:val="20"/>
        </w:rPr>
        <w:t>1</w:t>
      </w:r>
      <w:r w:rsidR="00736E7D">
        <w:rPr>
          <w:i/>
          <w:sz w:val="20"/>
        </w:rPr>
        <w:t>7</w:t>
      </w:r>
      <w:r>
        <w:rPr>
          <w:i/>
          <w:sz w:val="20"/>
        </w:rPr>
        <w:t xml:space="preserve"> complaints lodged, </w:t>
      </w:r>
      <w:r w:rsidRPr="00BD4BDD">
        <w:rPr>
          <w:i/>
          <w:sz w:val="20"/>
        </w:rPr>
        <w:t>some complaints of discrimination are lodged under more than one</w:t>
      </w:r>
      <w:r>
        <w:rPr>
          <w:i/>
          <w:sz w:val="20"/>
        </w:rPr>
        <w:t xml:space="preserve"> </w:t>
      </w:r>
      <w:r w:rsidRPr="00BD4BDD">
        <w:rPr>
          <w:i/>
          <w:sz w:val="20"/>
        </w:rPr>
        <w:t>area</w:t>
      </w:r>
      <w:r>
        <w:rPr>
          <w:i/>
          <w:sz w:val="20"/>
        </w:rPr>
        <w:t xml:space="preserve"> or allege more than one ground of discrimination</w:t>
      </w:r>
      <w:r w:rsidRPr="00BD4BDD">
        <w:rPr>
          <w:i/>
          <w:sz w:val="20"/>
        </w:rPr>
        <w:t>.</w:t>
      </w:r>
    </w:p>
    <w:p w:rsidR="002409E6" w:rsidRDefault="002409E6" w:rsidP="00BD4BDD">
      <w:pPr>
        <w:jc w:val="left"/>
        <w:rPr>
          <w:i/>
          <w:sz w:val="20"/>
        </w:rPr>
      </w:pPr>
      <w:r>
        <w:rPr>
          <w:i/>
          <w:sz w:val="20"/>
        </w:rPr>
        <w:br w:type="page"/>
      </w:r>
    </w:p>
    <w:p w:rsidR="002409E6" w:rsidRDefault="00FD127F" w:rsidP="00FD127F">
      <w:pPr>
        <w:jc w:val="center"/>
        <w:rPr>
          <w:rFonts w:eastAsia="Times New Roman" w:cs="Times New Roman"/>
          <w:b/>
          <w:iCs/>
          <w:color w:val="17365D" w:themeColor="text2" w:themeShade="BF"/>
          <w:sz w:val="24"/>
        </w:rPr>
      </w:pPr>
      <w:r w:rsidRPr="00FD127F">
        <w:rPr>
          <w:rFonts w:eastAsia="Times New Roman" w:cs="Times New Roman"/>
          <w:b/>
          <w:iCs/>
          <w:color w:val="17365D" w:themeColor="text2" w:themeShade="BF"/>
          <w:sz w:val="24"/>
        </w:rPr>
        <w:lastRenderedPageBreak/>
        <w:t>Complaints lodged 2014-15: Types of discrimination</w:t>
      </w:r>
    </w:p>
    <w:p w:rsidR="00050B86" w:rsidRDefault="009556FC" w:rsidP="00FD127F">
      <w:pPr>
        <w:jc w:val="center"/>
        <w:rPr>
          <w:rFonts w:eastAsia="Times New Roman" w:cs="Times New Roman"/>
          <w:b/>
          <w:iCs/>
          <w:color w:val="17365D" w:themeColor="text2" w:themeShade="BF"/>
          <w:sz w:val="24"/>
        </w:rPr>
      </w:pPr>
      <w:r>
        <w:rPr>
          <w:noProof/>
        </w:rPr>
        <w:drawing>
          <wp:anchor distT="0" distB="0" distL="114300" distR="114300" simplePos="0" relativeHeight="251878400" behindDoc="1" locked="0" layoutInCell="1" allowOverlap="1" wp14:anchorId="651BB40F" wp14:editId="72D79317">
            <wp:simplePos x="0" y="0"/>
            <wp:positionH relativeFrom="margin">
              <wp:posOffset>635635</wp:posOffset>
            </wp:positionH>
            <wp:positionV relativeFrom="paragraph">
              <wp:posOffset>4612005</wp:posOffset>
            </wp:positionV>
            <wp:extent cx="4680585" cy="4019550"/>
            <wp:effectExtent l="0" t="0" r="5715"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4680585" cy="4019550"/>
                    </a:xfrm>
                    <a:prstGeom prst="rect">
                      <a:avLst/>
                    </a:prstGeom>
                  </pic:spPr>
                </pic:pic>
              </a:graphicData>
            </a:graphic>
            <wp14:sizeRelH relativeFrom="page">
              <wp14:pctWidth>0</wp14:pctWidth>
            </wp14:sizeRelH>
            <wp14:sizeRelV relativeFrom="page">
              <wp14:pctHeight>0</wp14:pctHeight>
            </wp14:sizeRelV>
          </wp:anchor>
        </w:drawing>
      </w:r>
      <w:r w:rsidR="00CB356E">
        <w:rPr>
          <w:noProof/>
        </w:rPr>
        <w:drawing>
          <wp:anchor distT="0" distB="0" distL="114300" distR="114300" simplePos="0" relativeHeight="251881472" behindDoc="1" locked="0" layoutInCell="1" allowOverlap="1">
            <wp:simplePos x="0" y="0"/>
            <wp:positionH relativeFrom="margin">
              <wp:align>center</wp:align>
            </wp:positionH>
            <wp:positionV relativeFrom="paragraph">
              <wp:posOffset>1905</wp:posOffset>
            </wp:positionV>
            <wp:extent cx="6004560" cy="4162425"/>
            <wp:effectExtent l="0" t="0" r="0" b="9525"/>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04560" cy="4162425"/>
                    </a:xfrm>
                    <a:prstGeom prst="rect">
                      <a:avLst/>
                    </a:prstGeom>
                  </pic:spPr>
                </pic:pic>
              </a:graphicData>
            </a:graphic>
            <wp14:sizeRelH relativeFrom="page">
              <wp14:pctWidth>0</wp14:pctWidth>
            </wp14:sizeRelH>
            <wp14:sizeRelV relativeFrom="page">
              <wp14:pctHeight>0</wp14:pctHeight>
            </wp14:sizeRelV>
          </wp:anchor>
        </w:drawing>
      </w:r>
      <w:r w:rsidR="00BD4823">
        <w:rPr>
          <w:i/>
          <w:sz w:val="20"/>
        </w:rPr>
        <w:br/>
      </w:r>
      <w:r w:rsidR="00FD127F">
        <w:rPr>
          <w:i/>
          <w:sz w:val="20"/>
        </w:rPr>
        <w:br/>
      </w:r>
    </w:p>
    <w:p w:rsidR="00050B86" w:rsidRDefault="00050B86" w:rsidP="00FD127F">
      <w:pPr>
        <w:jc w:val="center"/>
        <w:rPr>
          <w:rFonts w:eastAsia="Times New Roman" w:cs="Times New Roman"/>
          <w:b/>
          <w:iCs/>
          <w:color w:val="17365D" w:themeColor="text2" w:themeShade="BF"/>
          <w:sz w:val="24"/>
        </w:rPr>
      </w:pPr>
    </w:p>
    <w:p w:rsidR="00050B86" w:rsidRDefault="00050B86" w:rsidP="00FD127F">
      <w:pPr>
        <w:jc w:val="center"/>
        <w:rPr>
          <w:rFonts w:eastAsia="Times New Roman" w:cs="Times New Roman"/>
          <w:b/>
          <w:iCs/>
          <w:color w:val="17365D" w:themeColor="text2" w:themeShade="BF"/>
          <w:sz w:val="24"/>
        </w:rPr>
      </w:pPr>
    </w:p>
    <w:p w:rsidR="00050B86" w:rsidRDefault="00050B86" w:rsidP="00FD127F">
      <w:pPr>
        <w:jc w:val="center"/>
        <w:rPr>
          <w:rFonts w:eastAsia="Times New Roman" w:cs="Times New Roman"/>
          <w:b/>
          <w:iCs/>
          <w:color w:val="17365D" w:themeColor="text2" w:themeShade="BF"/>
          <w:sz w:val="24"/>
        </w:rPr>
      </w:pPr>
    </w:p>
    <w:p w:rsidR="00050B86" w:rsidRDefault="00050B86" w:rsidP="00FD127F">
      <w:pPr>
        <w:jc w:val="center"/>
        <w:rPr>
          <w:rFonts w:eastAsia="Times New Roman" w:cs="Times New Roman"/>
          <w:b/>
          <w:iCs/>
          <w:color w:val="17365D" w:themeColor="text2" w:themeShade="BF"/>
          <w:sz w:val="24"/>
        </w:rPr>
      </w:pPr>
    </w:p>
    <w:p w:rsidR="00050B86" w:rsidRDefault="00050B86" w:rsidP="00FD127F">
      <w:pPr>
        <w:jc w:val="center"/>
        <w:rPr>
          <w:rFonts w:eastAsia="Times New Roman" w:cs="Times New Roman"/>
          <w:b/>
          <w:iCs/>
          <w:color w:val="17365D" w:themeColor="text2" w:themeShade="BF"/>
          <w:sz w:val="24"/>
        </w:rPr>
      </w:pPr>
    </w:p>
    <w:p w:rsidR="00050B86" w:rsidRDefault="00050B86" w:rsidP="00FD127F">
      <w:pPr>
        <w:jc w:val="center"/>
        <w:rPr>
          <w:rFonts w:eastAsia="Times New Roman" w:cs="Times New Roman"/>
          <w:b/>
          <w:iCs/>
          <w:color w:val="17365D" w:themeColor="text2" w:themeShade="BF"/>
          <w:sz w:val="24"/>
        </w:rPr>
      </w:pPr>
    </w:p>
    <w:p w:rsidR="00050B86" w:rsidRDefault="00050B86" w:rsidP="00FD127F">
      <w:pPr>
        <w:jc w:val="center"/>
        <w:rPr>
          <w:rFonts w:eastAsia="Times New Roman" w:cs="Times New Roman"/>
          <w:b/>
          <w:iCs/>
          <w:color w:val="17365D" w:themeColor="text2" w:themeShade="BF"/>
          <w:sz w:val="24"/>
        </w:rPr>
      </w:pPr>
    </w:p>
    <w:p w:rsidR="00050B86" w:rsidRDefault="00050B86" w:rsidP="00FD127F">
      <w:pPr>
        <w:jc w:val="center"/>
        <w:rPr>
          <w:rFonts w:eastAsia="Times New Roman" w:cs="Times New Roman"/>
          <w:b/>
          <w:iCs/>
          <w:color w:val="17365D" w:themeColor="text2" w:themeShade="BF"/>
          <w:sz w:val="24"/>
        </w:rPr>
      </w:pPr>
    </w:p>
    <w:p w:rsidR="00050B86" w:rsidRDefault="00050B86" w:rsidP="00FD127F">
      <w:pPr>
        <w:jc w:val="center"/>
        <w:rPr>
          <w:rFonts w:eastAsia="Times New Roman" w:cs="Times New Roman"/>
          <w:b/>
          <w:iCs/>
          <w:color w:val="17365D" w:themeColor="text2" w:themeShade="BF"/>
          <w:sz w:val="24"/>
        </w:rPr>
      </w:pPr>
    </w:p>
    <w:p w:rsidR="00050B86" w:rsidRDefault="00050B86" w:rsidP="00FD127F">
      <w:pPr>
        <w:jc w:val="center"/>
        <w:rPr>
          <w:rFonts w:eastAsia="Times New Roman" w:cs="Times New Roman"/>
          <w:b/>
          <w:iCs/>
          <w:color w:val="17365D" w:themeColor="text2" w:themeShade="BF"/>
          <w:sz w:val="24"/>
        </w:rPr>
      </w:pPr>
    </w:p>
    <w:p w:rsidR="00050B86" w:rsidRDefault="00050B86" w:rsidP="00FD127F">
      <w:pPr>
        <w:jc w:val="center"/>
        <w:rPr>
          <w:rFonts w:eastAsia="Times New Roman" w:cs="Times New Roman"/>
          <w:b/>
          <w:iCs/>
          <w:color w:val="17365D" w:themeColor="text2" w:themeShade="BF"/>
          <w:sz w:val="24"/>
        </w:rPr>
      </w:pPr>
    </w:p>
    <w:p w:rsidR="00FD127F" w:rsidRPr="00FD127F" w:rsidRDefault="00FD127F" w:rsidP="00FD127F">
      <w:pPr>
        <w:jc w:val="center"/>
        <w:rPr>
          <w:rFonts w:eastAsia="Times New Roman" w:cs="Times New Roman"/>
          <w:b/>
          <w:iCs/>
          <w:color w:val="17365D" w:themeColor="text2" w:themeShade="BF"/>
          <w:sz w:val="24"/>
        </w:rPr>
      </w:pPr>
      <w:r w:rsidRPr="009556FC">
        <w:rPr>
          <w:rFonts w:eastAsia="Times New Roman" w:cs="Times New Roman"/>
          <w:b/>
          <w:iCs/>
          <w:color w:val="17365D" w:themeColor="text2" w:themeShade="BF"/>
          <w:sz w:val="24"/>
        </w:rPr>
        <w:t>Complaints lodged 2014-15: Places of discrimination</w:t>
      </w:r>
    </w:p>
    <w:p w:rsidR="00A358F8" w:rsidRDefault="00A358F8" w:rsidP="007108EF">
      <w:pPr>
        <w:spacing w:before="120" w:after="240"/>
        <w:jc w:val="center"/>
        <w:rPr>
          <w:i/>
          <w:sz w:val="20"/>
        </w:rPr>
      </w:pPr>
    </w:p>
    <w:p w:rsidR="006E144B" w:rsidRDefault="006E144B" w:rsidP="00BD4823">
      <w:pPr>
        <w:jc w:val="center"/>
        <w:rPr>
          <w:i/>
          <w:sz w:val="20"/>
        </w:rPr>
        <w:sectPr w:rsidR="006E144B" w:rsidSect="00AB09C8">
          <w:pgSz w:w="11907" w:h="16839" w:code="9"/>
          <w:pgMar w:top="1440" w:right="1474" w:bottom="1440" w:left="1474" w:header="720" w:footer="301" w:gutter="0"/>
          <w:cols w:space="720"/>
          <w:titlePg/>
          <w:docGrid w:linePitch="299"/>
        </w:sectPr>
      </w:pPr>
    </w:p>
    <w:p w:rsidR="006E144B" w:rsidRDefault="006E144B" w:rsidP="006E144B">
      <w:pPr>
        <w:pStyle w:val="StyleCasestudyPatternClearAccent4"/>
      </w:pPr>
      <w:r>
        <w:lastRenderedPageBreak/>
        <w:t xml:space="preserve">Case Study: </w:t>
      </w:r>
      <w:r w:rsidR="00862CA0">
        <w:t>R</w:t>
      </w:r>
      <w:r w:rsidR="00862CA0" w:rsidRPr="00862CA0">
        <w:t>ole changed after returning from maternity leave</w:t>
      </w:r>
    </w:p>
    <w:p w:rsidR="006E144B" w:rsidRDefault="006E144B" w:rsidP="006E144B">
      <w:pPr>
        <w:pStyle w:val="Picturecaption"/>
        <w:spacing w:before="0" w:after="0"/>
        <w:jc w:val="left"/>
        <w:rPr>
          <w:rFonts w:eastAsiaTheme="minorEastAsia" w:cstheme="minorBidi"/>
          <w:i w:val="0"/>
          <w:iCs w:val="0"/>
          <w:sz w:val="22"/>
        </w:rPr>
      </w:pPr>
    </w:p>
    <w:p w:rsidR="00862CA0" w:rsidRPr="00862CA0" w:rsidRDefault="00862CA0" w:rsidP="00862CA0">
      <w:pPr>
        <w:pStyle w:val="Picturecaption"/>
        <w:spacing w:before="0" w:after="200"/>
        <w:jc w:val="left"/>
        <w:rPr>
          <w:rFonts w:eastAsiaTheme="minorEastAsia" w:cstheme="minorBidi"/>
          <w:i w:val="0"/>
          <w:iCs w:val="0"/>
          <w:sz w:val="22"/>
        </w:rPr>
      </w:pPr>
      <w:r w:rsidRPr="00862CA0">
        <w:rPr>
          <w:rFonts w:eastAsiaTheme="minorEastAsia" w:cstheme="minorBidi"/>
          <w:i w:val="0"/>
          <w:iCs w:val="0"/>
          <w:sz w:val="22"/>
        </w:rPr>
        <w:t>Alice alleges that her role was changed upon her return from maternity leave.  She says that upon returning to work she was immediately demoted, she was not given a personal email like everyone else and that she was refused flexible work arrangements.  She resigned from her position.</w:t>
      </w:r>
    </w:p>
    <w:p w:rsidR="00862CA0" w:rsidRPr="00862CA0" w:rsidRDefault="00325D13" w:rsidP="00862CA0">
      <w:pPr>
        <w:pStyle w:val="Picturecaption"/>
        <w:spacing w:before="0" w:after="200"/>
        <w:jc w:val="left"/>
        <w:rPr>
          <w:rFonts w:eastAsiaTheme="minorEastAsia" w:cstheme="minorBidi"/>
          <w:i w:val="0"/>
          <w:iCs w:val="0"/>
          <w:sz w:val="22"/>
        </w:rPr>
      </w:pPr>
      <w:r>
        <w:rPr>
          <w:rFonts w:eastAsiaTheme="minorEastAsia" w:cstheme="minorBidi"/>
          <w:i w:val="0"/>
          <w:iCs w:val="0"/>
          <w:sz w:val="22"/>
        </w:rPr>
        <w:t>H</w:t>
      </w:r>
      <w:r w:rsidR="00862CA0" w:rsidRPr="00862CA0">
        <w:rPr>
          <w:rFonts w:eastAsiaTheme="minorEastAsia" w:cstheme="minorBidi"/>
          <w:i w:val="0"/>
          <w:iCs w:val="0"/>
          <w:sz w:val="22"/>
        </w:rPr>
        <w:t xml:space="preserve">er employer denied discrimination, explaining that there had been a restructure and that workloads had been changed for business reasons.  </w:t>
      </w:r>
    </w:p>
    <w:p w:rsidR="006E144B" w:rsidRPr="00F37B4F" w:rsidRDefault="00862CA0" w:rsidP="00862CA0">
      <w:pPr>
        <w:pStyle w:val="Picturecaption"/>
        <w:spacing w:before="0" w:after="200"/>
        <w:jc w:val="left"/>
        <w:rPr>
          <w:rFonts w:eastAsiaTheme="minorEastAsia" w:cstheme="minorBidi"/>
          <w:i w:val="0"/>
          <w:iCs w:val="0"/>
          <w:sz w:val="22"/>
        </w:rPr>
      </w:pPr>
      <w:r>
        <w:rPr>
          <w:rFonts w:eastAsiaTheme="minorEastAsia" w:cstheme="minorBidi"/>
          <w:i w:val="0"/>
          <w:iCs w:val="0"/>
          <w:sz w:val="22"/>
        </w:rPr>
        <w:t>A c</w:t>
      </w:r>
      <w:r w:rsidRPr="00862CA0">
        <w:rPr>
          <w:rFonts w:eastAsiaTheme="minorEastAsia" w:cstheme="minorBidi"/>
          <w:i w:val="0"/>
          <w:iCs w:val="0"/>
          <w:sz w:val="22"/>
        </w:rPr>
        <w:t>onciliation conference was held</w:t>
      </w:r>
      <w:r>
        <w:rPr>
          <w:rFonts w:eastAsiaTheme="minorEastAsia" w:cstheme="minorBidi"/>
          <w:i w:val="0"/>
          <w:iCs w:val="0"/>
          <w:sz w:val="22"/>
        </w:rPr>
        <w:t xml:space="preserve"> and an a</w:t>
      </w:r>
      <w:r w:rsidRPr="00862CA0">
        <w:rPr>
          <w:rFonts w:eastAsiaTheme="minorEastAsia" w:cstheme="minorBidi"/>
          <w:i w:val="0"/>
          <w:iCs w:val="0"/>
          <w:sz w:val="22"/>
        </w:rPr>
        <w:t xml:space="preserve">greement reached that </w:t>
      </w:r>
      <w:r w:rsidR="00325D13">
        <w:rPr>
          <w:rFonts w:eastAsiaTheme="minorEastAsia" w:cstheme="minorBidi"/>
          <w:i w:val="0"/>
          <w:iCs w:val="0"/>
          <w:sz w:val="22"/>
        </w:rPr>
        <w:t>the employer</w:t>
      </w:r>
      <w:r w:rsidRPr="00862CA0">
        <w:rPr>
          <w:rFonts w:eastAsiaTheme="minorEastAsia" w:cstheme="minorBidi"/>
          <w:i w:val="0"/>
          <w:iCs w:val="0"/>
          <w:sz w:val="22"/>
        </w:rPr>
        <w:t xml:space="preserve"> would provide Alice with the organisation</w:t>
      </w:r>
      <w:r>
        <w:rPr>
          <w:rFonts w:eastAsiaTheme="minorEastAsia" w:cstheme="minorBidi"/>
          <w:i w:val="0"/>
          <w:iCs w:val="0"/>
          <w:sz w:val="22"/>
        </w:rPr>
        <w:t>’</w:t>
      </w:r>
      <w:r w:rsidRPr="00862CA0">
        <w:rPr>
          <w:rFonts w:eastAsiaTheme="minorEastAsia" w:cstheme="minorBidi"/>
          <w:i w:val="0"/>
          <w:iCs w:val="0"/>
          <w:sz w:val="22"/>
        </w:rPr>
        <w:t>s policies on equal opportunity matters.</w:t>
      </w:r>
      <w:r>
        <w:rPr>
          <w:rFonts w:eastAsiaTheme="minorEastAsia" w:cstheme="minorBidi"/>
          <w:i w:val="0"/>
          <w:iCs w:val="0"/>
          <w:sz w:val="22"/>
        </w:rPr>
        <w:t xml:space="preserve"> </w:t>
      </w:r>
      <w:r w:rsidRPr="00862CA0">
        <w:rPr>
          <w:rFonts w:eastAsiaTheme="minorEastAsia" w:cstheme="minorBidi"/>
          <w:i w:val="0"/>
          <w:iCs w:val="0"/>
          <w:sz w:val="22"/>
        </w:rPr>
        <w:t xml:space="preserve"> </w:t>
      </w:r>
      <w:r w:rsidR="00325D13">
        <w:rPr>
          <w:rFonts w:eastAsiaTheme="minorEastAsia" w:cstheme="minorBidi"/>
          <w:i w:val="0"/>
          <w:iCs w:val="0"/>
          <w:sz w:val="22"/>
        </w:rPr>
        <w:t>The employer</w:t>
      </w:r>
      <w:r w:rsidRPr="00862CA0">
        <w:rPr>
          <w:rFonts w:eastAsiaTheme="minorEastAsia" w:cstheme="minorBidi"/>
          <w:i w:val="0"/>
          <w:iCs w:val="0"/>
          <w:sz w:val="22"/>
        </w:rPr>
        <w:t xml:space="preserve"> also agreed to attend training on </w:t>
      </w:r>
      <w:r w:rsidR="00813213">
        <w:rPr>
          <w:rFonts w:eastAsiaTheme="minorEastAsia" w:cstheme="minorBidi"/>
          <w:i w:val="0"/>
          <w:iCs w:val="0"/>
          <w:sz w:val="22"/>
        </w:rPr>
        <w:t>e</w:t>
      </w:r>
      <w:r w:rsidRPr="00862CA0">
        <w:rPr>
          <w:rFonts w:eastAsiaTheme="minorEastAsia" w:cstheme="minorBidi"/>
          <w:i w:val="0"/>
          <w:iCs w:val="0"/>
          <w:sz w:val="22"/>
        </w:rPr>
        <w:t xml:space="preserve">qual </w:t>
      </w:r>
      <w:r w:rsidR="00813213">
        <w:rPr>
          <w:rFonts w:eastAsiaTheme="minorEastAsia" w:cstheme="minorBidi"/>
          <w:i w:val="0"/>
          <w:iCs w:val="0"/>
          <w:sz w:val="22"/>
        </w:rPr>
        <w:t>o</w:t>
      </w:r>
      <w:r w:rsidRPr="00325D13">
        <w:rPr>
          <w:rFonts w:eastAsiaTheme="minorEastAsia" w:cstheme="minorBidi"/>
          <w:i w:val="0"/>
          <w:iCs w:val="0"/>
          <w:sz w:val="22"/>
        </w:rPr>
        <w:t>pportunity matters through the Co</w:t>
      </w:r>
      <w:r w:rsidR="00ED386D">
        <w:rPr>
          <w:rFonts w:eastAsiaTheme="minorEastAsia" w:cstheme="minorBidi"/>
          <w:i w:val="0"/>
          <w:iCs w:val="0"/>
          <w:sz w:val="22"/>
        </w:rPr>
        <w:t>mmission, provide a statement of</w:t>
      </w:r>
      <w:r w:rsidRPr="00325D13">
        <w:rPr>
          <w:rFonts w:eastAsiaTheme="minorEastAsia" w:cstheme="minorBidi"/>
          <w:i w:val="0"/>
          <w:iCs w:val="0"/>
          <w:sz w:val="22"/>
        </w:rPr>
        <w:t xml:space="preserve"> service and a statement of regret and pay </w:t>
      </w:r>
      <w:r w:rsidR="00325D13" w:rsidRPr="00325D13">
        <w:rPr>
          <w:rFonts w:eastAsiaTheme="minorEastAsia" w:cstheme="minorBidi"/>
          <w:i w:val="0"/>
          <w:iCs w:val="0"/>
          <w:sz w:val="22"/>
        </w:rPr>
        <w:t xml:space="preserve">financial </w:t>
      </w:r>
      <w:r w:rsidRPr="00325D13">
        <w:rPr>
          <w:rFonts w:eastAsiaTheme="minorEastAsia" w:cstheme="minorBidi"/>
          <w:i w:val="0"/>
          <w:iCs w:val="0"/>
          <w:sz w:val="22"/>
        </w:rPr>
        <w:t>damages.</w:t>
      </w:r>
      <w:r w:rsidR="006E144B">
        <w:rPr>
          <w:rFonts w:eastAsiaTheme="minorEastAsia" w:cstheme="minorBidi"/>
          <w:i w:val="0"/>
          <w:iCs w:val="0"/>
          <w:sz w:val="22"/>
        </w:rPr>
        <w:br/>
      </w:r>
    </w:p>
    <w:p w:rsidR="006E144B" w:rsidRDefault="006E144B" w:rsidP="006E144B">
      <w:pPr>
        <w:pStyle w:val="StyleCasestudyPatternClearAccent4"/>
      </w:pPr>
      <w:r>
        <w:t xml:space="preserve">Case Study: </w:t>
      </w:r>
      <w:r w:rsidR="00862CA0">
        <w:t>Tr</w:t>
      </w:r>
      <w:r w:rsidR="00862CA0" w:rsidRPr="00862CA0">
        <w:t>eated unfairly at a venue due to race</w:t>
      </w:r>
    </w:p>
    <w:p w:rsidR="00862CA0" w:rsidRPr="00862CA0" w:rsidRDefault="006E144B" w:rsidP="00862CA0">
      <w:pPr>
        <w:pStyle w:val="Picturecaption"/>
        <w:spacing w:before="0" w:after="200"/>
        <w:jc w:val="left"/>
        <w:rPr>
          <w:rFonts w:eastAsiaTheme="minorEastAsia" w:cstheme="minorBidi"/>
          <w:i w:val="0"/>
          <w:iCs w:val="0"/>
          <w:sz w:val="22"/>
        </w:rPr>
      </w:pPr>
      <w:r>
        <w:rPr>
          <w:rFonts w:eastAsiaTheme="minorEastAsia" w:cstheme="minorBidi"/>
          <w:i w:val="0"/>
          <w:iCs w:val="0"/>
          <w:sz w:val="22"/>
        </w:rPr>
        <w:br/>
      </w:r>
      <w:r w:rsidR="00862CA0" w:rsidRPr="00862CA0">
        <w:rPr>
          <w:rFonts w:eastAsiaTheme="minorEastAsia" w:cstheme="minorBidi"/>
          <w:i w:val="0"/>
          <w:iCs w:val="0"/>
          <w:sz w:val="22"/>
        </w:rPr>
        <w:t>Bre</w:t>
      </w:r>
      <w:r w:rsidR="00813213">
        <w:rPr>
          <w:rFonts w:eastAsiaTheme="minorEastAsia" w:cstheme="minorBidi"/>
          <w:i w:val="0"/>
          <w:iCs w:val="0"/>
          <w:sz w:val="22"/>
        </w:rPr>
        <w:t>n</w:t>
      </w:r>
      <w:r w:rsidR="00862CA0" w:rsidRPr="00862CA0">
        <w:rPr>
          <w:rFonts w:eastAsiaTheme="minorEastAsia" w:cstheme="minorBidi"/>
          <w:i w:val="0"/>
          <w:iCs w:val="0"/>
          <w:sz w:val="22"/>
        </w:rPr>
        <w:t>t</w:t>
      </w:r>
      <w:r w:rsidR="00862CA0">
        <w:rPr>
          <w:rFonts w:eastAsiaTheme="minorEastAsia" w:cstheme="minorBidi"/>
          <w:i w:val="0"/>
          <w:iCs w:val="0"/>
          <w:sz w:val="22"/>
        </w:rPr>
        <w:t xml:space="preserve">, </w:t>
      </w:r>
      <w:r w:rsidR="00862CA0" w:rsidRPr="00862CA0">
        <w:rPr>
          <w:rFonts w:eastAsiaTheme="minorEastAsia" w:cstheme="minorBidi"/>
          <w:i w:val="0"/>
          <w:iCs w:val="0"/>
          <w:sz w:val="22"/>
        </w:rPr>
        <w:t>an Aboriginal man</w:t>
      </w:r>
      <w:r w:rsidR="00862CA0">
        <w:rPr>
          <w:rFonts w:eastAsiaTheme="minorEastAsia" w:cstheme="minorBidi"/>
          <w:i w:val="0"/>
          <w:iCs w:val="0"/>
          <w:sz w:val="22"/>
        </w:rPr>
        <w:t xml:space="preserve">, </w:t>
      </w:r>
      <w:r w:rsidR="00862CA0" w:rsidRPr="00862CA0">
        <w:rPr>
          <w:rFonts w:eastAsiaTheme="minorEastAsia" w:cstheme="minorBidi"/>
          <w:i w:val="0"/>
          <w:iCs w:val="0"/>
          <w:sz w:val="22"/>
        </w:rPr>
        <w:t>alleged he was treated unfairly by security and staff at an entertainment venue due to his race.</w:t>
      </w:r>
      <w:r w:rsidR="00862CA0">
        <w:rPr>
          <w:rFonts w:eastAsiaTheme="minorEastAsia" w:cstheme="minorBidi"/>
          <w:i w:val="0"/>
          <w:iCs w:val="0"/>
          <w:sz w:val="22"/>
        </w:rPr>
        <w:t xml:space="preserve"> </w:t>
      </w:r>
      <w:r w:rsidR="00325D13">
        <w:rPr>
          <w:rFonts w:eastAsiaTheme="minorEastAsia" w:cstheme="minorBidi"/>
          <w:i w:val="0"/>
          <w:iCs w:val="0"/>
          <w:sz w:val="22"/>
        </w:rPr>
        <w:t xml:space="preserve"> He said that </w:t>
      </w:r>
      <w:r w:rsidR="00862CA0" w:rsidRPr="00862CA0">
        <w:rPr>
          <w:rFonts w:eastAsiaTheme="minorEastAsia" w:cstheme="minorBidi"/>
          <w:i w:val="0"/>
          <w:iCs w:val="0"/>
          <w:sz w:val="22"/>
        </w:rPr>
        <w:t xml:space="preserve">an Asian couple received priority service from the valet staff and he was left waiting for an extended period of time for </w:t>
      </w:r>
      <w:r w:rsidR="00325D13">
        <w:rPr>
          <w:rFonts w:eastAsiaTheme="minorEastAsia" w:cstheme="minorBidi"/>
          <w:i w:val="0"/>
          <w:iCs w:val="0"/>
          <w:sz w:val="22"/>
        </w:rPr>
        <w:t>service</w:t>
      </w:r>
      <w:r w:rsidR="00862CA0" w:rsidRPr="00862CA0">
        <w:rPr>
          <w:rFonts w:eastAsiaTheme="minorEastAsia" w:cstheme="minorBidi"/>
          <w:i w:val="0"/>
          <w:iCs w:val="0"/>
          <w:sz w:val="22"/>
        </w:rPr>
        <w:t xml:space="preserve">. </w:t>
      </w:r>
      <w:r w:rsidR="00862CA0">
        <w:rPr>
          <w:rFonts w:eastAsiaTheme="minorEastAsia" w:cstheme="minorBidi"/>
          <w:i w:val="0"/>
          <w:iCs w:val="0"/>
          <w:sz w:val="22"/>
        </w:rPr>
        <w:t xml:space="preserve"> </w:t>
      </w:r>
      <w:r w:rsidR="00862CA0" w:rsidRPr="00862CA0">
        <w:rPr>
          <w:rFonts w:eastAsiaTheme="minorEastAsia" w:cstheme="minorBidi"/>
          <w:i w:val="0"/>
          <w:iCs w:val="0"/>
          <w:sz w:val="22"/>
        </w:rPr>
        <w:t>Bre</w:t>
      </w:r>
      <w:r w:rsidR="00813213">
        <w:rPr>
          <w:rFonts w:eastAsiaTheme="minorEastAsia" w:cstheme="minorBidi"/>
          <w:i w:val="0"/>
          <w:iCs w:val="0"/>
          <w:sz w:val="22"/>
        </w:rPr>
        <w:t>n</w:t>
      </w:r>
      <w:r w:rsidR="00862CA0" w:rsidRPr="00862CA0">
        <w:rPr>
          <w:rFonts w:eastAsiaTheme="minorEastAsia" w:cstheme="minorBidi"/>
          <w:i w:val="0"/>
          <w:iCs w:val="0"/>
          <w:sz w:val="22"/>
        </w:rPr>
        <w:t>t says he was told by another staff member at the venue that if he was Asian he would not have been treated this way.</w:t>
      </w:r>
    </w:p>
    <w:p w:rsidR="00862CA0" w:rsidRPr="00862CA0" w:rsidRDefault="00862CA0" w:rsidP="00862CA0">
      <w:pPr>
        <w:pStyle w:val="Picturecaption"/>
        <w:spacing w:before="0" w:after="200"/>
        <w:jc w:val="left"/>
        <w:rPr>
          <w:rFonts w:eastAsiaTheme="minorEastAsia" w:cstheme="minorBidi"/>
          <w:i w:val="0"/>
          <w:iCs w:val="0"/>
          <w:sz w:val="22"/>
        </w:rPr>
      </w:pPr>
      <w:r w:rsidRPr="00862CA0">
        <w:rPr>
          <w:rFonts w:eastAsiaTheme="minorEastAsia" w:cstheme="minorBidi"/>
          <w:i w:val="0"/>
          <w:iCs w:val="0"/>
          <w:sz w:val="22"/>
        </w:rPr>
        <w:t xml:space="preserve">The venue denied any form of race discrimination. </w:t>
      </w:r>
    </w:p>
    <w:p w:rsidR="006E144B" w:rsidRPr="00D60019" w:rsidRDefault="00862CA0" w:rsidP="00862CA0">
      <w:pPr>
        <w:pStyle w:val="Picturecaption"/>
        <w:spacing w:before="0" w:after="200"/>
        <w:jc w:val="left"/>
        <w:rPr>
          <w:rFonts w:eastAsiaTheme="minorEastAsia" w:cstheme="minorBidi"/>
          <w:i w:val="0"/>
          <w:iCs w:val="0"/>
          <w:sz w:val="22"/>
        </w:rPr>
      </w:pPr>
      <w:r w:rsidRPr="00862CA0">
        <w:rPr>
          <w:rFonts w:eastAsiaTheme="minorEastAsia" w:cstheme="minorBidi"/>
          <w:i w:val="0"/>
          <w:iCs w:val="0"/>
          <w:sz w:val="22"/>
        </w:rPr>
        <w:t xml:space="preserve">A conciliation conference was held and the matters resolved with the venue agreeing to apologise </w:t>
      </w:r>
      <w:r w:rsidRPr="00325D13">
        <w:rPr>
          <w:rFonts w:eastAsiaTheme="minorEastAsia" w:cstheme="minorBidi"/>
          <w:i w:val="0"/>
          <w:iCs w:val="0"/>
          <w:sz w:val="22"/>
        </w:rPr>
        <w:t>to Bre</w:t>
      </w:r>
      <w:r w:rsidR="00813213">
        <w:rPr>
          <w:rFonts w:eastAsiaTheme="minorEastAsia" w:cstheme="minorBidi"/>
          <w:i w:val="0"/>
          <w:iCs w:val="0"/>
          <w:sz w:val="22"/>
        </w:rPr>
        <w:t>n</w:t>
      </w:r>
      <w:r w:rsidRPr="00325D13">
        <w:rPr>
          <w:rFonts w:eastAsiaTheme="minorEastAsia" w:cstheme="minorBidi"/>
          <w:i w:val="0"/>
          <w:iCs w:val="0"/>
          <w:sz w:val="22"/>
        </w:rPr>
        <w:t xml:space="preserve">t, provide a reassurance that all staff are trained in </w:t>
      </w:r>
      <w:r w:rsidR="00813213">
        <w:rPr>
          <w:rFonts w:eastAsiaTheme="minorEastAsia" w:cstheme="minorBidi"/>
          <w:i w:val="0"/>
          <w:iCs w:val="0"/>
          <w:sz w:val="22"/>
        </w:rPr>
        <w:t>e</w:t>
      </w:r>
      <w:r w:rsidRPr="00325D13">
        <w:rPr>
          <w:rFonts w:eastAsiaTheme="minorEastAsia" w:cstheme="minorBidi"/>
          <w:i w:val="0"/>
          <w:iCs w:val="0"/>
          <w:sz w:val="22"/>
        </w:rPr>
        <w:t xml:space="preserve">qual </w:t>
      </w:r>
      <w:r w:rsidR="00813213">
        <w:rPr>
          <w:rFonts w:eastAsiaTheme="minorEastAsia" w:cstheme="minorBidi"/>
          <w:i w:val="0"/>
          <w:iCs w:val="0"/>
          <w:sz w:val="22"/>
        </w:rPr>
        <w:t>o</w:t>
      </w:r>
      <w:r w:rsidRPr="00325D13">
        <w:rPr>
          <w:rFonts w:eastAsiaTheme="minorEastAsia" w:cstheme="minorBidi"/>
          <w:i w:val="0"/>
          <w:iCs w:val="0"/>
          <w:sz w:val="22"/>
        </w:rPr>
        <w:t xml:space="preserve">pportunity and </w:t>
      </w:r>
      <w:r w:rsidR="00325D13">
        <w:rPr>
          <w:rFonts w:eastAsiaTheme="minorEastAsia" w:cstheme="minorBidi"/>
          <w:i w:val="0"/>
          <w:iCs w:val="0"/>
          <w:sz w:val="22"/>
        </w:rPr>
        <w:t>make</w:t>
      </w:r>
      <w:r w:rsidRPr="00325D13">
        <w:rPr>
          <w:rFonts w:eastAsiaTheme="minorEastAsia" w:cstheme="minorBidi"/>
          <w:i w:val="0"/>
          <w:iCs w:val="0"/>
          <w:sz w:val="22"/>
        </w:rPr>
        <w:t xml:space="preserve"> </w:t>
      </w:r>
      <w:r w:rsidR="00325D13" w:rsidRPr="00325D13">
        <w:rPr>
          <w:rFonts w:eastAsiaTheme="minorEastAsia" w:cstheme="minorBidi"/>
          <w:i w:val="0"/>
          <w:iCs w:val="0"/>
          <w:sz w:val="22"/>
        </w:rPr>
        <w:t xml:space="preserve">a </w:t>
      </w:r>
      <w:r w:rsidRPr="00325D13">
        <w:rPr>
          <w:rFonts w:eastAsiaTheme="minorEastAsia" w:cstheme="minorBidi"/>
          <w:i w:val="0"/>
          <w:iCs w:val="0"/>
          <w:sz w:val="22"/>
        </w:rPr>
        <w:t>general damages</w:t>
      </w:r>
      <w:r w:rsidR="00325D13" w:rsidRPr="00325D13">
        <w:rPr>
          <w:rFonts w:eastAsiaTheme="minorEastAsia" w:cstheme="minorBidi"/>
          <w:i w:val="0"/>
          <w:iCs w:val="0"/>
          <w:sz w:val="22"/>
        </w:rPr>
        <w:t xml:space="preserve"> payment</w:t>
      </w:r>
      <w:r w:rsidRPr="00325D13">
        <w:rPr>
          <w:rFonts w:eastAsiaTheme="minorEastAsia" w:cstheme="minorBidi"/>
          <w:i w:val="0"/>
          <w:iCs w:val="0"/>
          <w:sz w:val="22"/>
        </w:rPr>
        <w:t>.</w:t>
      </w:r>
      <w:r>
        <w:rPr>
          <w:rFonts w:eastAsiaTheme="minorEastAsia" w:cstheme="minorBidi"/>
          <w:i w:val="0"/>
          <w:iCs w:val="0"/>
          <w:sz w:val="22"/>
        </w:rPr>
        <w:br/>
      </w:r>
    </w:p>
    <w:p w:rsidR="00D60019" w:rsidRDefault="00D60019" w:rsidP="00D60019">
      <w:pPr>
        <w:pStyle w:val="StyleCasestudyPatternClearAccent4"/>
      </w:pPr>
      <w:r>
        <w:t xml:space="preserve">Case Study: </w:t>
      </w:r>
      <w:r w:rsidR="00862CA0">
        <w:t>N</w:t>
      </w:r>
      <w:r w:rsidR="00862CA0" w:rsidRPr="00862CA0">
        <w:t xml:space="preserve">o space for child </w:t>
      </w:r>
      <w:r w:rsidR="00862CA0">
        <w:t>in special class</w:t>
      </w:r>
    </w:p>
    <w:p w:rsidR="00862CA0" w:rsidRPr="00862CA0" w:rsidRDefault="00862CA0" w:rsidP="00862CA0">
      <w:pPr>
        <w:pStyle w:val="Picturecaption"/>
        <w:spacing w:before="0" w:after="200"/>
        <w:jc w:val="left"/>
        <w:rPr>
          <w:rFonts w:eastAsiaTheme="minorEastAsia" w:cstheme="minorBidi"/>
          <w:i w:val="0"/>
          <w:iCs w:val="0"/>
          <w:sz w:val="22"/>
        </w:rPr>
      </w:pPr>
      <w:r>
        <w:rPr>
          <w:rFonts w:eastAsiaTheme="minorEastAsia" w:cstheme="minorBidi"/>
          <w:i w:val="0"/>
          <w:iCs w:val="0"/>
          <w:sz w:val="22"/>
        </w:rPr>
        <w:br/>
      </w:r>
      <w:r w:rsidRPr="00862CA0">
        <w:rPr>
          <w:rFonts w:eastAsiaTheme="minorEastAsia" w:cstheme="minorBidi"/>
          <w:i w:val="0"/>
          <w:iCs w:val="0"/>
          <w:sz w:val="22"/>
        </w:rPr>
        <w:t xml:space="preserve">Archie's son has a disability. He applied to have his son, Mitchell, enrolled into a special class but </w:t>
      </w:r>
      <w:r w:rsidR="00813213">
        <w:rPr>
          <w:rFonts w:eastAsiaTheme="minorEastAsia" w:cstheme="minorBidi"/>
          <w:i w:val="0"/>
          <w:iCs w:val="0"/>
          <w:sz w:val="22"/>
        </w:rPr>
        <w:t>was</w:t>
      </w:r>
      <w:r w:rsidRPr="00862CA0">
        <w:rPr>
          <w:rFonts w:eastAsiaTheme="minorEastAsia" w:cstheme="minorBidi"/>
          <w:i w:val="0"/>
          <w:iCs w:val="0"/>
          <w:sz w:val="22"/>
        </w:rPr>
        <w:t xml:space="preserve"> told by the school that children with more serious disabilities have taken the available spaces.  Archie says that there are insufficient numbers of places in special classes to meet the demand.</w:t>
      </w:r>
    </w:p>
    <w:p w:rsidR="00862CA0" w:rsidRPr="00862CA0" w:rsidRDefault="00862CA0" w:rsidP="00862CA0">
      <w:pPr>
        <w:pStyle w:val="Picturecaption"/>
        <w:spacing w:before="0" w:after="200"/>
        <w:jc w:val="left"/>
        <w:rPr>
          <w:rFonts w:eastAsiaTheme="minorEastAsia" w:cstheme="minorBidi"/>
          <w:i w:val="0"/>
          <w:iCs w:val="0"/>
          <w:sz w:val="22"/>
        </w:rPr>
      </w:pPr>
      <w:r w:rsidRPr="00862CA0">
        <w:rPr>
          <w:rFonts w:eastAsiaTheme="minorEastAsia" w:cstheme="minorBidi"/>
          <w:i w:val="0"/>
          <w:iCs w:val="0"/>
          <w:sz w:val="22"/>
        </w:rPr>
        <w:t>As a result of the complaint, Archie and the principal of the school were a</w:t>
      </w:r>
      <w:r w:rsidR="00ED386D">
        <w:rPr>
          <w:rFonts w:eastAsiaTheme="minorEastAsia" w:cstheme="minorBidi"/>
          <w:i w:val="0"/>
          <w:iCs w:val="0"/>
          <w:sz w:val="22"/>
        </w:rPr>
        <w:t>ble to discuss Mitchell’s needs</w:t>
      </w:r>
      <w:r w:rsidRPr="00862CA0">
        <w:rPr>
          <w:rFonts w:eastAsiaTheme="minorEastAsia" w:cstheme="minorBidi"/>
          <w:i w:val="0"/>
          <w:iCs w:val="0"/>
          <w:sz w:val="22"/>
        </w:rPr>
        <w:t xml:space="preserve"> and the level of support provided was increased.  </w:t>
      </w:r>
    </w:p>
    <w:p w:rsidR="00036C2F" w:rsidRDefault="00862CA0" w:rsidP="00862CA0">
      <w:pPr>
        <w:pStyle w:val="Picturecaption"/>
        <w:spacing w:before="0" w:after="200"/>
        <w:jc w:val="left"/>
        <w:rPr>
          <w:rFonts w:eastAsiaTheme="minorEastAsia" w:cstheme="minorBidi"/>
          <w:i w:val="0"/>
          <w:iCs w:val="0"/>
          <w:sz w:val="22"/>
        </w:rPr>
      </w:pPr>
      <w:r w:rsidRPr="00862CA0">
        <w:rPr>
          <w:rFonts w:eastAsiaTheme="minorEastAsia" w:cstheme="minorBidi"/>
          <w:i w:val="0"/>
          <w:iCs w:val="0"/>
          <w:sz w:val="22"/>
        </w:rPr>
        <w:t xml:space="preserve">The complaint resolved as a result of direct discussions between the school and Archie.  </w:t>
      </w:r>
    </w:p>
    <w:p w:rsidR="00862CA0" w:rsidRDefault="00862C89" w:rsidP="00862CA0">
      <w:pPr>
        <w:pStyle w:val="Picturecaption"/>
        <w:spacing w:before="0" w:after="200"/>
        <w:jc w:val="left"/>
        <w:rPr>
          <w:rFonts w:eastAsiaTheme="minorEastAsia" w:cstheme="minorBidi"/>
          <w:i w:val="0"/>
          <w:iCs w:val="0"/>
          <w:sz w:val="22"/>
        </w:rPr>
      </w:pPr>
      <w:r>
        <w:rPr>
          <w:rFonts w:eastAsiaTheme="minorEastAsia" w:cstheme="minorBidi"/>
          <w:i w:val="0"/>
          <w:iCs w:val="0"/>
          <w:sz w:val="22"/>
        </w:rPr>
        <w:br w:type="textWrapping" w:clear="all"/>
      </w:r>
      <w:r>
        <w:rPr>
          <w:rFonts w:eastAsiaTheme="minorEastAsia" w:cstheme="minorBidi"/>
          <w:i w:val="0"/>
          <w:iCs w:val="0"/>
          <w:sz w:val="22"/>
        </w:rPr>
        <w:tab/>
      </w:r>
    </w:p>
    <w:p w:rsidR="00D60019" w:rsidRDefault="00862C89" w:rsidP="00862CA0">
      <w:pPr>
        <w:pStyle w:val="Picturecaption"/>
        <w:spacing w:before="0" w:after="200"/>
        <w:jc w:val="right"/>
        <w:rPr>
          <w:i w:val="0"/>
          <w:sz w:val="20"/>
        </w:rPr>
        <w:sectPr w:rsidR="00D60019" w:rsidSect="00AB09C8">
          <w:pgSz w:w="11907" w:h="16839" w:code="9"/>
          <w:pgMar w:top="1440" w:right="1474" w:bottom="1440" w:left="1474" w:header="720" w:footer="301" w:gutter="0"/>
          <w:cols w:space="720"/>
          <w:titlePg/>
          <w:docGrid w:linePitch="299"/>
        </w:sectPr>
      </w:pPr>
      <w:r w:rsidRPr="00862C89">
        <w:rPr>
          <w:rFonts w:eastAsiaTheme="minorEastAsia" w:cstheme="minorBidi"/>
          <w:iCs w:val="0"/>
          <w:color w:val="595959" w:themeColor="text1" w:themeTint="A6"/>
          <w:sz w:val="20"/>
        </w:rPr>
        <w:t>* names have been changed</w:t>
      </w:r>
    </w:p>
    <w:p w:rsidR="00DE6615" w:rsidRDefault="00DE6615" w:rsidP="00747129">
      <w:pPr>
        <w:pStyle w:val="Storyheading"/>
      </w:pPr>
      <w:r>
        <w:lastRenderedPageBreak/>
        <w:t>Whistleblowers</w:t>
      </w:r>
    </w:p>
    <w:p w:rsidR="00DE6615" w:rsidRDefault="00DE6615" w:rsidP="00DE6615">
      <w:pPr>
        <w:spacing w:after="0"/>
      </w:pPr>
    </w:p>
    <w:p w:rsidR="00DE6615" w:rsidRPr="004F4753" w:rsidRDefault="00DE6615" w:rsidP="00DE6615">
      <w:pPr>
        <w:spacing w:line="320" w:lineRule="atLeast"/>
      </w:pPr>
      <w:r w:rsidRPr="004F4753">
        <w:t xml:space="preserve">The </w:t>
      </w:r>
      <w:r w:rsidRPr="004F4753">
        <w:rPr>
          <w:i/>
        </w:rPr>
        <w:t>Whistleblowers Protection Act 1993</w:t>
      </w:r>
      <w:r w:rsidRPr="004F4753">
        <w:t xml:space="preserve"> (SA) exists to facilitate the disclosure, in the public interest, of significant maladministration and waste in the public sector and corrupt or illegal conduct generally.  It does this by providing a disclosure process and legal protection for those who make disclosures.</w:t>
      </w:r>
    </w:p>
    <w:p w:rsidR="00DE6615" w:rsidRPr="004F4753" w:rsidRDefault="00DE6615" w:rsidP="00DE6615">
      <w:pPr>
        <w:spacing w:line="320" w:lineRule="atLeast"/>
      </w:pPr>
      <w:r w:rsidRPr="004F4753">
        <w:t xml:space="preserve">The </w:t>
      </w:r>
      <w:r w:rsidRPr="004F4753">
        <w:rPr>
          <w:i/>
        </w:rPr>
        <w:t>Whistleblowers Protection Act 1993</w:t>
      </w:r>
      <w:r w:rsidRPr="004F4753">
        <w:t xml:space="preserve"> (SA) does not protect all disclosures of suspected misconduct, and not everyone who makes a disclosure is a whistleblower.  Only a disclosure of ‘public interest information’ is protected. This means a disclosure of illegal activity, an irregular and unauthorised use of public money, substantial mismanagement of public resources or conduct that causes a substantial risk to public health, safety or the environment. Alternatively, public interest information can be maladministration by a public officer in performing official functions.</w:t>
      </w:r>
    </w:p>
    <w:p w:rsidR="00DE6615" w:rsidRPr="004F4753" w:rsidRDefault="00DE6615" w:rsidP="00DE6615">
      <w:pPr>
        <w:spacing w:line="320" w:lineRule="atLeast"/>
      </w:pPr>
      <w:r w:rsidRPr="004F4753">
        <w:t xml:space="preserve">A disclosure is only protected if it is made to someone to whom it is reasonable to make the disclosure, such as an appropriate authority.  </w:t>
      </w:r>
    </w:p>
    <w:p w:rsidR="00B27F0D" w:rsidRDefault="00DE6615" w:rsidP="00DE6615">
      <w:pPr>
        <w:spacing w:line="320" w:lineRule="atLeast"/>
      </w:pPr>
      <w:r w:rsidRPr="004F4753">
        <w:t xml:space="preserve">It is unlawful to treat </w:t>
      </w:r>
      <w:r w:rsidR="00B27F0D">
        <w:t>a</w:t>
      </w:r>
      <w:r w:rsidRPr="004F4753">
        <w:t xml:space="preserve"> whistleblower less favourably because he or she has made a disclosure that is protected by the </w:t>
      </w:r>
      <w:r w:rsidRPr="004F4753">
        <w:rPr>
          <w:i/>
        </w:rPr>
        <w:t>Whistleblowers Protection Act 1993</w:t>
      </w:r>
      <w:r w:rsidRPr="004F4753">
        <w:t xml:space="preserve"> (SA).  This includes harm, intimidation, harassment, threats of reprisal or any other disadvantage.  </w:t>
      </w:r>
    </w:p>
    <w:p w:rsidR="00DE6615" w:rsidRPr="004F4753" w:rsidRDefault="00DE6615" w:rsidP="00DE6615">
      <w:pPr>
        <w:spacing w:line="320" w:lineRule="atLeast"/>
      </w:pPr>
      <w:r w:rsidRPr="004F4753">
        <w:t xml:space="preserve">If </w:t>
      </w:r>
      <w:r w:rsidR="00B27F0D">
        <w:t xml:space="preserve">a </w:t>
      </w:r>
      <w:r w:rsidRPr="004F4753">
        <w:t xml:space="preserve">whistleblower </w:t>
      </w:r>
      <w:r w:rsidR="00B27F0D">
        <w:t xml:space="preserve">believes that they have been treated unfairly because they ‘blew the whistle’, they </w:t>
      </w:r>
      <w:r w:rsidRPr="004F4753">
        <w:t>can either sue the person for damages in the civil courts or make a complaint of victimisation to the</w:t>
      </w:r>
      <w:r w:rsidR="004F4753">
        <w:t xml:space="preserve"> Equal Opportunity</w:t>
      </w:r>
      <w:r w:rsidRPr="004F4753">
        <w:t xml:space="preserve"> Commission.</w:t>
      </w:r>
    </w:p>
    <w:p w:rsidR="00DE6615" w:rsidRPr="00DE6615" w:rsidRDefault="00DE6615" w:rsidP="00DE6615">
      <w:pPr>
        <w:spacing w:line="320" w:lineRule="atLeast"/>
        <w:rPr>
          <w:highlight w:val="yellow"/>
        </w:rPr>
      </w:pPr>
    </w:p>
    <w:p w:rsidR="001058BD" w:rsidRPr="00326AC6" w:rsidRDefault="007A6428" w:rsidP="001058BD">
      <w:pPr>
        <w:spacing w:line="320" w:lineRule="atLeast"/>
      </w:pPr>
      <w:r w:rsidRPr="00105783">
        <w:rPr>
          <w:noProof/>
        </w:rPr>
        <mc:AlternateContent>
          <mc:Choice Requires="wps">
            <w:drawing>
              <wp:anchor distT="0" distB="180340" distL="114300" distR="114300" simplePos="0" relativeHeight="251756544" behindDoc="1" locked="0" layoutInCell="1" allowOverlap="1" wp14:anchorId="5AC24266" wp14:editId="697A2835">
                <wp:simplePos x="0" y="0"/>
                <wp:positionH relativeFrom="column">
                  <wp:posOffset>2449195</wp:posOffset>
                </wp:positionH>
                <wp:positionV relativeFrom="paragraph">
                  <wp:posOffset>-914400</wp:posOffset>
                </wp:positionV>
                <wp:extent cx="2374265" cy="1743075"/>
                <wp:effectExtent l="0" t="0" r="0" b="9525"/>
                <wp:wrapTopAndBottom/>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43075"/>
                        </a:xfrm>
                        <a:prstGeom prst="rect">
                          <a:avLst/>
                        </a:prstGeom>
                        <a:solidFill>
                          <a:srgbClr val="226A74"/>
                        </a:solidFill>
                        <a:ln w="9525">
                          <a:noFill/>
                          <a:miter lim="800000"/>
                          <a:headEnd/>
                          <a:tailEnd/>
                        </a:ln>
                      </wps:spPr>
                      <wps:txbx>
                        <w:txbxContent>
                          <w:p w:rsidR="00EE0AA8" w:rsidRPr="00466C92" w:rsidRDefault="00EE0AA8" w:rsidP="00DE6615">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5AC24266" id="_x0000_s1073" type="#_x0000_t202" style="position:absolute;left:0;text-align:left;margin-left:192.85pt;margin-top:-1in;width:186.95pt;height:137.25pt;z-index:-251559936;visibility:visible;mso-wrap-style:square;mso-width-percent:400;mso-height-percent:0;mso-wrap-distance-left:9pt;mso-wrap-distance-top:0;mso-wrap-distance-right:9pt;mso-wrap-distance-bottom:14.2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" fillcolor="#226a74" stroked="f">
                <v:textbox style="layout-flow:vertical;mso-fit-shape-to-text:t">
                  <w:txbxContent>
                    <w:p w:rsidR="00EE0AA8" w:rsidRPr="00466C92" w:rsidRDefault="00EE0AA8" w:rsidP="00DE6615">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v:textbox>
                <w10:wrap type="topAndBottom"/>
              </v:shape>
            </w:pict>
          </mc:Fallback>
        </mc:AlternateContent>
      </w:r>
      <w:r w:rsidR="00DE6615" w:rsidRPr="00105783">
        <w:t xml:space="preserve">Over the past year, the Commission received </w:t>
      </w:r>
      <w:r w:rsidR="00307C3B" w:rsidRPr="00105783">
        <w:t>1</w:t>
      </w:r>
      <w:r w:rsidR="00B6208E">
        <w:t>3</w:t>
      </w:r>
      <w:r w:rsidR="00DE6615" w:rsidRPr="00105783">
        <w:t xml:space="preserve"> complaints from people who believed that they were whistleblowers protected by the </w:t>
      </w:r>
      <w:r w:rsidR="00DE6615" w:rsidRPr="00105783">
        <w:rPr>
          <w:i/>
        </w:rPr>
        <w:t>Whistleblowers Protection Act 1993</w:t>
      </w:r>
      <w:r w:rsidR="00DE6615" w:rsidRPr="00105783">
        <w:t xml:space="preserve"> (SA) and who alleged victimisation after making </w:t>
      </w:r>
      <w:r w:rsidR="00DE6615" w:rsidRPr="00B3108B">
        <w:t xml:space="preserve">disclosures. </w:t>
      </w:r>
      <w:r w:rsidR="001058BD" w:rsidRPr="00B3108B">
        <w:t xml:space="preserve">There were also 11 enquiries received </w:t>
      </w:r>
      <w:r w:rsidR="001058BD">
        <w:t>about</w:t>
      </w:r>
      <w:r w:rsidR="001058BD" w:rsidRPr="00B3108B">
        <w:t xml:space="preserve"> </w:t>
      </w:r>
      <w:r w:rsidR="001058BD">
        <w:t xml:space="preserve">victimisation of </w:t>
      </w:r>
      <w:r w:rsidR="001058BD" w:rsidRPr="00326AC6">
        <w:t xml:space="preserve">whistleblowers.  </w:t>
      </w:r>
    </w:p>
    <w:p w:rsidR="00892F9A" w:rsidRPr="002F33F3" w:rsidRDefault="003172F6" w:rsidP="00DE6615">
      <w:pPr>
        <w:spacing w:line="320" w:lineRule="atLeast"/>
      </w:pPr>
      <w:r w:rsidRPr="00326AC6">
        <w:t>S</w:t>
      </w:r>
      <w:r w:rsidR="00326AC6" w:rsidRPr="00326AC6">
        <w:t>even</w:t>
      </w:r>
      <w:r w:rsidR="00307C3B" w:rsidRPr="00326AC6">
        <w:t xml:space="preserve"> complaints alleging victimisation after </w:t>
      </w:r>
      <w:r w:rsidR="00307C3B" w:rsidRPr="002F33F3">
        <w:t>making disclosures</w:t>
      </w:r>
      <w:r w:rsidRPr="002F33F3">
        <w:t xml:space="preserve"> </w:t>
      </w:r>
      <w:r w:rsidR="00307C3B" w:rsidRPr="002F33F3">
        <w:t>were accepted in 201</w:t>
      </w:r>
      <w:r w:rsidRPr="002F33F3">
        <w:t>4</w:t>
      </w:r>
      <w:r w:rsidR="00307C3B" w:rsidRPr="002F33F3">
        <w:t>-1</w:t>
      </w:r>
      <w:r w:rsidRPr="002F33F3">
        <w:t>5</w:t>
      </w:r>
      <w:r w:rsidR="00307C3B" w:rsidRPr="002F33F3">
        <w:t>.</w:t>
      </w:r>
      <w:r w:rsidR="00852E46" w:rsidRPr="002F33F3">
        <w:t xml:space="preserve">  </w:t>
      </w:r>
    </w:p>
    <w:p w:rsidR="00BE2BE4" w:rsidRDefault="002F33F3" w:rsidP="00DE6615">
      <w:pPr>
        <w:spacing w:line="320" w:lineRule="atLeast"/>
      </w:pPr>
      <w:r w:rsidRPr="002F33F3">
        <w:t>Fourteen</w:t>
      </w:r>
      <w:r w:rsidR="001058BD" w:rsidRPr="002F33F3">
        <w:t xml:space="preserve"> complaints fro</w:t>
      </w:r>
      <w:r w:rsidR="00892F9A" w:rsidRPr="002F33F3">
        <w:t>m whistleblowers who alleged they were victimised because they ‘blew the whistle’ were finalised in 2014-15 (</w:t>
      </w:r>
      <w:r w:rsidR="001058BD" w:rsidRPr="002F33F3">
        <w:t>seven</w:t>
      </w:r>
      <w:r w:rsidR="00892F9A" w:rsidRPr="002F33F3">
        <w:t xml:space="preserve"> of these were </w:t>
      </w:r>
      <w:r w:rsidR="001058BD" w:rsidRPr="002F33F3">
        <w:t>received</w:t>
      </w:r>
      <w:r w:rsidR="00892F9A" w:rsidRPr="002F33F3">
        <w:t xml:space="preserve"> in 2013-14).</w:t>
      </w:r>
      <w:r w:rsidR="00892F9A">
        <w:t xml:space="preserve">  </w:t>
      </w:r>
      <w:r w:rsidR="001058BD">
        <w:t xml:space="preserve">Ten </w:t>
      </w:r>
      <w:r w:rsidR="00892F9A">
        <w:t xml:space="preserve">were referred to the Equal Opportunity Tribunal either </w:t>
      </w:r>
      <w:r w:rsidR="001058BD">
        <w:t xml:space="preserve">because </w:t>
      </w:r>
      <w:r w:rsidR="00892F9A">
        <w:t xml:space="preserve">conciliation was unsuccessful or it was determined that the matter could not be resolved through conciliation. </w:t>
      </w:r>
      <w:r>
        <w:t xml:space="preserve">Four </w:t>
      </w:r>
      <w:r w:rsidR="001058BD">
        <w:t>complaints were withdrawn by the complainant.</w:t>
      </w:r>
      <w:r w:rsidR="00BE2BE4">
        <w:t xml:space="preserve"> </w:t>
      </w:r>
    </w:p>
    <w:p w:rsidR="00DE6615" w:rsidRPr="003172F6" w:rsidRDefault="00852E46" w:rsidP="00DE6615">
      <w:pPr>
        <w:spacing w:line="320" w:lineRule="atLeast"/>
      </w:pPr>
      <w:r>
        <w:br/>
      </w:r>
      <w:r w:rsidR="00DE6615" w:rsidRPr="003172F6">
        <w:t xml:space="preserve"> </w:t>
      </w:r>
      <w:r w:rsidR="001058BD">
        <w:br/>
      </w:r>
    </w:p>
    <w:p w:rsidR="00DE6615" w:rsidRDefault="00B27F0D" w:rsidP="00DE6615">
      <w:pPr>
        <w:rPr>
          <w:smallCaps/>
          <w:spacing w:val="5"/>
          <w:sz w:val="40"/>
          <w:szCs w:val="40"/>
        </w:rPr>
      </w:pPr>
      <w:r>
        <w:rPr>
          <w:rFonts w:ascii="Verdana" w:hAnsi="Verdana"/>
          <w:noProof/>
          <w:color w:val="FFFFFF"/>
          <w:sz w:val="16"/>
          <w:szCs w:val="16"/>
        </w:rPr>
        <w:drawing>
          <wp:inline distT="0" distB="0" distL="0" distR="0" wp14:anchorId="0E655B57" wp14:editId="616DC32A">
            <wp:extent cx="2714625" cy="1864829"/>
            <wp:effectExtent l="0" t="0" r="0" b="2540"/>
            <wp:docPr id="319" name="Picture 319" descr="Whist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istl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14625" cy="1864829"/>
                    </a:xfrm>
                    <a:prstGeom prst="rect">
                      <a:avLst/>
                    </a:prstGeom>
                    <a:noFill/>
                    <a:ln>
                      <a:noFill/>
                    </a:ln>
                  </pic:spPr>
                </pic:pic>
              </a:graphicData>
            </a:graphic>
          </wp:inline>
        </w:drawing>
      </w:r>
      <w:r w:rsidR="00DE6615">
        <w:rPr>
          <w:sz w:val="40"/>
          <w:szCs w:val="40"/>
        </w:rPr>
        <w:br w:type="page"/>
      </w:r>
    </w:p>
    <w:p w:rsidR="002A56FD" w:rsidRPr="002A56FD" w:rsidRDefault="0006136A" w:rsidP="00747129">
      <w:pPr>
        <w:pStyle w:val="Storyheading"/>
      </w:pPr>
      <w:r w:rsidRPr="00A15CF7">
        <w:rPr>
          <w:highlight w:val="yellow"/>
        </w:rPr>
        <w:lastRenderedPageBreak/>
        <mc:AlternateContent>
          <mc:Choice Requires="wps">
            <w:drawing>
              <wp:anchor distT="0" distB="180340" distL="114300" distR="114300" simplePos="0" relativeHeight="251754496" behindDoc="1" locked="0" layoutInCell="1" allowOverlap="1" wp14:anchorId="4AE502B1" wp14:editId="4EA5115F">
                <wp:simplePos x="0" y="0"/>
                <wp:positionH relativeFrom="column">
                  <wp:posOffset>5502910</wp:posOffset>
                </wp:positionH>
                <wp:positionV relativeFrom="paragraph">
                  <wp:posOffset>-906145</wp:posOffset>
                </wp:positionV>
                <wp:extent cx="2374265" cy="1743075"/>
                <wp:effectExtent l="0" t="0" r="0" b="9525"/>
                <wp:wrapTopAndBottom/>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43075"/>
                        </a:xfrm>
                        <a:prstGeom prst="rect">
                          <a:avLst/>
                        </a:prstGeom>
                        <a:solidFill>
                          <a:srgbClr val="226A74"/>
                        </a:solidFill>
                        <a:ln w="9525">
                          <a:noFill/>
                          <a:miter lim="800000"/>
                          <a:headEnd/>
                          <a:tailEnd/>
                        </a:ln>
                      </wps:spPr>
                      <wps:txbx>
                        <w:txbxContent>
                          <w:p w:rsidR="00EE0AA8" w:rsidRPr="00466C92" w:rsidRDefault="00EE0AA8" w:rsidP="00BD4BDD">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4AE502B1" id="_x0000_s1074" type="#_x0000_t202" style="position:absolute;margin-left:433.3pt;margin-top:-71.35pt;width:186.95pt;height:137.25pt;z-index:-251561984;visibility:visible;mso-wrap-style:square;mso-width-percent:400;mso-height-percent:0;mso-wrap-distance-left:9pt;mso-wrap-distance-top:0;mso-wrap-distance-right:9pt;mso-wrap-distance-bottom:14.2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" fillcolor="#226a74" stroked="f">
                <v:textbox style="layout-flow:vertical;mso-fit-shape-to-text:t">
                  <w:txbxContent>
                    <w:p w:rsidR="00EE0AA8" w:rsidRPr="00466C92" w:rsidRDefault="00EE0AA8" w:rsidP="00BD4BDD">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v:textbox>
                <w10:wrap type="topAndBottom"/>
              </v:shape>
            </w:pict>
          </mc:Fallback>
        </mc:AlternateContent>
      </w:r>
      <w:r w:rsidR="002A56FD" w:rsidRPr="002A56FD">
        <w:t xml:space="preserve">Complaint </w:t>
      </w:r>
      <w:r w:rsidR="0092155D">
        <w:t>O</w:t>
      </w:r>
      <w:r w:rsidR="002A56FD" w:rsidRPr="002A56FD">
        <w:t>utcomes</w:t>
      </w:r>
    </w:p>
    <w:p w:rsidR="002A56FD" w:rsidRDefault="002A56FD" w:rsidP="007C4277">
      <w:pPr>
        <w:spacing w:after="0"/>
      </w:pPr>
    </w:p>
    <w:p w:rsidR="00B676A3" w:rsidRDefault="007C4277" w:rsidP="002A56FD">
      <w:r w:rsidRPr="00B676A3">
        <w:t xml:space="preserve">As required under the </w:t>
      </w:r>
      <w:r w:rsidRPr="00B676A3">
        <w:rPr>
          <w:i/>
        </w:rPr>
        <w:t>Equal Opportunity Act 1984</w:t>
      </w:r>
      <w:r w:rsidRPr="00B676A3">
        <w:t xml:space="preserve"> (SA), t</w:t>
      </w:r>
      <w:r w:rsidR="002A56FD" w:rsidRPr="00B676A3">
        <w:t xml:space="preserve">he Commission </w:t>
      </w:r>
      <w:r w:rsidR="00573DEE">
        <w:t>aims</w:t>
      </w:r>
      <w:r w:rsidRPr="00B676A3">
        <w:t xml:space="preserve"> to r</w:t>
      </w:r>
      <w:r w:rsidR="002A56FD" w:rsidRPr="00B676A3">
        <w:t xml:space="preserve">esolve </w:t>
      </w:r>
      <w:r w:rsidRPr="00B676A3">
        <w:t xml:space="preserve">discrimination </w:t>
      </w:r>
      <w:r w:rsidR="002A56FD" w:rsidRPr="00B676A3">
        <w:t>complaints</w:t>
      </w:r>
      <w:r w:rsidRPr="00B676A3">
        <w:t xml:space="preserve"> </w:t>
      </w:r>
      <w:r w:rsidR="002A56FD" w:rsidRPr="00B676A3">
        <w:t xml:space="preserve">through conciliation. </w:t>
      </w:r>
      <w:r w:rsidR="00573DEE">
        <w:t xml:space="preserve"> </w:t>
      </w:r>
      <w:r w:rsidR="00B676A3">
        <w:t xml:space="preserve">Complaints that fall under the legislation are allocated to a </w:t>
      </w:r>
      <w:r w:rsidR="00B676A3" w:rsidRPr="00B676A3">
        <w:t xml:space="preserve"> Conciliation Officer</w:t>
      </w:r>
      <w:r w:rsidR="00B676A3">
        <w:t xml:space="preserve">, who will </w:t>
      </w:r>
      <w:r w:rsidR="00B676A3" w:rsidRPr="00B676A3">
        <w:t>remain impartial and encourage the parties to reach an agreement during a conciliation conference. A variety of outcomes can be negotiated and form a confidential agreement.</w:t>
      </w:r>
    </w:p>
    <w:p w:rsidR="0006136A" w:rsidRDefault="007530FE" w:rsidP="0006136A">
      <w:r>
        <w:rPr>
          <w:noProof/>
        </w:rPr>
        <w:drawing>
          <wp:anchor distT="0" distB="0" distL="114300" distR="114300" simplePos="0" relativeHeight="251853824" behindDoc="0" locked="0" layoutInCell="1" allowOverlap="1" wp14:anchorId="594F7658" wp14:editId="587C0601">
            <wp:simplePos x="0" y="0"/>
            <wp:positionH relativeFrom="column">
              <wp:posOffset>2750185</wp:posOffset>
            </wp:positionH>
            <wp:positionV relativeFrom="paragraph">
              <wp:posOffset>1076960</wp:posOffset>
            </wp:positionV>
            <wp:extent cx="3539076" cy="2706775"/>
            <wp:effectExtent l="0" t="0" r="444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539076" cy="2706775"/>
                    </a:xfrm>
                    <a:prstGeom prst="rect">
                      <a:avLst/>
                    </a:prstGeom>
                  </pic:spPr>
                </pic:pic>
              </a:graphicData>
            </a:graphic>
            <wp14:sizeRelH relativeFrom="page">
              <wp14:pctWidth>0</wp14:pctWidth>
            </wp14:sizeRelH>
            <wp14:sizeRelV relativeFrom="page">
              <wp14:pctHeight>0</wp14:pctHeight>
            </wp14:sizeRelV>
          </wp:anchor>
        </w:drawing>
      </w:r>
      <w:r w:rsidR="00800F48">
        <w:t xml:space="preserve">Conciliation rates fluctuate from year to year and can be impacted by the complexity of matters and the willingness of parties to come to an agreement.  </w:t>
      </w:r>
      <w:r w:rsidR="007C4277" w:rsidRPr="00B676A3">
        <w:t xml:space="preserve">This year, </w:t>
      </w:r>
      <w:r w:rsidR="00B676A3" w:rsidRPr="00B676A3">
        <w:t>35</w:t>
      </w:r>
      <w:r w:rsidR="007C4277" w:rsidRPr="00B676A3">
        <w:t>% of complaints that fell under the Act were r</w:t>
      </w:r>
      <w:r w:rsidR="002A56FD" w:rsidRPr="00B676A3">
        <w:t>esolved through conciliation.</w:t>
      </w:r>
      <w:r w:rsidR="00B676A3">
        <w:t xml:space="preserve"> </w:t>
      </w:r>
    </w:p>
    <w:p w:rsidR="0006136A" w:rsidRDefault="00820B78" w:rsidP="0006136A">
      <w:r>
        <w:t>C</w:t>
      </w:r>
      <w:r w:rsidR="00B676A3">
        <w:t>omplaints</w:t>
      </w:r>
      <w:r w:rsidR="00617E5F">
        <w:t xml:space="preserve"> referred to the Equal Opportunity Tribunal for determination </w:t>
      </w:r>
      <w:r>
        <w:t xml:space="preserve">because </w:t>
      </w:r>
      <w:r w:rsidR="00617E5F">
        <w:t xml:space="preserve">they could not be resolved </w:t>
      </w:r>
      <w:r w:rsidR="00617E5F" w:rsidRPr="003F1E20">
        <w:t>through conciliation</w:t>
      </w:r>
      <w:r>
        <w:t xml:space="preserve"> accounted for 42%</w:t>
      </w:r>
      <w:r w:rsidR="00617E5F" w:rsidRPr="003F1E20">
        <w:t>.</w:t>
      </w:r>
      <w:r w:rsidR="002A56FD" w:rsidRPr="003F1E20">
        <w:t xml:space="preserve"> </w:t>
      </w:r>
      <w:r w:rsidR="0006136A">
        <w:t xml:space="preserve">Twenty per </w:t>
      </w:r>
      <w:r w:rsidR="0006136A" w:rsidRPr="0006136A">
        <w:t>cent of accepted complaints were  withdrawn prior to being resolved and 3% were declined.</w:t>
      </w:r>
      <w:r w:rsidR="0006136A">
        <w:t xml:space="preserve"> </w:t>
      </w:r>
    </w:p>
    <w:p w:rsidR="00BE2492" w:rsidRPr="0006136A" w:rsidRDefault="007C4277" w:rsidP="00E80354">
      <w:r w:rsidRPr="003F1E20">
        <w:t xml:space="preserve">Many complaints </w:t>
      </w:r>
      <w:r w:rsidR="00383564" w:rsidRPr="003F1E20">
        <w:t xml:space="preserve">that conciliate </w:t>
      </w:r>
      <w:r w:rsidRPr="003F1E20">
        <w:t xml:space="preserve">are resolved simply by the opportunity to talk about what happened or </w:t>
      </w:r>
      <w:r w:rsidR="00813213">
        <w:t xml:space="preserve">with </w:t>
      </w:r>
      <w:r w:rsidRPr="003F1E20">
        <w:t>an apology.</w:t>
      </w:r>
      <w:r w:rsidR="00BE2492" w:rsidRPr="003F1E20">
        <w:t xml:space="preserve"> In 201</w:t>
      </w:r>
      <w:r w:rsidR="00383564" w:rsidRPr="003F1E20">
        <w:t>4</w:t>
      </w:r>
      <w:r w:rsidR="00BE2492" w:rsidRPr="003F1E20">
        <w:t>-1</w:t>
      </w:r>
      <w:r w:rsidR="00383564" w:rsidRPr="003F1E20">
        <w:t>5</w:t>
      </w:r>
      <w:r w:rsidR="00BE2492" w:rsidRPr="003F1E20">
        <w:t xml:space="preserve">, </w:t>
      </w:r>
      <w:r w:rsidR="003F1E20" w:rsidRPr="003F1E20">
        <w:t>4</w:t>
      </w:r>
      <w:r w:rsidR="00BE2492" w:rsidRPr="003F1E20">
        <w:t xml:space="preserve">3% of </w:t>
      </w:r>
      <w:r w:rsidR="00541D47" w:rsidRPr="003F1E20">
        <w:t xml:space="preserve">conciliated complaints included an </w:t>
      </w:r>
      <w:r w:rsidR="00541D47" w:rsidRPr="0006136A">
        <w:t>apology as part of the settlement agreement.</w:t>
      </w:r>
    </w:p>
    <w:p w:rsidR="00E80354" w:rsidRPr="0006136A" w:rsidRDefault="00E80354" w:rsidP="00E80354">
      <w:r w:rsidRPr="0006136A">
        <w:t>Other common outcomes include a change to practice that led to the complain</w:t>
      </w:r>
      <w:r w:rsidR="004015F1" w:rsidRPr="0006136A">
        <w:t>t</w:t>
      </w:r>
      <w:r w:rsidRPr="0006136A">
        <w:t>, such as an organisation creating new policies and procedures, or staff attending equal opportunity training.</w:t>
      </w:r>
      <w:r w:rsidR="00BE2492" w:rsidRPr="0006136A">
        <w:t xml:space="preserve">  This can help to create workplace cultural change, increase awareness of discrimination issues, and help managers to deal with issues when they arise.</w:t>
      </w:r>
    </w:p>
    <w:p w:rsidR="002A56FD" w:rsidRPr="00A15CF7" w:rsidRDefault="0006136A" w:rsidP="002A56FD">
      <w:pPr>
        <w:rPr>
          <w:highlight w:val="yellow"/>
        </w:rPr>
      </w:pPr>
      <w:r>
        <w:br w:type="column"/>
      </w:r>
      <w:r w:rsidR="00401444">
        <w:br/>
      </w:r>
      <w:r w:rsidR="00C42FF3" w:rsidRPr="00383564">
        <w:t xml:space="preserve">Sometimes people seek financial compensation for loss of wages, medical costs or for hurt and humiliation. </w:t>
      </w:r>
      <w:r w:rsidR="00BE2492" w:rsidRPr="00383564">
        <w:t xml:space="preserve">Financial compensation is not always large or the main </w:t>
      </w:r>
      <w:r>
        <w:br/>
      </w:r>
      <w:r w:rsidR="00BE2492" w:rsidRPr="00383564">
        <w:t xml:space="preserve">part of an agreement.  </w:t>
      </w:r>
      <w:r w:rsidR="002A56FD" w:rsidRPr="00383564">
        <w:t>In 201</w:t>
      </w:r>
      <w:r w:rsidR="00383564" w:rsidRPr="00383564">
        <w:t>4</w:t>
      </w:r>
      <w:r w:rsidR="002A56FD" w:rsidRPr="00383564">
        <w:t>-1</w:t>
      </w:r>
      <w:r w:rsidR="00383564" w:rsidRPr="00383564">
        <w:t>5</w:t>
      </w:r>
      <w:r w:rsidR="002A56FD" w:rsidRPr="00383564">
        <w:t xml:space="preserve">, </w:t>
      </w:r>
      <w:r w:rsidR="00541D47" w:rsidRPr="00383564">
        <w:t>3</w:t>
      </w:r>
      <w:r w:rsidR="00383564" w:rsidRPr="00383564">
        <w:t>7</w:t>
      </w:r>
      <w:r w:rsidR="002A56FD" w:rsidRPr="00383564">
        <w:t xml:space="preserve">% of </w:t>
      </w:r>
      <w:r w:rsidR="00FC3CE2" w:rsidRPr="00383564">
        <w:t xml:space="preserve">conciliated </w:t>
      </w:r>
      <w:r w:rsidR="002A56FD" w:rsidRPr="00383564">
        <w:t>complaints settled with a financial component</w:t>
      </w:r>
      <w:r w:rsidR="00383564" w:rsidRPr="00383564">
        <w:t xml:space="preserve">, which is similar to last year’s </w:t>
      </w:r>
      <w:r w:rsidR="00BB4C3A">
        <w:t xml:space="preserve">figure of </w:t>
      </w:r>
      <w:r w:rsidR="00383564" w:rsidRPr="00383564">
        <w:t>39%</w:t>
      </w:r>
      <w:r w:rsidR="00E80354" w:rsidRPr="00383564">
        <w:t>.</w:t>
      </w:r>
      <w:r w:rsidR="00BE2492" w:rsidRPr="00383564">
        <w:t xml:space="preserve"> </w:t>
      </w:r>
      <w:r w:rsidR="0025260E">
        <w:t>T</w:t>
      </w:r>
      <w:r w:rsidR="00383564" w:rsidRPr="00383564">
        <w:t xml:space="preserve">wo </w:t>
      </w:r>
      <w:r w:rsidR="002A56FD" w:rsidRPr="00383564">
        <w:t xml:space="preserve">agreements were for amounts </w:t>
      </w:r>
      <w:r w:rsidR="00383564" w:rsidRPr="00383564">
        <w:t xml:space="preserve">over </w:t>
      </w:r>
      <w:r w:rsidR="002A56FD" w:rsidRPr="00383564">
        <w:t>$10,000</w:t>
      </w:r>
      <w:r w:rsidR="00BE2492" w:rsidRPr="00383564">
        <w:t xml:space="preserve"> and compensation amounts ranged from $</w:t>
      </w:r>
      <w:r w:rsidR="00383564" w:rsidRPr="00383564">
        <w:t>100</w:t>
      </w:r>
      <w:r w:rsidR="00BE2492" w:rsidRPr="00383564">
        <w:t xml:space="preserve"> to</w:t>
      </w:r>
      <w:r w:rsidR="00383564" w:rsidRPr="00383564">
        <w:t xml:space="preserve"> $17,500.</w:t>
      </w:r>
      <w:r w:rsidR="00383564">
        <w:t xml:space="preserve"> </w:t>
      </w:r>
    </w:p>
    <w:p w:rsidR="00C42FF3" w:rsidRDefault="00C42FF3"/>
    <w:p w:rsidR="00C42FF3" w:rsidRDefault="00C42FF3"/>
    <w:p w:rsidR="00C42FF3" w:rsidRDefault="00C42FF3"/>
    <w:p w:rsidR="00C42FF3" w:rsidRDefault="00C42FF3"/>
    <w:p w:rsidR="00C42FF3" w:rsidRDefault="00C42FF3"/>
    <w:p w:rsidR="00C42FF3" w:rsidRDefault="00C42FF3"/>
    <w:p w:rsidR="00C42FF3" w:rsidRDefault="00C42FF3"/>
    <w:p w:rsidR="00C42FF3" w:rsidRDefault="00C42FF3"/>
    <w:p w:rsidR="00C42FF3" w:rsidRDefault="00C42FF3"/>
    <w:p w:rsidR="007530FE" w:rsidRDefault="007530FE" w:rsidP="00C42FF3">
      <w:pPr>
        <w:spacing w:before="240" w:after="240"/>
        <w:jc w:val="center"/>
        <w:rPr>
          <w:i/>
          <w:sz w:val="16"/>
          <w:szCs w:val="16"/>
        </w:rPr>
      </w:pPr>
    </w:p>
    <w:p w:rsidR="00CC73CF" w:rsidRDefault="00C42FF3" w:rsidP="00C42FF3">
      <w:pPr>
        <w:spacing w:before="240" w:after="240"/>
        <w:jc w:val="center"/>
        <w:rPr>
          <w:i/>
          <w:sz w:val="16"/>
          <w:szCs w:val="16"/>
        </w:rPr>
      </w:pPr>
      <w:r w:rsidRPr="001A6C07">
        <w:rPr>
          <w:i/>
          <w:sz w:val="16"/>
          <w:szCs w:val="16"/>
        </w:rPr>
        <w:t>C</w:t>
      </w:r>
      <w:r>
        <w:rPr>
          <w:i/>
          <w:sz w:val="16"/>
          <w:szCs w:val="16"/>
        </w:rPr>
        <w:t>onciliated complaint outcomes 201</w:t>
      </w:r>
      <w:r w:rsidR="007530FE">
        <w:rPr>
          <w:i/>
          <w:sz w:val="16"/>
          <w:szCs w:val="16"/>
        </w:rPr>
        <w:t>4</w:t>
      </w:r>
      <w:r>
        <w:rPr>
          <w:i/>
          <w:sz w:val="16"/>
          <w:szCs w:val="16"/>
        </w:rPr>
        <w:t>-1</w:t>
      </w:r>
      <w:r w:rsidR="007530FE">
        <w:rPr>
          <w:i/>
          <w:sz w:val="16"/>
          <w:szCs w:val="16"/>
        </w:rPr>
        <w:t>5</w:t>
      </w:r>
    </w:p>
    <w:p w:rsidR="00CC73CF" w:rsidRDefault="00CC73CF" w:rsidP="00C42FF3">
      <w:pPr>
        <w:spacing w:before="240" w:after="240"/>
        <w:jc w:val="center"/>
      </w:pPr>
    </w:p>
    <w:p w:rsidR="00583C65" w:rsidRDefault="00583C65"/>
    <w:p w:rsidR="00EF7B99" w:rsidRDefault="00EF7B99">
      <w:pPr>
        <w:sectPr w:rsidR="00EF7B99" w:rsidSect="00AB09C8">
          <w:pgSz w:w="11907" w:h="16839" w:code="9"/>
          <w:pgMar w:top="1440" w:right="1474" w:bottom="1440" w:left="1474" w:header="720" w:footer="301" w:gutter="0"/>
          <w:cols w:num="2" w:space="720"/>
          <w:titlePg/>
          <w:docGrid w:linePitch="299"/>
        </w:sectPr>
      </w:pPr>
    </w:p>
    <w:p w:rsidR="008877E5" w:rsidRDefault="008877E5" w:rsidP="001D6B15">
      <w:pPr>
        <w:pStyle w:val="StyleCasestudyPatternClearAccent4"/>
        <w:tabs>
          <w:tab w:val="left" w:pos="8789"/>
        </w:tabs>
        <w:ind w:right="170"/>
      </w:pPr>
      <w:r>
        <w:lastRenderedPageBreak/>
        <w:t xml:space="preserve">Case Study: </w:t>
      </w:r>
      <w:r w:rsidR="00D33D25">
        <w:t xml:space="preserve">Sexual harassment </w:t>
      </w:r>
      <w:r w:rsidR="001D6B15">
        <w:t xml:space="preserve">and discrimination </w:t>
      </w:r>
      <w:r w:rsidR="00D33D25">
        <w:t>matter settle</w:t>
      </w:r>
      <w:r w:rsidR="001D6B15">
        <w:t>s with a number of outcomes</w:t>
      </w:r>
      <w:r w:rsidR="00D33D25">
        <w:t xml:space="preserve"> </w:t>
      </w:r>
    </w:p>
    <w:p w:rsidR="00D33D25" w:rsidRDefault="00D33D25" w:rsidP="00D33D25">
      <w:pPr>
        <w:spacing w:after="0"/>
      </w:pPr>
    </w:p>
    <w:p w:rsidR="00D33D25" w:rsidRDefault="00D33D25" w:rsidP="00D33D25">
      <w:r>
        <w:t xml:space="preserve">Miriam* alleged that she was sexually harassed and discriminated against because of her sex and her pregnancy in her employment.  </w:t>
      </w:r>
    </w:p>
    <w:p w:rsidR="00D33D25" w:rsidRDefault="00D33D25" w:rsidP="00D33D25">
      <w:r>
        <w:t xml:space="preserve">Miriam </w:t>
      </w:r>
      <w:r w:rsidR="00813213">
        <w:t>stated</w:t>
      </w:r>
      <w:r>
        <w:t xml:space="preserve"> that her employer made </w:t>
      </w:r>
      <w:r w:rsidR="001D6B15">
        <w:t xml:space="preserve">inappropriate </w:t>
      </w:r>
      <w:r>
        <w:t>comments</w:t>
      </w:r>
      <w:r w:rsidR="00813213">
        <w:t>,</w:t>
      </w:r>
      <w:r>
        <w:t xml:space="preserve"> </w:t>
      </w:r>
      <w:r w:rsidR="001D6B15">
        <w:t>including that she was beautiful and suggesting that she take</w:t>
      </w:r>
      <w:r>
        <w:t xml:space="preserve"> off her clothes if hot. Miriam also allege</w:t>
      </w:r>
      <w:r w:rsidR="008B6C4F">
        <w:t>d</w:t>
      </w:r>
      <w:r>
        <w:t xml:space="preserve"> unwelcome touching, negative comments about being pregnant, and verbal abuse.</w:t>
      </w:r>
      <w:r w:rsidR="001D6B15">
        <w:t xml:space="preserve"> Miriam resigned from her position.</w:t>
      </w:r>
    </w:p>
    <w:p w:rsidR="00D33D25" w:rsidRDefault="00D33D25" w:rsidP="00D33D25">
      <w:r>
        <w:t>A conciliation conference was held and the matter was resolved.  The employer did not provide a response however and, at conference, denied the allegations.</w:t>
      </w:r>
    </w:p>
    <w:p w:rsidR="00D33D25" w:rsidRDefault="00D33D25" w:rsidP="008B6C4F">
      <w:pPr>
        <w:tabs>
          <w:tab w:val="left" w:pos="8931"/>
        </w:tabs>
        <w:ind w:right="28"/>
        <w:rPr>
          <w:noProof/>
          <w:highlight w:val="yellow"/>
        </w:rPr>
      </w:pPr>
      <w:r w:rsidRPr="006F4E76">
        <w:t xml:space="preserve">The matter was settled for a statement of regret, a statement of service and </w:t>
      </w:r>
      <w:r w:rsidR="006F4E76" w:rsidRPr="006F4E76">
        <w:t>a</w:t>
      </w:r>
      <w:r w:rsidRPr="006F4E76">
        <w:t xml:space="preserve"> general damages </w:t>
      </w:r>
      <w:r w:rsidR="006F4E76" w:rsidRPr="006F4E76">
        <w:t xml:space="preserve">payment </w:t>
      </w:r>
      <w:r>
        <w:t>to Miriam. The employer also agreed to introduce equal opportunity policies and attend training.</w:t>
      </w:r>
      <w:r w:rsidRPr="00D64883">
        <w:rPr>
          <w:noProof/>
          <w:highlight w:val="yellow"/>
        </w:rPr>
        <w:t xml:space="preserve"> </w:t>
      </w:r>
    </w:p>
    <w:p w:rsidR="001D6B15" w:rsidRPr="00E22015" w:rsidRDefault="001D6B15" w:rsidP="008B6C4F">
      <w:pPr>
        <w:ind w:right="1729"/>
        <w:jc w:val="right"/>
        <w:rPr>
          <w:i/>
          <w:color w:val="595959" w:themeColor="text1" w:themeTint="A6"/>
          <w:sz w:val="20"/>
        </w:rPr>
      </w:pPr>
      <w:r>
        <w:rPr>
          <w:i/>
          <w:color w:val="595959" w:themeColor="text1" w:themeTint="A6"/>
          <w:sz w:val="20"/>
        </w:rPr>
        <w:br/>
      </w:r>
      <w:r w:rsidRPr="00E22015">
        <w:rPr>
          <w:i/>
          <w:color w:val="595959" w:themeColor="text1" w:themeTint="A6"/>
          <w:sz w:val="20"/>
        </w:rPr>
        <w:t>* names have been changed</w:t>
      </w:r>
    </w:p>
    <w:p w:rsidR="008877E5" w:rsidRDefault="008877E5" w:rsidP="00D33D25">
      <w:pPr>
        <w:tabs>
          <w:tab w:val="left" w:pos="6521"/>
        </w:tabs>
        <w:ind w:right="2771"/>
      </w:pPr>
    </w:p>
    <w:p w:rsidR="00981862" w:rsidRDefault="00404412" w:rsidP="00981862">
      <w:pPr>
        <w:tabs>
          <w:tab w:val="left" w:pos="6521"/>
        </w:tabs>
        <w:ind w:right="2771"/>
      </w:pPr>
      <w:r w:rsidRPr="00D64883">
        <w:rPr>
          <w:noProof/>
          <w:highlight w:val="yellow"/>
        </w:rPr>
        <w:drawing>
          <wp:anchor distT="0" distB="0" distL="114300" distR="114300" simplePos="0" relativeHeight="251778048" behindDoc="1" locked="0" layoutInCell="1" allowOverlap="1" wp14:anchorId="28FF2DC1" wp14:editId="608B1356">
            <wp:simplePos x="0" y="0"/>
            <wp:positionH relativeFrom="column">
              <wp:posOffset>1765300</wp:posOffset>
            </wp:positionH>
            <wp:positionV relativeFrom="paragraph">
              <wp:posOffset>56515</wp:posOffset>
            </wp:positionV>
            <wp:extent cx="4147820" cy="4199255"/>
            <wp:effectExtent l="0" t="0" r="5080" b="0"/>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147820" cy="4199255"/>
                    </a:xfrm>
                    <a:prstGeom prst="rect">
                      <a:avLst/>
                    </a:prstGeom>
                  </pic:spPr>
                </pic:pic>
              </a:graphicData>
            </a:graphic>
            <wp14:sizeRelH relativeFrom="page">
              <wp14:pctWidth>0</wp14:pctWidth>
            </wp14:sizeRelH>
            <wp14:sizeRelV relativeFrom="page">
              <wp14:pctHeight>0</wp14:pctHeight>
            </wp14:sizeRelV>
          </wp:anchor>
        </w:drawing>
      </w:r>
    </w:p>
    <w:p w:rsidR="00981862" w:rsidRDefault="00981862" w:rsidP="00981862">
      <w:pPr>
        <w:tabs>
          <w:tab w:val="left" w:pos="6521"/>
        </w:tabs>
        <w:ind w:right="2771"/>
      </w:pPr>
    </w:p>
    <w:p w:rsidR="00981862" w:rsidRDefault="00981862" w:rsidP="00981862">
      <w:pPr>
        <w:tabs>
          <w:tab w:val="left" w:pos="6521"/>
        </w:tabs>
        <w:ind w:right="2771"/>
      </w:pPr>
    </w:p>
    <w:p w:rsidR="00981862" w:rsidRDefault="00981862" w:rsidP="00981862">
      <w:pPr>
        <w:tabs>
          <w:tab w:val="left" w:pos="6521"/>
        </w:tabs>
        <w:ind w:right="2771"/>
      </w:pPr>
    </w:p>
    <w:p w:rsidR="00981862" w:rsidRDefault="00981862" w:rsidP="00981862">
      <w:pPr>
        <w:tabs>
          <w:tab w:val="left" w:pos="6521"/>
        </w:tabs>
        <w:ind w:right="2771"/>
      </w:pPr>
    </w:p>
    <w:p w:rsidR="00981862" w:rsidRDefault="00981862" w:rsidP="00981862">
      <w:pPr>
        <w:tabs>
          <w:tab w:val="left" w:pos="6521"/>
        </w:tabs>
        <w:ind w:right="2771"/>
      </w:pPr>
    </w:p>
    <w:p w:rsidR="00981862" w:rsidRDefault="00981862" w:rsidP="00981862">
      <w:pPr>
        <w:tabs>
          <w:tab w:val="left" w:pos="6521"/>
        </w:tabs>
        <w:ind w:right="2771"/>
      </w:pPr>
    </w:p>
    <w:p w:rsidR="00981862" w:rsidRDefault="00981862" w:rsidP="00981862">
      <w:pPr>
        <w:tabs>
          <w:tab w:val="left" w:pos="6521"/>
        </w:tabs>
        <w:ind w:right="2771"/>
      </w:pPr>
    </w:p>
    <w:p w:rsidR="00EF7B99" w:rsidRDefault="00EF7B99" w:rsidP="00583C65">
      <w:pPr>
        <w:sectPr w:rsidR="00EF7B99" w:rsidSect="00AB09C8">
          <w:pgSz w:w="11907" w:h="16839" w:code="9"/>
          <w:pgMar w:top="1440" w:right="1474" w:bottom="1440" w:left="1474" w:header="720" w:footer="301" w:gutter="0"/>
          <w:cols w:space="720"/>
          <w:titlePg/>
          <w:docGrid w:linePitch="299"/>
        </w:sectPr>
      </w:pPr>
    </w:p>
    <w:p w:rsidR="00CC73CF" w:rsidRPr="002A56FD" w:rsidRDefault="00CC73CF" w:rsidP="00747129">
      <w:pPr>
        <w:pStyle w:val="Storyheading"/>
      </w:pPr>
      <w:r>
        <w:lastRenderedPageBreak/>
        <w:t>Our Service</w:t>
      </w:r>
    </w:p>
    <w:p w:rsidR="00CC73CF" w:rsidRDefault="00CC73CF" w:rsidP="00CC73CF">
      <w:pPr>
        <w:spacing w:after="0"/>
      </w:pPr>
    </w:p>
    <w:p w:rsidR="005B09D2" w:rsidRDefault="00B27F0D" w:rsidP="00CE35AC">
      <w:r w:rsidRPr="006F3E24">
        <w:t xml:space="preserve">Every year, the Commission seeks feedback from both </w:t>
      </w:r>
      <w:r w:rsidR="005B09D2">
        <w:t>complainants and respondents about their experience of our complaint handling process.</w:t>
      </w:r>
    </w:p>
    <w:p w:rsidR="00B27F0D" w:rsidRPr="00D1235E" w:rsidRDefault="00CE35AC" w:rsidP="00B27F0D">
      <w:r w:rsidRPr="006F3E24">
        <w:t xml:space="preserve">Evaluation surveys </w:t>
      </w:r>
      <w:r w:rsidR="00B27F0D" w:rsidRPr="006F3E24">
        <w:t xml:space="preserve">look at performance indicators </w:t>
      </w:r>
      <w:r w:rsidR="00AA7C38">
        <w:t>including</w:t>
      </w:r>
      <w:r w:rsidR="00B27F0D" w:rsidRPr="006F3E24">
        <w:t xml:space="preserve"> the information we provide, </w:t>
      </w:r>
      <w:r w:rsidR="00AA7C38">
        <w:t xml:space="preserve">the time it takes to resolve </w:t>
      </w:r>
      <w:r w:rsidRPr="006F3E24">
        <w:t xml:space="preserve">complaints, </w:t>
      </w:r>
      <w:r w:rsidR="00B27F0D" w:rsidRPr="00D1235E">
        <w:t>impartiality and overall satisfaction with the process.</w:t>
      </w:r>
    </w:p>
    <w:p w:rsidR="00B27F0D" w:rsidRPr="00B703E7" w:rsidRDefault="00AA1804" w:rsidP="00B27F0D">
      <w:r w:rsidRPr="00D1235E">
        <w:t>In 201</w:t>
      </w:r>
      <w:r w:rsidR="00D1235E" w:rsidRPr="00D1235E">
        <w:t>4</w:t>
      </w:r>
      <w:r w:rsidRPr="00D1235E">
        <w:t>-1</w:t>
      </w:r>
      <w:r w:rsidR="00D1235E" w:rsidRPr="00D1235E">
        <w:t>5</w:t>
      </w:r>
      <w:r w:rsidRPr="00D1235E">
        <w:t xml:space="preserve">, </w:t>
      </w:r>
      <w:r w:rsidR="00B27F0D" w:rsidRPr="00D1235E">
        <w:t xml:space="preserve">the majority of both </w:t>
      </w:r>
      <w:r w:rsidR="005B09D2">
        <w:t>complainants and respondents</w:t>
      </w:r>
      <w:r w:rsidR="00B27F0D" w:rsidRPr="00D1235E">
        <w:t xml:space="preserve"> </w:t>
      </w:r>
      <w:r w:rsidR="00641BA8" w:rsidRPr="00D1235E">
        <w:t xml:space="preserve">who returned an evaluation survey </w:t>
      </w:r>
      <w:r w:rsidR="00B27F0D" w:rsidRPr="00D1235E">
        <w:t xml:space="preserve">were </w:t>
      </w:r>
      <w:r w:rsidR="00B27F0D" w:rsidRPr="00B703E7">
        <w:t xml:space="preserve">satisfied with </w:t>
      </w:r>
      <w:r w:rsidRPr="00B703E7">
        <w:t>the Commission’s</w:t>
      </w:r>
      <w:r w:rsidR="00B27F0D" w:rsidRPr="00B703E7">
        <w:t xml:space="preserve"> complaint handling </w:t>
      </w:r>
      <w:r w:rsidR="00641BA8" w:rsidRPr="00B703E7">
        <w:t xml:space="preserve">overall </w:t>
      </w:r>
      <w:r w:rsidR="00B27F0D" w:rsidRPr="00B703E7">
        <w:t xml:space="preserve">- </w:t>
      </w:r>
      <w:r w:rsidR="00641BA8" w:rsidRPr="00B703E7">
        <w:t>8</w:t>
      </w:r>
      <w:r w:rsidR="00D1235E" w:rsidRPr="00B703E7">
        <w:t>3</w:t>
      </w:r>
      <w:r w:rsidR="00B27F0D" w:rsidRPr="00B703E7">
        <w:t xml:space="preserve">% of complainants and </w:t>
      </w:r>
      <w:r w:rsidR="00D1235E" w:rsidRPr="00B703E7">
        <w:t xml:space="preserve">100% of </w:t>
      </w:r>
      <w:r w:rsidR="00B27F0D" w:rsidRPr="00B703E7">
        <w:t>respond</w:t>
      </w:r>
      <w:r w:rsidR="005B09D2">
        <w:t>ents</w:t>
      </w:r>
      <w:r w:rsidR="00B27F0D" w:rsidRPr="00B703E7">
        <w:t>.</w:t>
      </w:r>
    </w:p>
    <w:p w:rsidR="00641BA8" w:rsidRPr="00B703E7" w:rsidRDefault="00471D7C" w:rsidP="00641BA8">
      <w:r w:rsidRPr="00A15CF7">
        <w:rPr>
          <w:noProof/>
          <w:highlight w:val="yellow"/>
        </w:rPr>
        <mc:AlternateContent>
          <mc:Choice Requires="wps">
            <w:drawing>
              <wp:anchor distT="0" distB="0" distL="114300" distR="114300" simplePos="0" relativeHeight="251765760" behindDoc="0" locked="0" layoutInCell="1" allowOverlap="1" wp14:anchorId="294B0DAD" wp14:editId="3F587AD1">
                <wp:simplePos x="0" y="0"/>
                <wp:positionH relativeFrom="column">
                  <wp:posOffset>3093085</wp:posOffset>
                </wp:positionH>
                <wp:positionV relativeFrom="paragraph">
                  <wp:posOffset>433070</wp:posOffset>
                </wp:positionV>
                <wp:extent cx="2790825" cy="1403985"/>
                <wp:effectExtent l="0" t="0" r="9525" b="0"/>
                <wp:wrapTopAndBottom/>
                <wp:docPr id="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403985"/>
                        </a:xfrm>
                        <a:prstGeom prst="rect">
                          <a:avLst/>
                        </a:prstGeom>
                        <a:solidFill>
                          <a:schemeClr val="accent2">
                            <a:lumMod val="20000"/>
                            <a:lumOff val="80000"/>
                          </a:schemeClr>
                        </a:solidFill>
                        <a:ln w="9525">
                          <a:noFill/>
                          <a:miter lim="800000"/>
                          <a:headEnd/>
                          <a:tailEnd/>
                        </a:ln>
                      </wps:spPr>
                      <wps:txbx>
                        <w:txbxContent>
                          <w:p w:rsidR="00EE0AA8" w:rsidRPr="00586926" w:rsidRDefault="00EE0AA8" w:rsidP="00471D7C">
                            <w:pPr>
                              <w:spacing w:before="240"/>
                              <w:ind w:left="142"/>
                              <w:jc w:val="left"/>
                              <w:rPr>
                                <w:i/>
                              </w:rPr>
                            </w:pPr>
                            <w:r w:rsidRPr="00471D7C">
                              <w:rPr>
                                <w:i/>
                              </w:rPr>
                              <w:t xml:space="preserve">I was assisted in my complaints process by </w:t>
                            </w:r>
                            <w:r w:rsidRPr="00586926">
                              <w:rPr>
                                <w:i/>
                              </w:rPr>
                              <w:t>[</w:t>
                            </w:r>
                            <w:r>
                              <w:rPr>
                                <w:i/>
                              </w:rPr>
                              <w:t>m</w:t>
                            </w:r>
                            <w:r w:rsidRPr="00586926">
                              <w:rPr>
                                <w:i/>
                              </w:rPr>
                              <w:t xml:space="preserve">y conciliation officer] </w:t>
                            </w:r>
                            <w:r w:rsidRPr="00471D7C">
                              <w:rPr>
                                <w:i/>
                              </w:rPr>
                              <w:t>in understanding the process and where to go for help with my case.</w:t>
                            </w:r>
                            <w:r>
                              <w:rPr>
                                <w:i/>
                              </w:rPr>
                              <w:t xml:space="preserve"> </w:t>
                            </w:r>
                            <w:r w:rsidRPr="00586926">
                              <w:rPr>
                                <w:i/>
                              </w:rPr>
                              <w:t>[</w:t>
                            </w:r>
                            <w:r>
                              <w:rPr>
                                <w:i/>
                              </w:rPr>
                              <w:t>M</w:t>
                            </w:r>
                            <w:r w:rsidRPr="00586926">
                              <w:rPr>
                                <w:i/>
                              </w:rPr>
                              <w:t xml:space="preserve">y conciliation officer] </w:t>
                            </w:r>
                            <w:r w:rsidRPr="00471D7C">
                              <w:rPr>
                                <w:i/>
                              </w:rPr>
                              <w:t xml:space="preserve">made me feel at ease and ensured both parties were allowed to speak and be heard which made the stressful event feel manageable for all concerned. </w:t>
                            </w:r>
                            <w:r>
                              <w:rPr>
                                <w:i/>
                              </w:rPr>
                              <w:t xml:space="preserve"> </w:t>
                            </w:r>
                            <w:r w:rsidRPr="00471D7C">
                              <w:rPr>
                                <w:i/>
                              </w:rPr>
                              <w:t>The result was based on all parties and strength of conviction, not due to any bias.</w:t>
                            </w:r>
                            <w:r>
                              <w:rPr>
                                <w:i/>
                              </w:rPr>
                              <w:t xml:space="preserve"> </w:t>
                            </w:r>
                            <w:r w:rsidRPr="00471D7C">
                              <w:rPr>
                                <w:i/>
                              </w:rPr>
                              <w:t>Thank you.</w:t>
                            </w:r>
                            <w:r w:rsidRPr="00586926">
                              <w:rPr>
                                <w:i/>
                              </w:rPr>
                              <w:br/>
                            </w:r>
                            <w:r w:rsidRPr="00586926">
                              <w:rPr>
                                <w:b/>
                                <w:i/>
                              </w:rPr>
                              <w:t>-  Complainant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4B0DAD" id="_x0000_s1075" type="#_x0000_t202" style="position:absolute;left:0;text-align:left;margin-left:243.55pt;margin-top:34.1pt;width:219.75pt;height:110.55pt;z-index:251765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" fillcolor="#f2dbdb [661]" stroked="f">
                <v:textbox style="mso-fit-shape-to-text:t">
                  <w:txbxContent>
                    <w:p w:rsidR="00EE0AA8" w:rsidRPr="00586926" w:rsidRDefault="00EE0AA8" w:rsidP="00471D7C">
                      <w:pPr>
                        <w:spacing w:before="240"/>
                        <w:ind w:left="142"/>
                        <w:jc w:val="left"/>
                        <w:rPr>
                          <w:i/>
                        </w:rPr>
                      </w:pPr>
                      <w:r w:rsidRPr="00471D7C">
                        <w:rPr>
                          <w:i/>
                        </w:rPr>
                        <w:t xml:space="preserve">I was assisted in my complaints process by </w:t>
                      </w:r>
                      <w:r w:rsidRPr="00586926">
                        <w:rPr>
                          <w:i/>
                        </w:rPr>
                        <w:t>[</w:t>
                      </w:r>
                      <w:r>
                        <w:rPr>
                          <w:i/>
                        </w:rPr>
                        <w:t>m</w:t>
                      </w:r>
                      <w:r w:rsidRPr="00586926">
                        <w:rPr>
                          <w:i/>
                        </w:rPr>
                        <w:t xml:space="preserve">y conciliation officer] </w:t>
                      </w:r>
                      <w:r w:rsidRPr="00471D7C">
                        <w:rPr>
                          <w:i/>
                        </w:rPr>
                        <w:t>in understanding the process and where to go for help with my case.</w:t>
                      </w:r>
                      <w:r>
                        <w:rPr>
                          <w:i/>
                        </w:rPr>
                        <w:t xml:space="preserve"> </w:t>
                      </w:r>
                      <w:r w:rsidRPr="00586926">
                        <w:rPr>
                          <w:i/>
                        </w:rPr>
                        <w:t>[</w:t>
                      </w:r>
                      <w:r>
                        <w:rPr>
                          <w:i/>
                        </w:rPr>
                        <w:t>M</w:t>
                      </w:r>
                      <w:r w:rsidRPr="00586926">
                        <w:rPr>
                          <w:i/>
                        </w:rPr>
                        <w:t xml:space="preserve">y conciliation officer] </w:t>
                      </w:r>
                      <w:r w:rsidRPr="00471D7C">
                        <w:rPr>
                          <w:i/>
                        </w:rPr>
                        <w:t xml:space="preserve">made me feel at ease and ensured both parties were allowed to speak and be heard which made the stressful event feel manageable for all concerned. </w:t>
                      </w:r>
                      <w:r>
                        <w:rPr>
                          <w:i/>
                        </w:rPr>
                        <w:t xml:space="preserve"> </w:t>
                      </w:r>
                      <w:r w:rsidRPr="00471D7C">
                        <w:rPr>
                          <w:i/>
                        </w:rPr>
                        <w:t>The result was based on all parties and strength of conviction, not due to any bias.</w:t>
                      </w:r>
                      <w:r>
                        <w:rPr>
                          <w:i/>
                        </w:rPr>
                        <w:t xml:space="preserve"> </w:t>
                      </w:r>
                      <w:r w:rsidRPr="00471D7C">
                        <w:rPr>
                          <w:i/>
                        </w:rPr>
                        <w:t>Thank you.</w:t>
                      </w:r>
                      <w:r w:rsidRPr="00586926">
                        <w:rPr>
                          <w:i/>
                        </w:rPr>
                        <w:br/>
                      </w:r>
                      <w:r w:rsidRPr="00586926">
                        <w:rPr>
                          <w:b/>
                          <w:i/>
                        </w:rPr>
                        <w:t>-  Complainant</w:t>
                      </w:r>
                    </w:p>
                  </w:txbxContent>
                </v:textbox>
                <w10:wrap type="topAndBottom"/>
              </v:shape>
            </w:pict>
          </mc:Fallback>
        </mc:AlternateContent>
      </w:r>
      <w:r w:rsidR="00641BA8" w:rsidRPr="00B703E7">
        <w:t xml:space="preserve">During the complaint process, the Commission provides information to assist both parties to understand what is happening. </w:t>
      </w:r>
      <w:r w:rsidR="00B703E7" w:rsidRPr="00B703E7">
        <w:t xml:space="preserve"> </w:t>
      </w:r>
      <w:r w:rsidR="00641BA8" w:rsidRPr="00B703E7">
        <w:t xml:space="preserve">This includes providing fact sheets and </w:t>
      </w:r>
      <w:r w:rsidR="00B703E7" w:rsidRPr="00B703E7">
        <w:t xml:space="preserve">conciliation </w:t>
      </w:r>
      <w:r w:rsidR="00641BA8" w:rsidRPr="00B703E7">
        <w:t xml:space="preserve">information, as well as keeping parties up to date. </w:t>
      </w:r>
      <w:r w:rsidR="00B703E7" w:rsidRPr="00B703E7">
        <w:t>C</w:t>
      </w:r>
      <w:r w:rsidR="00641BA8" w:rsidRPr="00B703E7">
        <w:t xml:space="preserve">onciliation officers </w:t>
      </w:r>
      <w:r w:rsidR="00B703E7" w:rsidRPr="00B703E7">
        <w:t xml:space="preserve">also </w:t>
      </w:r>
      <w:r w:rsidR="00641BA8" w:rsidRPr="00B703E7">
        <w:t xml:space="preserve">often spend time explaining complex discrimination issues to parties and answering queries about the process.  Of those who </w:t>
      </w:r>
      <w:r w:rsidR="005B09D2">
        <w:t>completed</w:t>
      </w:r>
      <w:r w:rsidR="00641BA8" w:rsidRPr="00B703E7">
        <w:t xml:space="preserve"> evaluations</w:t>
      </w:r>
      <w:r w:rsidR="00641BA8" w:rsidRPr="00B703E7">
        <w:rPr>
          <w:color w:val="000000"/>
        </w:rPr>
        <w:t>, 9</w:t>
      </w:r>
      <w:r w:rsidR="00B703E7" w:rsidRPr="00B703E7">
        <w:rPr>
          <w:color w:val="000000"/>
        </w:rPr>
        <w:t>2</w:t>
      </w:r>
      <w:r w:rsidR="00641BA8" w:rsidRPr="00B703E7">
        <w:rPr>
          <w:color w:val="000000"/>
        </w:rPr>
        <w:t xml:space="preserve">% of complainants and </w:t>
      </w:r>
      <w:r w:rsidR="00B703E7" w:rsidRPr="00B703E7">
        <w:rPr>
          <w:color w:val="000000"/>
        </w:rPr>
        <w:t xml:space="preserve">96% of </w:t>
      </w:r>
      <w:r w:rsidR="00641BA8" w:rsidRPr="00B703E7">
        <w:t xml:space="preserve">respondents agreed that they were well-informed throughout the process.  </w:t>
      </w:r>
    </w:p>
    <w:p w:rsidR="00B27F0D" w:rsidRPr="00CF03ED" w:rsidRDefault="00471D7C" w:rsidP="00B27F0D">
      <w:r w:rsidRPr="00586926">
        <w:rPr>
          <w:noProof/>
          <w:highlight w:val="yellow"/>
        </w:rPr>
        <mc:AlternateContent>
          <mc:Choice Requires="wps">
            <w:drawing>
              <wp:anchor distT="0" distB="0" distL="114300" distR="114300" simplePos="0" relativeHeight="251763712" behindDoc="0" locked="0" layoutInCell="1" allowOverlap="1" wp14:anchorId="406C7D04" wp14:editId="1D04DB2C">
                <wp:simplePos x="0" y="0"/>
                <wp:positionH relativeFrom="column">
                  <wp:posOffset>-116840</wp:posOffset>
                </wp:positionH>
                <wp:positionV relativeFrom="paragraph">
                  <wp:posOffset>133985</wp:posOffset>
                </wp:positionV>
                <wp:extent cx="2790825" cy="1403985"/>
                <wp:effectExtent l="0" t="0" r="9525" b="0"/>
                <wp:wrapTopAndBottom/>
                <wp:docPr id="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403985"/>
                        </a:xfrm>
                        <a:prstGeom prst="rect">
                          <a:avLst/>
                        </a:prstGeom>
                        <a:solidFill>
                          <a:srgbClr val="CEF0C2"/>
                        </a:solidFill>
                        <a:ln w="9525">
                          <a:noFill/>
                          <a:miter lim="800000"/>
                          <a:headEnd/>
                          <a:tailEnd/>
                        </a:ln>
                      </wps:spPr>
                      <wps:txbx>
                        <w:txbxContent>
                          <w:p w:rsidR="00EE0AA8" w:rsidRPr="00586926" w:rsidRDefault="00EE0AA8" w:rsidP="00471D7C">
                            <w:pPr>
                              <w:spacing w:before="240"/>
                              <w:ind w:left="142"/>
                              <w:jc w:val="left"/>
                              <w:rPr>
                                <w:i/>
                              </w:rPr>
                            </w:pPr>
                            <w:r w:rsidRPr="00471D7C">
                              <w:rPr>
                                <w:i/>
                              </w:rPr>
                              <w:t>Professional, courteous and prompt.</w:t>
                            </w:r>
                            <w:r>
                              <w:rPr>
                                <w:i/>
                              </w:rPr>
                              <w:br/>
                              <w:t xml:space="preserve">[Our conciliation officer] </w:t>
                            </w:r>
                            <w:r w:rsidRPr="00471D7C">
                              <w:rPr>
                                <w:i/>
                              </w:rPr>
                              <w:t xml:space="preserve">did a wonderful job! </w:t>
                            </w:r>
                            <w:r>
                              <w:rPr>
                                <w:i/>
                              </w:rPr>
                              <w:br/>
                            </w:r>
                            <w:r>
                              <w:rPr>
                                <w:b/>
                              </w:rPr>
                              <w:t xml:space="preserve">-  </w:t>
                            </w:r>
                            <w:r w:rsidRPr="001C71BC">
                              <w:rPr>
                                <w:b/>
                              </w:rPr>
                              <w:t>Respondent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6C7D04" id="_x0000_s1076" type="#_x0000_t202" style="position:absolute;left:0;text-align:left;margin-left:-9.2pt;margin-top:10.55pt;width:219.75pt;height:110.55pt;z-index:251763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" fillcolor="#cef0c2" stroked="f">
                <v:textbox style="mso-fit-shape-to-text:t">
                  <w:txbxContent>
                    <w:p w:rsidR="00EE0AA8" w:rsidRPr="00586926" w:rsidRDefault="00EE0AA8" w:rsidP="00471D7C">
                      <w:pPr>
                        <w:spacing w:before="240"/>
                        <w:ind w:left="142"/>
                        <w:jc w:val="left"/>
                        <w:rPr>
                          <w:i/>
                        </w:rPr>
                      </w:pPr>
                      <w:r w:rsidRPr="00471D7C">
                        <w:rPr>
                          <w:i/>
                        </w:rPr>
                        <w:t>Professional, courteous and prompt.</w:t>
                      </w:r>
                      <w:r>
                        <w:rPr>
                          <w:i/>
                        </w:rPr>
                        <w:br/>
                        <w:t xml:space="preserve">[Our conciliation officer] </w:t>
                      </w:r>
                      <w:r w:rsidRPr="00471D7C">
                        <w:rPr>
                          <w:i/>
                        </w:rPr>
                        <w:t xml:space="preserve">did a wonderful job! </w:t>
                      </w:r>
                      <w:r>
                        <w:rPr>
                          <w:i/>
                        </w:rPr>
                        <w:br/>
                      </w:r>
                      <w:r>
                        <w:rPr>
                          <w:b/>
                        </w:rPr>
                        <w:t xml:space="preserve">-  </w:t>
                      </w:r>
                      <w:r w:rsidRPr="001C71BC">
                        <w:rPr>
                          <w:b/>
                        </w:rPr>
                        <w:t>Respondent</w:t>
                      </w:r>
                    </w:p>
                  </w:txbxContent>
                </v:textbox>
                <w10:wrap type="topAndBottom"/>
              </v:shape>
            </w:pict>
          </mc:Fallback>
        </mc:AlternateContent>
      </w:r>
      <w:r w:rsidR="00D1235E" w:rsidRPr="00A15CF7">
        <w:rPr>
          <w:noProof/>
          <w:highlight w:val="yellow"/>
        </w:rPr>
        <mc:AlternateContent>
          <mc:Choice Requires="wps">
            <w:drawing>
              <wp:anchor distT="0" distB="180340" distL="114300" distR="114300" simplePos="0" relativeHeight="251767808" behindDoc="0" locked="0" layoutInCell="1" allowOverlap="1" wp14:anchorId="5E58DCDB" wp14:editId="121DAE67">
                <wp:simplePos x="0" y="0"/>
                <wp:positionH relativeFrom="column">
                  <wp:posOffset>5521960</wp:posOffset>
                </wp:positionH>
                <wp:positionV relativeFrom="paragraph">
                  <wp:posOffset>-7951470</wp:posOffset>
                </wp:positionV>
                <wp:extent cx="2374265" cy="1743075"/>
                <wp:effectExtent l="0" t="0" r="0" b="9525"/>
                <wp:wrapTopAndBottom/>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43075"/>
                        </a:xfrm>
                        <a:prstGeom prst="rect">
                          <a:avLst/>
                        </a:prstGeom>
                        <a:solidFill>
                          <a:srgbClr val="226A74"/>
                        </a:solidFill>
                        <a:ln w="9525">
                          <a:noFill/>
                          <a:miter lim="800000"/>
                          <a:headEnd/>
                          <a:tailEnd/>
                        </a:ln>
                      </wps:spPr>
                      <wps:txbx>
                        <w:txbxContent>
                          <w:p w:rsidR="00EE0AA8" w:rsidRPr="00466C92" w:rsidRDefault="00EE0AA8" w:rsidP="00E0006E">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5E58DCDB" id="_x0000_s1077" type="#_x0000_t202" style="position:absolute;left:0;text-align:left;margin-left:434.8pt;margin-top:-626.1pt;width:186.95pt;height:137.25pt;z-index:251767808;visibility:visible;mso-wrap-style:square;mso-width-percent:400;mso-height-percent:0;mso-wrap-distance-left:9pt;mso-wrap-distance-top:0;mso-wrap-distance-right:9pt;mso-wrap-distance-bottom:14.2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" fillcolor="#226a74" stroked="f">
                <v:textbox style="layout-flow:vertical;mso-fit-shape-to-text:t">
                  <w:txbxContent>
                    <w:p w:rsidR="00EE0AA8" w:rsidRPr="00466C92" w:rsidRDefault="00EE0AA8" w:rsidP="00E0006E">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v:textbox>
                <w10:wrap type="topAndBottom"/>
              </v:shape>
            </w:pict>
          </mc:Fallback>
        </mc:AlternateContent>
      </w:r>
      <w:r>
        <w:br w:type="column"/>
      </w:r>
      <w:r w:rsidR="00B27F0D" w:rsidRPr="00B703E7">
        <w:t xml:space="preserve">Addressing the expectations of both </w:t>
      </w:r>
      <w:r w:rsidR="005B09D2">
        <w:t>parties</w:t>
      </w:r>
      <w:r w:rsidR="00B27F0D" w:rsidRPr="00B703E7">
        <w:t xml:space="preserve"> and maintaining neutrality is </w:t>
      </w:r>
      <w:r w:rsidR="00641BA8" w:rsidRPr="00B703E7">
        <w:t xml:space="preserve">also </w:t>
      </w:r>
      <w:r w:rsidR="00B27F0D" w:rsidRPr="00B703E7">
        <w:t>an important part of complaint handling</w:t>
      </w:r>
      <w:r w:rsidR="00641BA8" w:rsidRPr="00B703E7">
        <w:t xml:space="preserve"> at the </w:t>
      </w:r>
      <w:r w:rsidR="00641BA8" w:rsidRPr="00CF03ED">
        <w:t>Commission</w:t>
      </w:r>
      <w:r w:rsidR="00B27F0D" w:rsidRPr="00CF03ED">
        <w:t>.</w:t>
      </w:r>
    </w:p>
    <w:p w:rsidR="00B27F0D" w:rsidRPr="00CF03ED" w:rsidRDefault="00B27F0D" w:rsidP="00641BA8">
      <w:r w:rsidRPr="00CF03ED">
        <w:t xml:space="preserve">People who complain are sometimes surprised that </w:t>
      </w:r>
      <w:r w:rsidR="00641BA8" w:rsidRPr="00CF03ED">
        <w:t xml:space="preserve">the Commission does </w:t>
      </w:r>
      <w:r w:rsidRPr="00CF03ED">
        <w:t xml:space="preserve">not act as their advocate, </w:t>
      </w:r>
      <w:r w:rsidR="00641BA8" w:rsidRPr="00CF03ED">
        <w:t>while respondents also often think that the Commission will be acting for the complainant</w:t>
      </w:r>
      <w:r w:rsidRPr="00CF03ED">
        <w:t>.</w:t>
      </w:r>
      <w:r w:rsidR="00641BA8" w:rsidRPr="00CF03ED">
        <w:t xml:space="preserve"> </w:t>
      </w:r>
      <w:r w:rsidRPr="00CF03ED">
        <w:t>Fair treatment for all is paramount in our service</w:t>
      </w:r>
      <w:r w:rsidR="00E732D9" w:rsidRPr="00CF03ED">
        <w:t>.</w:t>
      </w:r>
      <w:r w:rsidR="009B48C2" w:rsidRPr="00CF03ED">
        <w:t xml:space="preserve">  </w:t>
      </w:r>
      <w:r w:rsidR="00641BA8" w:rsidRPr="00CF03ED">
        <w:t>In 201</w:t>
      </w:r>
      <w:r w:rsidR="00CF03ED" w:rsidRPr="00CF03ED">
        <w:t>4</w:t>
      </w:r>
      <w:r w:rsidR="00641BA8" w:rsidRPr="00CF03ED">
        <w:t>-1</w:t>
      </w:r>
      <w:r w:rsidR="00CF03ED" w:rsidRPr="00CF03ED">
        <w:t>5</w:t>
      </w:r>
      <w:r w:rsidR="00641BA8" w:rsidRPr="00CF03ED">
        <w:t>, 9</w:t>
      </w:r>
      <w:r w:rsidR="00CF03ED" w:rsidRPr="00CF03ED">
        <w:t>4</w:t>
      </w:r>
      <w:r w:rsidR="00641BA8" w:rsidRPr="00CF03ED">
        <w:t xml:space="preserve">% of complainants and </w:t>
      </w:r>
      <w:r w:rsidR="00CF03ED" w:rsidRPr="00CF03ED">
        <w:t>100</w:t>
      </w:r>
      <w:r w:rsidR="00641BA8" w:rsidRPr="00CF03ED">
        <w:t xml:space="preserve">% of respondents felt that the Commission’s complaint process was </w:t>
      </w:r>
      <w:r w:rsidR="00CF03ED">
        <w:t>impartial and did not favour either party</w:t>
      </w:r>
      <w:r w:rsidR="00641BA8" w:rsidRPr="00CF03ED">
        <w:t xml:space="preserve">. </w:t>
      </w:r>
      <w:r w:rsidRPr="00CF03ED">
        <w:t xml:space="preserve"> </w:t>
      </w:r>
    </w:p>
    <w:p w:rsidR="00CC73CF" w:rsidRDefault="00CC73CF" w:rsidP="00CC73CF"/>
    <w:p w:rsidR="00CC73CF" w:rsidRDefault="00CC73CF" w:rsidP="00C42FF3">
      <w:pPr>
        <w:spacing w:before="240" w:after="240"/>
        <w:jc w:val="center"/>
      </w:pPr>
    </w:p>
    <w:p w:rsidR="00DC0C74" w:rsidRDefault="00DC0C74">
      <w:pPr>
        <w:sectPr w:rsidR="00DC0C74" w:rsidSect="00AB09C8">
          <w:pgSz w:w="11907" w:h="16839" w:code="9"/>
          <w:pgMar w:top="1440" w:right="1474" w:bottom="1440" w:left="1474" w:header="720" w:footer="301" w:gutter="0"/>
          <w:cols w:num="2" w:space="720"/>
          <w:titlePg/>
          <w:docGrid w:linePitch="299"/>
        </w:sectPr>
      </w:pPr>
    </w:p>
    <w:p w:rsidR="00DC0C74" w:rsidRDefault="00D1235E" w:rsidP="00DC0C74">
      <w:pPr>
        <w:jc w:val="center"/>
      </w:pPr>
      <w:r>
        <w:rPr>
          <w:noProof/>
        </w:rPr>
        <w:lastRenderedPageBreak/>
        <w:drawing>
          <wp:inline distT="0" distB="0" distL="0" distR="0" wp14:anchorId="17B86E07" wp14:editId="1961B665">
            <wp:extent cx="5124450" cy="355282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124450" cy="3552825"/>
                    </a:xfrm>
                    <a:prstGeom prst="rect">
                      <a:avLst/>
                    </a:prstGeom>
                    <a:ln>
                      <a:solidFill>
                        <a:schemeClr val="accent1">
                          <a:lumMod val="75000"/>
                        </a:schemeClr>
                      </a:solidFill>
                    </a:ln>
                  </pic:spPr>
                </pic:pic>
              </a:graphicData>
            </a:graphic>
          </wp:inline>
        </w:drawing>
      </w:r>
    </w:p>
    <w:p w:rsidR="00DC0C74" w:rsidRDefault="00DC0C74" w:rsidP="00DC0C74">
      <w:pPr>
        <w:jc w:val="center"/>
        <w:rPr>
          <w:noProof/>
        </w:rPr>
      </w:pPr>
    </w:p>
    <w:p w:rsidR="007A6428" w:rsidRDefault="00D1235E" w:rsidP="00DC0C74">
      <w:pPr>
        <w:jc w:val="center"/>
        <w:rPr>
          <w:noProof/>
        </w:rPr>
      </w:pPr>
      <w:r>
        <w:rPr>
          <w:noProof/>
        </w:rPr>
        <w:drawing>
          <wp:inline distT="0" distB="0" distL="0" distR="0" wp14:anchorId="549F0ED7" wp14:editId="75093940">
            <wp:extent cx="5191125" cy="3624349"/>
            <wp:effectExtent l="19050" t="19050" r="9525" b="146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191125" cy="3624349"/>
                    </a:xfrm>
                    <a:prstGeom prst="rect">
                      <a:avLst/>
                    </a:prstGeom>
                    <a:ln>
                      <a:solidFill>
                        <a:srgbClr val="7F53B9"/>
                      </a:solidFill>
                    </a:ln>
                  </pic:spPr>
                </pic:pic>
              </a:graphicData>
            </a:graphic>
          </wp:inline>
        </w:drawing>
      </w:r>
    </w:p>
    <w:p w:rsidR="00DC0C74" w:rsidRDefault="00DC0C74" w:rsidP="00DC0C74">
      <w:pPr>
        <w:jc w:val="center"/>
      </w:pPr>
    </w:p>
    <w:p w:rsidR="00DC0C74" w:rsidRDefault="00DC0C74" w:rsidP="00DC0C74">
      <w:pPr>
        <w:jc w:val="center"/>
      </w:pPr>
    </w:p>
    <w:p w:rsidR="00DC0C74" w:rsidRDefault="00DC0C74" w:rsidP="00DC0C74">
      <w:pPr>
        <w:jc w:val="center"/>
      </w:pPr>
    </w:p>
    <w:p w:rsidR="00DC0C74" w:rsidRDefault="00DC0C74" w:rsidP="00DC0C74">
      <w:pPr>
        <w:jc w:val="center"/>
        <w:sectPr w:rsidR="00DC0C74" w:rsidSect="00AB09C8">
          <w:pgSz w:w="11907" w:h="16839" w:code="9"/>
          <w:pgMar w:top="1440" w:right="1474" w:bottom="1440" w:left="1474" w:header="720" w:footer="301" w:gutter="0"/>
          <w:cols w:space="720"/>
          <w:titlePg/>
          <w:docGrid w:linePitch="299"/>
        </w:sectPr>
      </w:pPr>
    </w:p>
    <w:p w:rsidR="00CC73CF" w:rsidRPr="002A56FD" w:rsidRDefault="00FD2076" w:rsidP="00747129">
      <w:pPr>
        <w:pStyle w:val="Storyheading"/>
      </w:pPr>
      <w:r w:rsidRPr="0018257E">
        <w:lastRenderedPageBreak/>
        <mc:AlternateContent>
          <mc:Choice Requires="wps">
            <w:drawing>
              <wp:anchor distT="0" distB="180340" distL="114300" distR="114300" simplePos="0" relativeHeight="251761664" behindDoc="1" locked="0" layoutInCell="1" allowOverlap="1" wp14:anchorId="7DE642B5" wp14:editId="059A20B4">
                <wp:simplePos x="0" y="0"/>
                <wp:positionH relativeFrom="column">
                  <wp:posOffset>5531485</wp:posOffset>
                </wp:positionH>
                <wp:positionV relativeFrom="paragraph">
                  <wp:posOffset>-914400</wp:posOffset>
                </wp:positionV>
                <wp:extent cx="2374265" cy="1743075"/>
                <wp:effectExtent l="0" t="0" r="0" b="9525"/>
                <wp:wrapTopAndBottom/>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43075"/>
                        </a:xfrm>
                        <a:prstGeom prst="rect">
                          <a:avLst/>
                        </a:prstGeom>
                        <a:solidFill>
                          <a:srgbClr val="226A74"/>
                        </a:solidFill>
                        <a:ln w="9525">
                          <a:noFill/>
                          <a:miter lim="800000"/>
                          <a:headEnd/>
                          <a:tailEnd/>
                        </a:ln>
                      </wps:spPr>
                      <wps:txbx>
                        <w:txbxContent>
                          <w:p w:rsidR="00EE0AA8" w:rsidRPr="00466C92" w:rsidRDefault="00EE0AA8" w:rsidP="00CC73CF">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7DE642B5" id="_x0000_s1078" type="#_x0000_t202" style="position:absolute;margin-left:435.55pt;margin-top:-1in;width:186.95pt;height:137.25pt;z-index:-251554816;visibility:visible;mso-wrap-style:square;mso-width-percent:400;mso-height-percent:0;mso-wrap-distance-left:9pt;mso-wrap-distance-top:0;mso-wrap-distance-right:9pt;mso-wrap-distance-bottom:14.2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" fillcolor="#226a74" stroked="f">
                <v:textbox style="layout-flow:vertical;mso-fit-shape-to-text:t">
                  <w:txbxContent>
                    <w:p w:rsidR="00EE0AA8" w:rsidRPr="00466C92" w:rsidRDefault="00EE0AA8" w:rsidP="00CC73CF">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v:textbox>
                <w10:wrap type="topAndBottom"/>
              </v:shape>
            </w:pict>
          </mc:Fallback>
        </mc:AlternateContent>
      </w:r>
      <w:r w:rsidR="00CC73CF">
        <w:t>The Equal Opportunity Tribunal</w:t>
      </w:r>
    </w:p>
    <w:p w:rsidR="00CC73CF" w:rsidRDefault="00CC73CF" w:rsidP="00CC73CF">
      <w:pPr>
        <w:spacing w:after="0"/>
      </w:pPr>
    </w:p>
    <w:p w:rsidR="00CC73CF" w:rsidRPr="00CC73CF" w:rsidRDefault="00CC73CF" w:rsidP="00CC73CF">
      <w:r w:rsidRPr="00CC73CF">
        <w:t xml:space="preserve">The Equal Opportunity Tribunal has two main roles under the </w:t>
      </w:r>
      <w:r w:rsidRPr="00CC73CF">
        <w:rPr>
          <w:i/>
        </w:rPr>
        <w:t>Equal Opportunity Act 1984</w:t>
      </w:r>
      <w:r w:rsidRPr="00CC73CF">
        <w:t xml:space="preserve"> (SA).  It hears complaints referred to it by the Equal Opportunity Commissioner and applications for exemptions. </w:t>
      </w:r>
    </w:p>
    <w:p w:rsidR="00CC73CF" w:rsidRPr="00735DE5" w:rsidRDefault="00CC73CF" w:rsidP="00CC73CF">
      <w:r w:rsidRPr="00CC73CF">
        <w:t xml:space="preserve">The Tribunal is a separate body from the Commission.  It comprises a Presiding Member, who is a District Court Judge, and two assessors, who are lay people chosen for </w:t>
      </w:r>
      <w:r w:rsidRPr="00735DE5">
        <w:t>their skills and experience.</w:t>
      </w:r>
    </w:p>
    <w:p w:rsidR="00983D67" w:rsidRPr="001B47FE" w:rsidRDefault="00CC73CF" w:rsidP="00CC73CF">
      <w:pPr>
        <w:rPr>
          <w:highlight w:val="yellow"/>
        </w:rPr>
      </w:pPr>
      <w:r w:rsidRPr="00735DE5">
        <w:t>During the 201</w:t>
      </w:r>
      <w:r w:rsidR="00735DE5" w:rsidRPr="00735DE5">
        <w:t>4</w:t>
      </w:r>
      <w:r w:rsidRPr="00735DE5">
        <w:t>-1</w:t>
      </w:r>
      <w:r w:rsidR="00735DE5" w:rsidRPr="00735DE5">
        <w:t>5</w:t>
      </w:r>
      <w:r w:rsidRPr="00735DE5">
        <w:t xml:space="preserve"> period, the Tribunal handed down </w:t>
      </w:r>
      <w:r w:rsidR="00735DE5" w:rsidRPr="00735DE5">
        <w:rPr>
          <w:color w:val="000000"/>
        </w:rPr>
        <w:t>five</w:t>
      </w:r>
      <w:r w:rsidRPr="00735DE5">
        <w:rPr>
          <w:color w:val="FF0000"/>
        </w:rPr>
        <w:t xml:space="preserve"> </w:t>
      </w:r>
      <w:r w:rsidRPr="00735DE5">
        <w:t>decisions</w:t>
      </w:r>
      <w:r w:rsidR="00023A60" w:rsidRPr="00735DE5">
        <w:t xml:space="preserve"> and granted</w:t>
      </w:r>
      <w:r w:rsidR="00023A60" w:rsidRPr="00613DF3">
        <w:t xml:space="preserve"> </w:t>
      </w:r>
      <w:r w:rsidR="00613DF3" w:rsidRPr="00613DF3">
        <w:t>four</w:t>
      </w:r>
      <w:r w:rsidR="00023A60" w:rsidRPr="00613DF3">
        <w:t xml:space="preserve"> exemptions</w:t>
      </w:r>
      <w:r w:rsidRPr="00613DF3">
        <w:t xml:space="preserve">. Details of </w:t>
      </w:r>
      <w:r w:rsidR="00023A60" w:rsidRPr="00613DF3">
        <w:t xml:space="preserve">Tribunal </w:t>
      </w:r>
      <w:r w:rsidRPr="00613DF3">
        <w:t xml:space="preserve">decisions and </w:t>
      </w:r>
      <w:r w:rsidR="00023A60" w:rsidRPr="00613DF3">
        <w:t xml:space="preserve">referrals </w:t>
      </w:r>
      <w:r w:rsidRPr="00613DF3">
        <w:t>are set out in the following pages.</w:t>
      </w:r>
    </w:p>
    <w:p w:rsidR="00DA776A" w:rsidRPr="004922EA" w:rsidRDefault="00DA776A" w:rsidP="006F6891">
      <w:pPr>
        <w:pStyle w:val="Heading3"/>
        <w:spacing w:before="360"/>
      </w:pPr>
      <w:r w:rsidRPr="004922EA">
        <w:t>Exemptions from the Act</w:t>
      </w:r>
    </w:p>
    <w:p w:rsidR="00DA776A" w:rsidRPr="00A65665" w:rsidRDefault="00DA776A" w:rsidP="00DA776A">
      <w:r w:rsidRPr="002421A2">
        <w:t xml:space="preserve">The </w:t>
      </w:r>
      <w:r w:rsidRPr="002421A2">
        <w:rPr>
          <w:i/>
        </w:rPr>
        <w:t>Equal Opportunity Act 1984</w:t>
      </w:r>
      <w:r w:rsidRPr="002421A2">
        <w:t xml:space="preserve"> (SA) (‘the Act’) </w:t>
      </w:r>
      <w:r w:rsidR="00A425C3">
        <w:t xml:space="preserve">allows </w:t>
      </w:r>
      <w:r w:rsidRPr="002421A2">
        <w:t xml:space="preserve">organisations to apply to the Equal Opportunity Tribunal for a temporary exemption from the Act. The Tribunal can order an exemption of up to three years, and an organisation can lawfully discriminate according to the conditions of </w:t>
      </w:r>
      <w:r w:rsidRPr="00A65665">
        <w:t>the exemption.</w:t>
      </w:r>
    </w:p>
    <w:p w:rsidR="00DA776A" w:rsidRDefault="00DA776A" w:rsidP="007A6428">
      <w:pPr>
        <w:spacing w:after="360"/>
      </w:pPr>
      <w:r w:rsidRPr="00A65665">
        <w:t xml:space="preserve">The Tribunal granted </w:t>
      </w:r>
      <w:r w:rsidR="00FD2076" w:rsidRPr="00A65665">
        <w:t xml:space="preserve">the following exemptions,  </w:t>
      </w:r>
      <w:r w:rsidR="009758C6" w:rsidRPr="00A65665">
        <w:t>including</w:t>
      </w:r>
      <w:r w:rsidR="00FD2076" w:rsidRPr="00A65665">
        <w:t xml:space="preserve"> </w:t>
      </w:r>
      <w:r w:rsidRPr="00A65665">
        <w:t>extensions to existing exemptions</w:t>
      </w:r>
      <w:r w:rsidR="00FD2076" w:rsidRPr="00A65665">
        <w:t>, in 201</w:t>
      </w:r>
      <w:r w:rsidR="00A65665" w:rsidRPr="00A65665">
        <w:t>4</w:t>
      </w:r>
      <w:r w:rsidR="00FD2076" w:rsidRPr="00A65665">
        <w:t>-1</w:t>
      </w:r>
      <w:r w:rsidR="00A65665" w:rsidRPr="00A65665">
        <w:t>5</w:t>
      </w:r>
      <w:r w:rsidR="00FD2076" w:rsidRPr="00A65665">
        <w:t>:</w:t>
      </w:r>
    </w:p>
    <w:p w:rsidR="00613DF3" w:rsidRPr="00613DF3" w:rsidRDefault="00613DF3" w:rsidP="00613DF3">
      <w:pPr>
        <w:rPr>
          <w:b/>
          <w:color w:val="244061" w:themeColor="accent1" w:themeShade="80"/>
        </w:rPr>
      </w:pPr>
      <w:r w:rsidRPr="00613DF3">
        <w:rPr>
          <w:b/>
          <w:color w:val="244061" w:themeColor="accent1" w:themeShade="80"/>
        </w:rPr>
        <w:t>ASC Pty Ltd &amp; Others [2014] SAEOT 2 (</w:t>
      </w:r>
      <w:r>
        <w:rPr>
          <w:b/>
          <w:color w:val="244061" w:themeColor="accent1" w:themeShade="80"/>
        </w:rPr>
        <w:t>4 July</w:t>
      </w:r>
      <w:r w:rsidRPr="00613DF3">
        <w:rPr>
          <w:b/>
          <w:color w:val="244061" w:themeColor="accent1" w:themeShade="80"/>
        </w:rPr>
        <w:t xml:space="preserve"> 2014)</w:t>
      </w:r>
    </w:p>
    <w:p w:rsidR="00613DF3" w:rsidRDefault="00613DF3" w:rsidP="00613DF3">
      <w:r>
        <w:t>ASC Pty Ltd, ASC Shipbuilding Pty Ltd and ASC</w:t>
      </w:r>
      <w:r w:rsidR="00A425C3">
        <w:t xml:space="preserve"> AWD</w:t>
      </w:r>
      <w:r>
        <w:t xml:space="preserve"> Shipbuild</w:t>
      </w:r>
      <w:r w:rsidR="00A425C3">
        <w:t>er</w:t>
      </w:r>
      <w:r>
        <w:t xml:space="preserve"> Pty Ltd applied for a renewal of their existing exemption from Section 52, 54 and 103 (1) (discrimination on the basis of </w:t>
      </w:r>
      <w:r w:rsidRPr="00FD2076">
        <w:t>nationality and country of origin</w:t>
      </w:r>
      <w:r>
        <w:t>)</w:t>
      </w:r>
      <w:r w:rsidRPr="00FD2076">
        <w:t xml:space="preserve"> </w:t>
      </w:r>
      <w:r>
        <w:t xml:space="preserve">of </w:t>
      </w:r>
      <w:r w:rsidRPr="00E73459">
        <w:rPr>
          <w:i/>
        </w:rPr>
        <w:t>the Equal Opportunity Act 1984</w:t>
      </w:r>
      <w:r>
        <w:t xml:space="preserve"> (SA).</w:t>
      </w:r>
    </w:p>
    <w:p w:rsidR="00613DF3" w:rsidRDefault="00613DF3" w:rsidP="00613DF3">
      <w:pPr>
        <w:spacing w:after="360"/>
      </w:pPr>
      <w:r>
        <w:t xml:space="preserve">The Tribunal granted the exemption extension for a further three years, ordering the applicants to update their employment practices generally and their Equal Opportunity Exemption Order Policy and Procedure Manual, in particular, to reflect the terms of the renewal of the exemption and train relevant staff.  The applicants are also required to provide a report to the Equal Opportunity Commission six months after the grant date of the exemption and must </w:t>
      </w:r>
      <w:r w:rsidR="00A425C3">
        <w:t xml:space="preserve">then </w:t>
      </w:r>
      <w:r>
        <w:t>report annually.</w:t>
      </w:r>
      <w:r w:rsidR="00735DE5">
        <w:t xml:space="preserve"> Read the judgement at: </w:t>
      </w:r>
      <w:hyperlink r:id="rId74" w:history="1">
        <w:r w:rsidR="00735DE5" w:rsidRPr="00735DE5">
          <w:rPr>
            <w:rStyle w:val="Hyperlink"/>
          </w:rPr>
          <w:t>www.austlii.edu.au/au/cases/sa/SAEOT/2014/2.html</w:t>
        </w:r>
      </w:hyperlink>
    </w:p>
    <w:p w:rsidR="00F67E3D" w:rsidRPr="001710BC" w:rsidRDefault="00F67E3D" w:rsidP="001710BC">
      <w:pPr>
        <w:rPr>
          <w:b/>
          <w:color w:val="244061" w:themeColor="accent1" w:themeShade="80"/>
        </w:rPr>
      </w:pPr>
      <w:r w:rsidRPr="001710BC">
        <w:rPr>
          <w:b/>
          <w:color w:val="244061" w:themeColor="accent1" w:themeShade="80"/>
        </w:rPr>
        <w:t xml:space="preserve">BAE Systems Australia Ltd </w:t>
      </w:r>
      <w:r w:rsidR="00AB6E51" w:rsidRPr="001710BC">
        <w:rPr>
          <w:b/>
          <w:color w:val="244061" w:themeColor="accent1" w:themeShade="80"/>
        </w:rPr>
        <w:t xml:space="preserve">[2014] SAEOT 3 </w:t>
      </w:r>
      <w:r w:rsidRPr="001710BC">
        <w:rPr>
          <w:b/>
          <w:color w:val="244061" w:themeColor="accent1" w:themeShade="80"/>
        </w:rPr>
        <w:t>(2</w:t>
      </w:r>
      <w:r w:rsidR="00AB6E51" w:rsidRPr="001710BC">
        <w:rPr>
          <w:b/>
          <w:color w:val="244061" w:themeColor="accent1" w:themeShade="80"/>
        </w:rPr>
        <w:t>9</w:t>
      </w:r>
      <w:r w:rsidRPr="001710BC">
        <w:rPr>
          <w:b/>
          <w:color w:val="244061" w:themeColor="accent1" w:themeShade="80"/>
        </w:rPr>
        <w:t xml:space="preserve"> August 2014)</w:t>
      </w:r>
    </w:p>
    <w:p w:rsidR="00DF58C0" w:rsidRDefault="00AB6E51" w:rsidP="009B232F">
      <w:pPr>
        <w:spacing w:after="360"/>
      </w:pPr>
      <w:r>
        <w:t xml:space="preserve">BAE Systems Australia applied for renewal of </w:t>
      </w:r>
      <w:r w:rsidR="005B09D2">
        <w:t xml:space="preserve">their </w:t>
      </w:r>
      <w:r>
        <w:t>exemption, previously granted, to enable it to discriminate on grounds of nationality</w:t>
      </w:r>
      <w:r w:rsidR="00DF58C0">
        <w:t xml:space="preserve"> (</w:t>
      </w:r>
      <w:r w:rsidR="00DF58C0" w:rsidRPr="00DF58C0">
        <w:rPr>
          <w:i/>
        </w:rPr>
        <w:t>Equal Opportunity Act 1984</w:t>
      </w:r>
      <w:r w:rsidR="00DF58C0">
        <w:t>, ss 52, 54, 92)</w:t>
      </w:r>
      <w:r>
        <w:t xml:space="preserve">. </w:t>
      </w:r>
      <w:r w:rsidR="00DF58C0">
        <w:t>This was a result of United States legislati</w:t>
      </w:r>
      <w:r w:rsidR="009B232F">
        <w:t xml:space="preserve">on which </w:t>
      </w:r>
      <w:r w:rsidR="00DF58C0">
        <w:t>require</w:t>
      </w:r>
      <w:r w:rsidR="009B232F">
        <w:t>s</w:t>
      </w:r>
      <w:r w:rsidR="00DF58C0">
        <w:t xml:space="preserve"> </w:t>
      </w:r>
      <w:r w:rsidR="00FE645B">
        <w:t xml:space="preserve">local </w:t>
      </w:r>
      <w:r w:rsidR="00DF58C0">
        <w:t xml:space="preserve">companies working on US defence contracts to employ </w:t>
      </w:r>
      <w:r w:rsidR="009B232F">
        <w:t xml:space="preserve">only </w:t>
      </w:r>
      <w:r w:rsidR="00DF58C0">
        <w:t xml:space="preserve">Australian citizens. </w:t>
      </w:r>
      <w:r w:rsidRPr="00A65665">
        <w:t>The exemption was granted for a</w:t>
      </w:r>
      <w:r>
        <w:t xml:space="preserve"> further</w:t>
      </w:r>
      <w:r w:rsidRPr="00A65665">
        <w:t xml:space="preserve"> period of a three </w:t>
      </w:r>
      <w:r w:rsidRPr="00DF58C0">
        <w:t>years subject to conditions.</w:t>
      </w:r>
      <w:r w:rsidR="00DF58C0">
        <w:t xml:space="preserve"> </w:t>
      </w:r>
      <w:r w:rsidR="00DF58C0" w:rsidRPr="00DF58C0">
        <w:t>Read the judgement at:</w:t>
      </w:r>
      <w:r w:rsidR="00DF58C0">
        <w:t xml:space="preserve"> </w:t>
      </w:r>
      <w:hyperlink r:id="rId75" w:history="1">
        <w:r w:rsidR="00DF58C0" w:rsidRPr="00DF58C0">
          <w:rPr>
            <w:rStyle w:val="Hyperlink"/>
          </w:rPr>
          <w:t>www.austlii.edu.au/au/cases/sa/SAEOT/2014/3.html</w:t>
        </w:r>
      </w:hyperlink>
    </w:p>
    <w:p w:rsidR="009708FA" w:rsidRPr="001710BC" w:rsidRDefault="009708FA" w:rsidP="001710BC">
      <w:pPr>
        <w:rPr>
          <w:b/>
          <w:color w:val="244061" w:themeColor="accent1" w:themeShade="80"/>
        </w:rPr>
      </w:pPr>
      <w:r w:rsidRPr="001710BC">
        <w:rPr>
          <w:b/>
          <w:color w:val="244061" w:themeColor="accent1" w:themeShade="80"/>
        </w:rPr>
        <w:t>Raytheon Australia Pty Ltd [2014] SAEOT 5 (13 October 2014)</w:t>
      </w:r>
    </w:p>
    <w:p w:rsidR="009708FA" w:rsidRPr="009708FA" w:rsidRDefault="009708FA" w:rsidP="009708FA">
      <w:pPr>
        <w:keepNext/>
      </w:pPr>
      <w:r w:rsidRPr="009708FA">
        <w:t>Application for a</w:t>
      </w:r>
      <w:r>
        <w:t xml:space="preserve"> renewal of an existing </w:t>
      </w:r>
      <w:r w:rsidRPr="009708FA">
        <w:t xml:space="preserve">exemption from the provisions of s 52 and s 54 of the </w:t>
      </w:r>
      <w:r w:rsidRPr="009708FA">
        <w:rPr>
          <w:i/>
        </w:rPr>
        <w:t xml:space="preserve">Equal Opportunity Act 1984 </w:t>
      </w:r>
      <w:r w:rsidRPr="009708FA">
        <w:t xml:space="preserve">(SA). The applicant </w:t>
      </w:r>
      <w:r>
        <w:t>sought</w:t>
      </w:r>
      <w:r w:rsidRPr="009708FA">
        <w:t xml:space="preserve"> an exemption so as to lawfully discriminate against its prospective e</w:t>
      </w:r>
      <w:r w:rsidR="005B09D2">
        <w:t>mployees and contractor workers</w:t>
      </w:r>
      <w:r w:rsidRPr="009708FA">
        <w:t xml:space="preserve"> on the </w:t>
      </w:r>
      <w:r w:rsidRPr="009708FA">
        <w:lastRenderedPageBreak/>
        <w:t>grounds of nationality. The applicant's business activities require access to highly sensitive defence related material controlled by the government of the United States of America. The exemption is sought on the basis of the likely impact on the defence capacity of Australia, and the public interest.</w:t>
      </w:r>
    </w:p>
    <w:p w:rsidR="009708FA" w:rsidRPr="009708FA" w:rsidRDefault="00613DF3" w:rsidP="009708FA">
      <w:pPr>
        <w:spacing w:after="0"/>
      </w:pPr>
      <w:r w:rsidRPr="001B47FE">
        <w:rPr>
          <w:b/>
          <w:noProof/>
          <w:highlight w:val="yellow"/>
        </w:rPr>
        <w:drawing>
          <wp:anchor distT="0" distB="0" distL="114300" distR="114300" simplePos="0" relativeHeight="251772928" behindDoc="0" locked="0" layoutInCell="1" allowOverlap="1" wp14:anchorId="0C711443" wp14:editId="69231871">
            <wp:simplePos x="0" y="0"/>
            <wp:positionH relativeFrom="column">
              <wp:posOffset>3093085</wp:posOffset>
            </wp:positionH>
            <wp:positionV relativeFrom="paragraph">
              <wp:posOffset>-1490345</wp:posOffset>
            </wp:positionV>
            <wp:extent cx="2956560" cy="2409825"/>
            <wp:effectExtent l="0" t="0" r="0" b="9525"/>
            <wp:wrapNone/>
            <wp:docPr id="391" name="Picture 391" descr="Tribu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ibunal"/>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56560"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sidR="009708FA" w:rsidRPr="00A65665">
        <w:t xml:space="preserve">The exemption was granted for a period of a three years </w:t>
      </w:r>
      <w:r w:rsidR="009708FA">
        <w:t xml:space="preserve">from 4 July 2014 </w:t>
      </w:r>
      <w:r w:rsidR="009708FA" w:rsidRPr="00A65665">
        <w:t>subject to conditions.</w:t>
      </w:r>
      <w:r w:rsidR="009708FA">
        <w:t xml:space="preserve"> </w:t>
      </w:r>
      <w:r w:rsidR="009708FA" w:rsidRPr="00DF58C0">
        <w:t>Read the judgement at:</w:t>
      </w:r>
      <w:r w:rsidR="009708FA">
        <w:t xml:space="preserve"> </w:t>
      </w:r>
      <w:hyperlink r:id="rId77" w:history="1">
        <w:r w:rsidR="009708FA" w:rsidRPr="009708FA">
          <w:rPr>
            <w:rStyle w:val="Hyperlink"/>
          </w:rPr>
          <w:t>www.austlii.edu.au/au/cases/sa/SAEOT/2014/5.html</w:t>
        </w:r>
      </w:hyperlink>
    </w:p>
    <w:p w:rsidR="009708FA" w:rsidRDefault="009708FA" w:rsidP="00945CC5">
      <w:pPr>
        <w:keepNext/>
        <w:rPr>
          <w:b/>
        </w:rPr>
      </w:pPr>
    </w:p>
    <w:p w:rsidR="00F67E3D" w:rsidRDefault="00F67E3D" w:rsidP="001710BC">
      <w:pPr>
        <w:rPr>
          <w:b/>
          <w:color w:val="244061" w:themeColor="accent1" w:themeShade="80"/>
        </w:rPr>
      </w:pPr>
      <w:r w:rsidRPr="001710BC">
        <w:rPr>
          <w:b/>
          <w:color w:val="244061" w:themeColor="accent1" w:themeShade="80"/>
        </w:rPr>
        <w:t xml:space="preserve">Courts Administration Authority </w:t>
      </w:r>
      <w:r w:rsidR="00FD4222" w:rsidRPr="001710BC">
        <w:rPr>
          <w:b/>
          <w:color w:val="244061" w:themeColor="accent1" w:themeShade="80"/>
        </w:rPr>
        <w:t xml:space="preserve">[2015] SAEOT 3 </w:t>
      </w:r>
      <w:r w:rsidRPr="001710BC">
        <w:rPr>
          <w:b/>
          <w:color w:val="244061" w:themeColor="accent1" w:themeShade="80"/>
        </w:rPr>
        <w:t>(</w:t>
      </w:r>
      <w:r w:rsidR="00FD4222" w:rsidRPr="001710BC">
        <w:rPr>
          <w:b/>
          <w:color w:val="244061" w:themeColor="accent1" w:themeShade="80"/>
        </w:rPr>
        <w:t>22</w:t>
      </w:r>
      <w:r w:rsidRPr="001710BC">
        <w:rPr>
          <w:b/>
          <w:color w:val="244061" w:themeColor="accent1" w:themeShade="80"/>
        </w:rPr>
        <w:t xml:space="preserve"> April 2015)</w:t>
      </w:r>
    </w:p>
    <w:p w:rsidR="001710BC" w:rsidRPr="001710BC" w:rsidRDefault="001710BC" w:rsidP="001710BC">
      <w:r>
        <w:t>T</w:t>
      </w:r>
      <w:r w:rsidRPr="001710BC">
        <w:t xml:space="preserve">he Courts Administration Authority </w:t>
      </w:r>
      <w:r>
        <w:t xml:space="preserve">applied </w:t>
      </w:r>
      <w:r w:rsidRPr="001710BC">
        <w:t>for an exemption</w:t>
      </w:r>
      <w:r>
        <w:t xml:space="preserve"> </w:t>
      </w:r>
      <w:r w:rsidRPr="001710BC">
        <w:t xml:space="preserve">from </w:t>
      </w:r>
      <w:r>
        <w:t xml:space="preserve">the provisions of s 30 of </w:t>
      </w:r>
      <w:r w:rsidRPr="001710BC">
        <w:t xml:space="preserve">the </w:t>
      </w:r>
      <w:r w:rsidRPr="001710BC">
        <w:rPr>
          <w:i/>
        </w:rPr>
        <w:t>Equal Opportunity Act 1984</w:t>
      </w:r>
      <w:r w:rsidRPr="001710BC">
        <w:t xml:space="preserve"> to enable it to employ only female legal practitioners in its </w:t>
      </w:r>
      <w:r w:rsidRPr="001710BC">
        <w:rPr>
          <w:i/>
        </w:rPr>
        <w:t>Step Up to the Bar</w:t>
      </w:r>
      <w:r w:rsidRPr="001710BC">
        <w:t xml:space="preserve"> Program</w:t>
      </w:r>
      <w:r>
        <w:t xml:space="preserve">. The Courts Administration Authority argued that </w:t>
      </w:r>
      <w:r w:rsidRPr="001710BC">
        <w:t xml:space="preserve"> positive discriminatory measures </w:t>
      </w:r>
      <w:r>
        <w:t>are  n</w:t>
      </w:r>
      <w:r w:rsidRPr="001710BC">
        <w:t xml:space="preserve">ecessary to redress </w:t>
      </w:r>
      <w:r>
        <w:t xml:space="preserve">the </w:t>
      </w:r>
      <w:r w:rsidRPr="001710BC">
        <w:t xml:space="preserve">current gender imbalance in favour of males at the Independent Bar in South Australia </w:t>
      </w:r>
      <w:r>
        <w:t xml:space="preserve">and that the </w:t>
      </w:r>
      <w:r w:rsidRPr="001710BC">
        <w:t>grant of application will promote equality of opportunity for female legal practitioners wishing to pursue a career at the Bar.</w:t>
      </w:r>
    </w:p>
    <w:p w:rsidR="001710BC" w:rsidRPr="00613DF3" w:rsidRDefault="001710BC" w:rsidP="00613DF3">
      <w:pPr>
        <w:keepNext/>
        <w:spacing w:after="0"/>
      </w:pPr>
      <w:r w:rsidRPr="001710BC">
        <w:t>The Tribunal granted an e</w:t>
      </w:r>
      <w:r w:rsidR="00945CC5" w:rsidRPr="001710BC">
        <w:t xml:space="preserve">xemption for </w:t>
      </w:r>
      <w:r w:rsidRPr="001710BC">
        <w:t>three</w:t>
      </w:r>
      <w:r w:rsidR="00945CC5" w:rsidRPr="001710BC">
        <w:t xml:space="preserve"> years from 13 April 20</w:t>
      </w:r>
      <w:r w:rsidRPr="001710BC">
        <w:t>15.</w:t>
      </w:r>
      <w:r>
        <w:t xml:space="preserve"> </w:t>
      </w:r>
      <w:r w:rsidRPr="00DF58C0">
        <w:t>Read the judgement at:</w:t>
      </w:r>
      <w:r>
        <w:t xml:space="preserve"> </w:t>
      </w:r>
      <w:hyperlink r:id="rId78" w:history="1">
        <w:r w:rsidRPr="001710BC">
          <w:rPr>
            <w:rStyle w:val="Hyperlink"/>
          </w:rPr>
          <w:t>www.austlii.edu.au/au/cases/</w:t>
        </w:r>
        <w:r>
          <w:rPr>
            <w:rStyle w:val="Hyperlink"/>
          </w:rPr>
          <w:br/>
        </w:r>
        <w:r w:rsidRPr="001710BC">
          <w:rPr>
            <w:rStyle w:val="Hyperlink"/>
          </w:rPr>
          <w:t>sa/SAEOT/2015/3.html</w:t>
        </w:r>
      </w:hyperlink>
      <w:r>
        <w:t>.</w:t>
      </w:r>
      <w:r>
        <w:rPr>
          <w:highlight w:val="yellow"/>
        </w:rPr>
        <w:br w:type="page"/>
      </w:r>
    </w:p>
    <w:p w:rsidR="00AB439F" w:rsidRPr="00983D67" w:rsidRDefault="00983D67" w:rsidP="00747129">
      <w:pPr>
        <w:pStyle w:val="Storyheading"/>
      </w:pPr>
      <w:r>
        <w:lastRenderedPageBreak/>
        <mc:AlternateContent>
          <mc:Choice Requires="wps">
            <w:drawing>
              <wp:anchor distT="0" distB="180340" distL="114300" distR="114300" simplePos="0" relativeHeight="251771904" behindDoc="1" locked="0" layoutInCell="1" allowOverlap="1" wp14:anchorId="026D998C" wp14:editId="41A831F4">
                <wp:simplePos x="0" y="0"/>
                <wp:positionH relativeFrom="column">
                  <wp:posOffset>5588635</wp:posOffset>
                </wp:positionH>
                <wp:positionV relativeFrom="paragraph">
                  <wp:posOffset>-914400</wp:posOffset>
                </wp:positionV>
                <wp:extent cx="2374265" cy="1743075"/>
                <wp:effectExtent l="0" t="0" r="0" b="9525"/>
                <wp:wrapTopAndBottom/>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43075"/>
                        </a:xfrm>
                        <a:prstGeom prst="rect">
                          <a:avLst/>
                        </a:prstGeom>
                        <a:solidFill>
                          <a:srgbClr val="226A74"/>
                        </a:solidFill>
                        <a:ln w="9525">
                          <a:noFill/>
                          <a:miter lim="800000"/>
                          <a:headEnd/>
                          <a:tailEnd/>
                        </a:ln>
                      </wps:spPr>
                      <wps:txbx>
                        <w:txbxContent>
                          <w:p w:rsidR="00EE0AA8" w:rsidRPr="00466C92" w:rsidRDefault="00EE0AA8" w:rsidP="00983D67">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026D998C" id="_x0000_s1079" type="#_x0000_t202" style="position:absolute;margin-left:440.05pt;margin-top:-1in;width:186.95pt;height:137.25pt;z-index:-251544576;visibility:visible;mso-wrap-style:square;mso-width-percent:400;mso-height-percent:0;mso-wrap-distance-left:9pt;mso-wrap-distance-top:0;mso-wrap-distance-right:9pt;mso-wrap-distance-bottom:14.2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" fillcolor="#226a74" stroked="f">
                <v:textbox style="layout-flow:vertical;mso-fit-shape-to-text:t">
                  <w:txbxContent>
                    <w:p w:rsidR="00EE0AA8" w:rsidRPr="00466C92" w:rsidRDefault="00EE0AA8" w:rsidP="00983D67">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v:textbox>
                <w10:wrap type="topAndBottom"/>
              </v:shape>
            </w:pict>
          </mc:Fallback>
        </mc:AlternateContent>
      </w:r>
      <w:r w:rsidR="00AB439F" w:rsidRPr="00983D67">
        <w:t xml:space="preserve">Complaints referred to the Tribunal </w:t>
      </w:r>
    </w:p>
    <w:p w:rsidR="001634DF" w:rsidRDefault="00983D67" w:rsidP="001634DF">
      <w:r>
        <w:br/>
      </w:r>
      <w:r w:rsidR="00AB439F" w:rsidRPr="00AB439F">
        <w:t>If parties fail to reach agreement through the Commission’s conciliation process, the Commissioner can either decline a complaint or refer it to the Tribunal. If the Commissioner refers a complaint to the Tribunal, the complainant can ask the Commissioner to provide them with legal assistance. The Commissioner can then decide whether or not to fund legal assistance for the complainant</w:t>
      </w:r>
      <w:r w:rsidR="003D4361">
        <w:t xml:space="preserve"> or respondent</w:t>
      </w:r>
      <w:r w:rsidR="00AB439F" w:rsidRPr="00AB439F">
        <w:t xml:space="preserve">. </w:t>
      </w:r>
    </w:p>
    <w:p w:rsidR="00B5080E" w:rsidRDefault="003D4361" w:rsidP="009A42E1">
      <w:pPr>
        <w:spacing w:after="480"/>
      </w:pPr>
      <w:r w:rsidRPr="00E31C94">
        <w:t>The Commissioner can choose not to provide financial assistance if parties can afford their own legal representation or if the case is unlikely to be successful.</w:t>
      </w:r>
    </w:p>
    <w:p w:rsidR="00AB439F" w:rsidRPr="00B27F0D" w:rsidRDefault="00AB439F" w:rsidP="005B2F0E">
      <w:pPr>
        <w:pStyle w:val="Heading3"/>
        <w:spacing w:before="360"/>
      </w:pPr>
      <w:r w:rsidRPr="00B27F0D">
        <w:t>Cases referred to the Tribunal with full or partial assistance</w:t>
      </w:r>
    </w:p>
    <w:p w:rsidR="00AB439F" w:rsidRPr="00BA03D2" w:rsidRDefault="00AB439F" w:rsidP="00AB439F">
      <w:r w:rsidRPr="00BA03D2">
        <w:t xml:space="preserve">If legal assistance is provided, the Commissioner can </w:t>
      </w:r>
      <w:r w:rsidR="00FE645B">
        <w:t>choose</w:t>
      </w:r>
      <w:r w:rsidRPr="00BA03D2">
        <w:t xml:space="preserve"> to partially fund a complaint</w:t>
      </w:r>
      <w:r w:rsidR="00E31C94">
        <w:t xml:space="preserve"> (complainant or respondent)</w:t>
      </w:r>
      <w:r w:rsidR="00BA03D2">
        <w:t>, rather than fully fund it</w:t>
      </w:r>
      <w:r w:rsidRPr="00BA03D2">
        <w:t>. Situations where this may occur include where the</w:t>
      </w:r>
      <w:r w:rsidR="00BA03D2" w:rsidRPr="00BA03D2">
        <w:t xml:space="preserve"> </w:t>
      </w:r>
      <w:r w:rsidRPr="00BA03D2">
        <w:t xml:space="preserve">Commissioner receives advice that the complaint is unlikely to be successful. </w:t>
      </w:r>
    </w:p>
    <w:p w:rsidR="00AB439F" w:rsidRDefault="00825B2E" w:rsidP="00A252D3">
      <w:pPr>
        <w:spacing w:before="120" w:after="360"/>
      </w:pPr>
      <w:r w:rsidRPr="00B825D9">
        <w:t>Four</w:t>
      </w:r>
      <w:r w:rsidR="005B2F0E" w:rsidRPr="00B825D9">
        <w:t xml:space="preserve"> complainants had their cases </w:t>
      </w:r>
      <w:r w:rsidR="00AB439F" w:rsidRPr="00B825D9">
        <w:t>partially or fully funded</w:t>
      </w:r>
      <w:r w:rsidR="005B2F0E" w:rsidRPr="00B825D9">
        <w:t xml:space="preserve"> for complaints referred to the Tribunal in 201</w:t>
      </w:r>
      <w:r w:rsidR="00E70AB0" w:rsidRPr="00B825D9">
        <w:t>4</w:t>
      </w:r>
      <w:r w:rsidR="005B2F0E" w:rsidRPr="00B825D9">
        <w:t>-1</w:t>
      </w:r>
      <w:r w:rsidR="00E70AB0" w:rsidRPr="00B825D9">
        <w:t>5</w:t>
      </w:r>
      <w:r w:rsidR="00AB439F" w:rsidRPr="00B825D9">
        <w:t>.</w:t>
      </w:r>
    </w:p>
    <w:p w:rsidR="00BB4ED0" w:rsidRDefault="00BB4ED0" w:rsidP="00BB4ED0">
      <w:pPr>
        <w:spacing w:before="480" w:after="0"/>
        <w:rPr>
          <w:b/>
          <w:color w:val="244061" w:themeColor="accent1" w:themeShade="80"/>
        </w:rPr>
      </w:pPr>
      <w:r>
        <w:rPr>
          <w:b/>
          <w:color w:val="244061" w:themeColor="accent1" w:themeShade="80"/>
        </w:rPr>
        <w:t xml:space="preserve">Gibbons v Department for Education and Child Development &amp; Dansie - DCCIV-14-1744 </w:t>
      </w:r>
      <w:r w:rsidRPr="00983D67">
        <w:rPr>
          <w:b/>
          <w:color w:val="244061" w:themeColor="accent1" w:themeShade="80"/>
        </w:rPr>
        <w:t>(Fully funded)</w:t>
      </w:r>
    </w:p>
    <w:p w:rsidR="00A628C6" w:rsidRPr="00A628C6" w:rsidRDefault="00A628C6" w:rsidP="00A628C6">
      <w:pPr>
        <w:spacing w:after="120" w:line="240" w:lineRule="auto"/>
        <w:jc w:val="left"/>
        <w:rPr>
          <w:i/>
        </w:rPr>
      </w:pPr>
      <w:r w:rsidRPr="00B43631">
        <w:rPr>
          <w:i/>
        </w:rPr>
        <w:t xml:space="preserve">- </w:t>
      </w:r>
      <w:r>
        <w:rPr>
          <w:i/>
        </w:rPr>
        <w:t>Sex</w:t>
      </w:r>
      <w:r w:rsidRPr="00B43631">
        <w:rPr>
          <w:i/>
        </w:rPr>
        <w:t xml:space="preserve"> discrimination</w:t>
      </w:r>
      <w:r>
        <w:rPr>
          <w:i/>
        </w:rPr>
        <w:t xml:space="preserve"> and Aiding unlawful act</w:t>
      </w:r>
    </w:p>
    <w:p w:rsidR="00A628C6" w:rsidRDefault="00A628C6" w:rsidP="00A628C6">
      <w:pPr>
        <w:spacing w:after="480"/>
      </w:pPr>
      <w:r>
        <w:t>Awaiting Tribunal hearing.</w:t>
      </w:r>
    </w:p>
    <w:p w:rsidR="000673B6" w:rsidRPr="00B43631" w:rsidRDefault="000673B6" w:rsidP="000673B6">
      <w:pPr>
        <w:keepNext/>
        <w:spacing w:after="0"/>
        <w:rPr>
          <w:b/>
          <w:color w:val="244061" w:themeColor="accent1" w:themeShade="80"/>
        </w:rPr>
      </w:pPr>
      <w:r>
        <w:rPr>
          <w:b/>
          <w:color w:val="244061" w:themeColor="accent1" w:themeShade="80"/>
        </w:rPr>
        <w:t>Demin</w:t>
      </w:r>
      <w:r w:rsidRPr="00E42D00">
        <w:rPr>
          <w:b/>
          <w:color w:val="244061" w:themeColor="accent1" w:themeShade="80"/>
        </w:rPr>
        <w:t xml:space="preserve"> v </w:t>
      </w:r>
      <w:r>
        <w:rPr>
          <w:b/>
          <w:color w:val="244061" w:themeColor="accent1" w:themeShade="80"/>
        </w:rPr>
        <w:t>Westpac Banking Corporation</w:t>
      </w:r>
      <w:r w:rsidRPr="00E42D00">
        <w:rPr>
          <w:b/>
          <w:color w:val="244061" w:themeColor="accent1" w:themeShade="80"/>
        </w:rPr>
        <w:t xml:space="preserve"> - </w:t>
      </w:r>
      <w:r w:rsidRPr="00E70AB0">
        <w:rPr>
          <w:b/>
          <w:color w:val="244061" w:themeColor="accent1" w:themeShade="80"/>
        </w:rPr>
        <w:t>DCCIV-14-1914 (Partially funded)</w:t>
      </w:r>
    </w:p>
    <w:p w:rsidR="000673B6" w:rsidRPr="00B43631" w:rsidRDefault="000673B6" w:rsidP="000673B6">
      <w:pPr>
        <w:keepNext/>
        <w:spacing w:after="120" w:line="240" w:lineRule="auto"/>
        <w:jc w:val="left"/>
        <w:rPr>
          <w:rFonts w:ascii="Calibri" w:hAnsi="Calibri" w:cs="Calibri"/>
          <w:sz w:val="23"/>
          <w:szCs w:val="23"/>
        </w:rPr>
      </w:pPr>
      <w:r w:rsidRPr="00B43631">
        <w:rPr>
          <w:i/>
        </w:rPr>
        <w:t>- Race discrimination</w:t>
      </w:r>
    </w:p>
    <w:p w:rsidR="000673B6" w:rsidRDefault="000673B6" w:rsidP="000673B6">
      <w:pPr>
        <w:keepNext/>
        <w:spacing w:after="360"/>
      </w:pPr>
      <w:r>
        <w:t>The complaint was d</w:t>
      </w:r>
      <w:r w:rsidRPr="00B43631">
        <w:t>iscontinued by the complainant on 29 June 2015.</w:t>
      </w:r>
    </w:p>
    <w:p w:rsidR="00FC6980" w:rsidRPr="00FC6980" w:rsidRDefault="00FC6980" w:rsidP="00FC6980">
      <w:pPr>
        <w:spacing w:after="0"/>
        <w:rPr>
          <w:b/>
          <w:color w:val="244061" w:themeColor="accent1" w:themeShade="80"/>
        </w:rPr>
      </w:pPr>
      <w:r w:rsidRPr="00FC6980">
        <w:rPr>
          <w:b/>
          <w:color w:val="244061" w:themeColor="accent1" w:themeShade="80"/>
        </w:rPr>
        <w:t>Pettingill v Pawnbroker Services</w:t>
      </w:r>
      <w:r>
        <w:rPr>
          <w:b/>
          <w:color w:val="244061" w:themeColor="accent1" w:themeShade="80"/>
        </w:rPr>
        <w:t xml:space="preserve"> - DCCIV-14-1915 </w:t>
      </w:r>
      <w:r w:rsidRPr="00E70AB0">
        <w:rPr>
          <w:b/>
          <w:color w:val="244061" w:themeColor="accent1" w:themeShade="80"/>
        </w:rPr>
        <w:t>(Partially funded)</w:t>
      </w:r>
    </w:p>
    <w:p w:rsidR="00FC6980" w:rsidRPr="00E61299" w:rsidRDefault="00FC6980" w:rsidP="00A628C6">
      <w:pPr>
        <w:spacing w:after="120" w:line="240" w:lineRule="auto"/>
        <w:jc w:val="left"/>
        <w:rPr>
          <w:i/>
        </w:rPr>
      </w:pPr>
      <w:r w:rsidRPr="00E61299">
        <w:rPr>
          <w:i/>
        </w:rPr>
        <w:t xml:space="preserve">- </w:t>
      </w:r>
      <w:r>
        <w:rPr>
          <w:i/>
        </w:rPr>
        <w:t xml:space="preserve">Age and </w:t>
      </w:r>
      <w:r w:rsidRPr="00E61299">
        <w:rPr>
          <w:i/>
        </w:rPr>
        <w:t>Disability discrimination</w:t>
      </w:r>
    </w:p>
    <w:p w:rsidR="00FC6980" w:rsidRDefault="00FC6980" w:rsidP="00A252D3">
      <w:pPr>
        <w:spacing w:before="120" w:after="360"/>
      </w:pPr>
      <w:r w:rsidRPr="00FC6980">
        <w:t xml:space="preserve">Struck out by the Tribunal following </w:t>
      </w:r>
      <w:r>
        <w:t xml:space="preserve">correspondence from the complainant stating that she was unable to get to the Court followed by </w:t>
      </w:r>
      <w:r w:rsidRPr="00FC6980">
        <w:t>non-appearance by the complainant</w:t>
      </w:r>
      <w:r>
        <w:t xml:space="preserve"> or a representative at a preliminary hearing on 29 April 2015</w:t>
      </w:r>
      <w:r w:rsidRPr="00FC6980">
        <w:t>.</w:t>
      </w:r>
    </w:p>
    <w:p w:rsidR="000673B6" w:rsidRDefault="000673B6" w:rsidP="000673B6">
      <w:pPr>
        <w:spacing w:before="480" w:after="0"/>
        <w:rPr>
          <w:b/>
          <w:color w:val="244061" w:themeColor="accent1" w:themeShade="80"/>
        </w:rPr>
      </w:pPr>
      <w:r>
        <w:rPr>
          <w:b/>
          <w:color w:val="244061" w:themeColor="accent1" w:themeShade="80"/>
        </w:rPr>
        <w:t xml:space="preserve">Parker v Transfield Services (Australia) - DCCIV-14-2067 </w:t>
      </w:r>
      <w:r w:rsidRPr="00983D67">
        <w:rPr>
          <w:b/>
          <w:color w:val="244061" w:themeColor="accent1" w:themeShade="80"/>
        </w:rPr>
        <w:t>(Fully funded)</w:t>
      </w:r>
    </w:p>
    <w:p w:rsidR="000673B6" w:rsidRPr="00E61299" w:rsidRDefault="000673B6" w:rsidP="000673B6">
      <w:pPr>
        <w:spacing w:after="120"/>
        <w:rPr>
          <w:i/>
        </w:rPr>
      </w:pPr>
      <w:r w:rsidRPr="00E61299">
        <w:rPr>
          <w:i/>
        </w:rPr>
        <w:t xml:space="preserve">- </w:t>
      </w:r>
      <w:r>
        <w:rPr>
          <w:i/>
        </w:rPr>
        <w:t xml:space="preserve">Chosen Gender and </w:t>
      </w:r>
      <w:r w:rsidRPr="00E61299">
        <w:rPr>
          <w:i/>
        </w:rPr>
        <w:t>Disability discrimination</w:t>
      </w:r>
    </w:p>
    <w:p w:rsidR="000673B6" w:rsidRDefault="000673B6" w:rsidP="000673B6">
      <w:pPr>
        <w:spacing w:after="360"/>
      </w:pPr>
      <w:r>
        <w:t>Settled by agreement between the parties and d</w:t>
      </w:r>
      <w:r w:rsidRPr="0025260E">
        <w:t>iscontinued by the complainant</w:t>
      </w:r>
      <w:r>
        <w:t xml:space="preserve"> on 9 July 2015</w:t>
      </w:r>
      <w:r w:rsidRPr="0025260E">
        <w:t>.</w:t>
      </w:r>
    </w:p>
    <w:p w:rsidR="00AB439F" w:rsidRPr="00B5080E" w:rsidRDefault="00AB439F" w:rsidP="00B27F0D">
      <w:pPr>
        <w:pStyle w:val="Heading3"/>
      </w:pPr>
      <w:r w:rsidRPr="00B5080E">
        <w:t>Cases referred to the Tribunal without assistance</w:t>
      </w:r>
    </w:p>
    <w:p w:rsidR="00AB439F" w:rsidRPr="005B2D5D" w:rsidRDefault="00AB439F" w:rsidP="00AB439F">
      <w:r w:rsidRPr="00B5080E">
        <w:t xml:space="preserve">If the Commissioner declines </w:t>
      </w:r>
      <w:r w:rsidR="009F4F90">
        <w:t>a</w:t>
      </w:r>
      <w:r w:rsidRPr="00B5080E">
        <w:t xml:space="preserve"> complaint, the complainant has a right under the Act to take their complaint to the Tribunal. In these cases, they do not receive financial assistance from the Commissioner</w:t>
      </w:r>
      <w:r w:rsidR="00AF6A4C">
        <w:t xml:space="preserve"> and </w:t>
      </w:r>
      <w:r w:rsidR="00AF6A4C" w:rsidRPr="00AF6A4C">
        <w:t xml:space="preserve">can </w:t>
      </w:r>
      <w:r w:rsidR="00AF6A4C">
        <w:t xml:space="preserve">either </w:t>
      </w:r>
      <w:r w:rsidR="00AF6A4C" w:rsidRPr="00AF6A4C">
        <w:t xml:space="preserve">represent </w:t>
      </w:r>
      <w:r w:rsidR="00AF6A4C" w:rsidRPr="00E31C94">
        <w:t xml:space="preserve">themselves or </w:t>
      </w:r>
      <w:r w:rsidR="002E4658">
        <w:t>engage</w:t>
      </w:r>
      <w:r w:rsidR="00AF6A4C" w:rsidRPr="00E31C94">
        <w:t xml:space="preserve"> a lawyer to represent them.</w:t>
      </w:r>
      <w:r w:rsidR="00A41BFE" w:rsidRPr="00E31C94">
        <w:t xml:space="preserve">  </w:t>
      </w:r>
    </w:p>
    <w:p w:rsidR="000255B7" w:rsidRPr="001B6E2B" w:rsidRDefault="00AB439F" w:rsidP="00AB439F">
      <w:r w:rsidRPr="00B825D9">
        <w:t>In 201</w:t>
      </w:r>
      <w:r w:rsidR="00B825D9" w:rsidRPr="00B825D9">
        <w:t>4</w:t>
      </w:r>
      <w:r w:rsidRPr="00B825D9">
        <w:t>-1</w:t>
      </w:r>
      <w:r w:rsidR="00B825D9" w:rsidRPr="00B825D9">
        <w:t>5</w:t>
      </w:r>
      <w:r w:rsidRPr="00B825D9">
        <w:t xml:space="preserve">, </w:t>
      </w:r>
      <w:r w:rsidR="00B825D9" w:rsidRPr="00B825D9">
        <w:t>34</w:t>
      </w:r>
      <w:r w:rsidRPr="00B825D9">
        <w:t xml:space="preserve"> complaints </w:t>
      </w:r>
      <w:r w:rsidR="00FE645B">
        <w:t>which</w:t>
      </w:r>
      <w:r w:rsidRPr="00B825D9">
        <w:t xml:space="preserve"> we</w:t>
      </w:r>
      <w:r w:rsidR="005B2D5D" w:rsidRPr="00B825D9">
        <w:t>re referred to t</w:t>
      </w:r>
      <w:r w:rsidRPr="00B825D9">
        <w:t>he Tribunal</w:t>
      </w:r>
      <w:r w:rsidR="005B2D5D" w:rsidRPr="00B825D9">
        <w:t xml:space="preserve"> and registered</w:t>
      </w:r>
      <w:r w:rsidRPr="00B825D9">
        <w:t xml:space="preserve"> were not funded by the Commission</w:t>
      </w:r>
      <w:r w:rsidR="003D4361" w:rsidRPr="00B825D9">
        <w:t>er</w:t>
      </w:r>
      <w:r w:rsidRPr="00B825D9">
        <w:t>.</w:t>
      </w:r>
      <w:r w:rsidR="006F6F5B" w:rsidRPr="00B825D9">
        <w:t xml:space="preserve"> </w:t>
      </w:r>
      <w:r w:rsidR="000255B7" w:rsidRPr="00B825D9">
        <w:t xml:space="preserve">Note that a number of complaints made by one </w:t>
      </w:r>
      <w:r w:rsidR="000255B7" w:rsidRPr="00B825D9">
        <w:lastRenderedPageBreak/>
        <w:t>complainant may be registered as on</w:t>
      </w:r>
      <w:r w:rsidR="000255B7" w:rsidRPr="001B6E2B">
        <w:t xml:space="preserve">e Tribunal matter if they are related.  </w:t>
      </w:r>
    </w:p>
    <w:p w:rsidR="000255B7" w:rsidRPr="00E61299" w:rsidRDefault="001B6E2B" w:rsidP="003B3443">
      <w:pPr>
        <w:spacing w:after="360"/>
      </w:pPr>
      <w:r w:rsidRPr="001B6E2B">
        <w:t xml:space="preserve">In 2014-15, the </w:t>
      </w:r>
      <w:r w:rsidR="00AB439F" w:rsidRPr="001B6E2B">
        <w:t xml:space="preserve">following “unfunded” </w:t>
      </w:r>
      <w:r w:rsidR="00AB439F" w:rsidRPr="00E61299">
        <w:t xml:space="preserve">complaints were </w:t>
      </w:r>
      <w:r w:rsidRPr="00E61299">
        <w:t>referred to the Tribunal</w:t>
      </w:r>
      <w:r w:rsidR="00AB439F" w:rsidRPr="00E61299">
        <w:t>:</w:t>
      </w:r>
    </w:p>
    <w:p w:rsidR="00971FA0" w:rsidRDefault="00971FA0" w:rsidP="003D5820">
      <w:pPr>
        <w:spacing w:after="0"/>
        <w:rPr>
          <w:b/>
          <w:color w:val="244061" w:themeColor="accent1" w:themeShade="80"/>
        </w:rPr>
      </w:pPr>
      <w:r>
        <w:rPr>
          <w:b/>
          <w:color w:val="244061" w:themeColor="accent1" w:themeShade="80"/>
        </w:rPr>
        <w:t>Mirdoolati v TAFE SA Adelaide North Institute - DCCIV-14-1232</w:t>
      </w:r>
    </w:p>
    <w:p w:rsidR="00971FA0" w:rsidRPr="00E61299" w:rsidRDefault="00971FA0" w:rsidP="00A628C6">
      <w:pPr>
        <w:spacing w:after="120" w:line="240" w:lineRule="auto"/>
        <w:jc w:val="left"/>
        <w:rPr>
          <w:i/>
        </w:rPr>
      </w:pPr>
      <w:r w:rsidRPr="00E61299">
        <w:rPr>
          <w:i/>
        </w:rPr>
        <w:t xml:space="preserve">- </w:t>
      </w:r>
      <w:r>
        <w:rPr>
          <w:i/>
        </w:rPr>
        <w:t>Pregnancy</w:t>
      </w:r>
      <w:r w:rsidRPr="00E61299">
        <w:rPr>
          <w:i/>
        </w:rPr>
        <w:t xml:space="preserve"> discrimination</w:t>
      </w:r>
    </w:p>
    <w:p w:rsidR="00971FA0" w:rsidRDefault="00971FA0" w:rsidP="00B23DF6">
      <w:pPr>
        <w:spacing w:after="360"/>
        <w:rPr>
          <w:b/>
          <w:color w:val="244061" w:themeColor="accent1" w:themeShade="80"/>
        </w:rPr>
      </w:pPr>
      <w:r w:rsidRPr="00E47D36">
        <w:t xml:space="preserve">Discontinued by the complainant on </w:t>
      </w:r>
      <w:r>
        <w:t xml:space="preserve">18 November </w:t>
      </w:r>
      <w:r w:rsidRPr="00E47D36">
        <w:t>201</w:t>
      </w:r>
      <w:r>
        <w:t>4.</w:t>
      </w:r>
    </w:p>
    <w:p w:rsidR="00880625" w:rsidRDefault="00880625" w:rsidP="003D5820">
      <w:pPr>
        <w:spacing w:after="0"/>
        <w:rPr>
          <w:b/>
          <w:color w:val="244061" w:themeColor="accent1" w:themeShade="80"/>
        </w:rPr>
      </w:pPr>
      <w:r>
        <w:rPr>
          <w:b/>
          <w:color w:val="244061" w:themeColor="accent1" w:themeShade="80"/>
        </w:rPr>
        <w:t>Downing v Women’s and Children’s Health Network - DCCIV-14-1620</w:t>
      </w:r>
    </w:p>
    <w:p w:rsidR="00880625" w:rsidRPr="00E61299" w:rsidRDefault="00880625" w:rsidP="00A628C6">
      <w:pPr>
        <w:spacing w:after="120" w:line="240" w:lineRule="auto"/>
        <w:jc w:val="left"/>
        <w:rPr>
          <w:i/>
        </w:rPr>
      </w:pPr>
      <w:r w:rsidRPr="00E61299">
        <w:rPr>
          <w:i/>
        </w:rPr>
        <w:t>- Disability discrimination</w:t>
      </w:r>
    </w:p>
    <w:p w:rsidR="00880625" w:rsidRPr="006F6F5B" w:rsidRDefault="00880625" w:rsidP="00880625">
      <w:pPr>
        <w:spacing w:after="360"/>
      </w:pPr>
      <w:r w:rsidRPr="00E47D36">
        <w:t xml:space="preserve">Discontinued by the complainant on </w:t>
      </w:r>
      <w:r>
        <w:t xml:space="preserve">9 December </w:t>
      </w:r>
      <w:r w:rsidRPr="00E47D36">
        <w:t>201</w:t>
      </w:r>
      <w:r>
        <w:t>4</w:t>
      </w:r>
      <w:r w:rsidRPr="00E47D36">
        <w:t>.</w:t>
      </w:r>
    </w:p>
    <w:p w:rsidR="0025260E" w:rsidRPr="0025260E" w:rsidRDefault="0025260E" w:rsidP="0025260E">
      <w:pPr>
        <w:spacing w:after="0"/>
        <w:rPr>
          <w:b/>
          <w:color w:val="244061" w:themeColor="accent1" w:themeShade="80"/>
        </w:rPr>
      </w:pPr>
      <w:r w:rsidRPr="0025260E">
        <w:rPr>
          <w:b/>
          <w:color w:val="244061" w:themeColor="accent1" w:themeShade="80"/>
        </w:rPr>
        <w:t>Ingham v Department for Planning, Transport &amp; Infrastructure</w:t>
      </w:r>
      <w:r w:rsidR="00023938">
        <w:rPr>
          <w:b/>
          <w:color w:val="244061" w:themeColor="accent1" w:themeShade="80"/>
        </w:rPr>
        <w:t xml:space="preserve">, Mohammed Elgazzar, </w:t>
      </w:r>
      <w:r w:rsidR="00023938" w:rsidRPr="0025260E">
        <w:rPr>
          <w:b/>
          <w:color w:val="244061" w:themeColor="accent1" w:themeShade="80"/>
        </w:rPr>
        <w:t>David Bernard</w:t>
      </w:r>
      <w:r w:rsidR="00023938">
        <w:rPr>
          <w:b/>
          <w:color w:val="244061" w:themeColor="accent1" w:themeShade="80"/>
        </w:rPr>
        <w:t>, Michelle Kappler</w:t>
      </w:r>
      <w:r>
        <w:rPr>
          <w:b/>
          <w:color w:val="244061" w:themeColor="accent1" w:themeShade="80"/>
        </w:rPr>
        <w:t xml:space="preserve"> - DCCIV-15-256</w:t>
      </w:r>
      <w:r w:rsidR="00023938">
        <w:rPr>
          <w:b/>
          <w:color w:val="244061" w:themeColor="accent1" w:themeShade="80"/>
        </w:rPr>
        <w:t xml:space="preserve"> &amp; DCCIV-14-1291</w:t>
      </w:r>
    </w:p>
    <w:p w:rsidR="0025260E" w:rsidRPr="0025260E" w:rsidRDefault="0025260E" w:rsidP="00A628C6">
      <w:pPr>
        <w:spacing w:after="120" w:line="240" w:lineRule="auto"/>
        <w:jc w:val="left"/>
        <w:rPr>
          <w:i/>
        </w:rPr>
      </w:pPr>
      <w:r w:rsidRPr="0025260E">
        <w:rPr>
          <w:i/>
        </w:rPr>
        <w:t xml:space="preserve">- </w:t>
      </w:r>
      <w:r>
        <w:rPr>
          <w:i/>
        </w:rPr>
        <w:t>Victimisation as a w</w:t>
      </w:r>
      <w:r w:rsidRPr="0025260E">
        <w:rPr>
          <w:i/>
        </w:rPr>
        <w:t>histleblower</w:t>
      </w:r>
    </w:p>
    <w:p w:rsidR="0025260E" w:rsidRDefault="0025260E" w:rsidP="0025260E">
      <w:pPr>
        <w:spacing w:after="360"/>
      </w:pPr>
      <w:r w:rsidRPr="0025260E">
        <w:t>Discontinued by the complainant on 3 March 2015.</w:t>
      </w:r>
    </w:p>
    <w:p w:rsidR="00E62393" w:rsidRDefault="00E62393" w:rsidP="00E62393">
      <w:pPr>
        <w:spacing w:after="0"/>
        <w:rPr>
          <w:b/>
          <w:color w:val="244061" w:themeColor="accent1" w:themeShade="80"/>
        </w:rPr>
      </w:pPr>
      <w:r w:rsidRPr="00E62393">
        <w:rPr>
          <w:b/>
          <w:color w:val="244061" w:themeColor="accent1" w:themeShade="80"/>
        </w:rPr>
        <w:t xml:space="preserve">Simpson v Australian Health Practitioner Regulation Agency and Nursing &amp; Midwifery Board of Australia - </w:t>
      </w:r>
      <w:r>
        <w:rPr>
          <w:b/>
          <w:color w:val="244061" w:themeColor="accent1" w:themeShade="80"/>
        </w:rPr>
        <w:t xml:space="preserve">DCCIV-14-296 &amp; </w:t>
      </w:r>
      <w:r w:rsidRPr="00E62393">
        <w:rPr>
          <w:b/>
          <w:color w:val="244061" w:themeColor="accent1" w:themeShade="80"/>
        </w:rPr>
        <w:t>DCCIV-14-1458</w:t>
      </w:r>
    </w:p>
    <w:p w:rsidR="00E62393" w:rsidRPr="00E61299" w:rsidRDefault="00E62393" w:rsidP="00A628C6">
      <w:pPr>
        <w:spacing w:after="120" w:line="240" w:lineRule="auto"/>
        <w:jc w:val="left"/>
        <w:rPr>
          <w:i/>
        </w:rPr>
      </w:pPr>
      <w:r w:rsidRPr="00E61299">
        <w:rPr>
          <w:i/>
        </w:rPr>
        <w:t xml:space="preserve">- </w:t>
      </w:r>
      <w:r>
        <w:rPr>
          <w:i/>
        </w:rPr>
        <w:t>Race</w:t>
      </w:r>
      <w:r w:rsidRPr="00E61299">
        <w:rPr>
          <w:i/>
        </w:rPr>
        <w:t xml:space="preserve"> discrimination</w:t>
      </w:r>
    </w:p>
    <w:p w:rsidR="00E62393" w:rsidRDefault="00E62393" w:rsidP="00E62393">
      <w:pPr>
        <w:spacing w:after="360"/>
      </w:pPr>
      <w:r w:rsidRPr="0025260E">
        <w:t xml:space="preserve">Discontinued by the complainant on </w:t>
      </w:r>
      <w:r>
        <w:t xml:space="preserve">9 April </w:t>
      </w:r>
      <w:r w:rsidRPr="0025260E">
        <w:t>2015.</w:t>
      </w:r>
    </w:p>
    <w:p w:rsidR="000133D6" w:rsidRDefault="000133D6" w:rsidP="000133D6">
      <w:pPr>
        <w:spacing w:after="0"/>
        <w:rPr>
          <w:b/>
          <w:color w:val="244061" w:themeColor="accent1" w:themeShade="80"/>
        </w:rPr>
      </w:pPr>
      <w:r w:rsidRPr="000133D6">
        <w:rPr>
          <w:b/>
          <w:color w:val="244061" w:themeColor="accent1" w:themeShade="80"/>
        </w:rPr>
        <w:t>Clarke v South Australia Police - DCCIV-14-1066</w:t>
      </w:r>
    </w:p>
    <w:p w:rsidR="000133D6" w:rsidRPr="00E61299" w:rsidRDefault="000133D6" w:rsidP="00A628C6">
      <w:pPr>
        <w:spacing w:after="120" w:line="240" w:lineRule="auto"/>
        <w:jc w:val="left"/>
        <w:rPr>
          <w:i/>
        </w:rPr>
      </w:pPr>
      <w:r w:rsidRPr="00E61299">
        <w:rPr>
          <w:i/>
        </w:rPr>
        <w:t>- Disability discrimination</w:t>
      </w:r>
    </w:p>
    <w:p w:rsidR="000133D6" w:rsidRDefault="000133D6" w:rsidP="00D13CAD">
      <w:pPr>
        <w:spacing w:after="240"/>
      </w:pPr>
      <w:r w:rsidRPr="0025260E">
        <w:t xml:space="preserve">Discontinued by the complainant on </w:t>
      </w:r>
      <w:r>
        <w:t xml:space="preserve">6 May </w:t>
      </w:r>
      <w:r w:rsidRPr="0025260E">
        <w:t>2015.</w:t>
      </w:r>
    </w:p>
    <w:p w:rsidR="00B23DF6" w:rsidRPr="00B23DF6" w:rsidRDefault="0092429D" w:rsidP="00B23DF6">
      <w:pPr>
        <w:spacing w:after="0"/>
        <w:rPr>
          <w:b/>
          <w:color w:val="244061" w:themeColor="accent1" w:themeShade="80"/>
        </w:rPr>
      </w:pPr>
      <w:r>
        <w:rPr>
          <w:b/>
          <w:color w:val="244061" w:themeColor="accent1" w:themeShade="80"/>
        </w:rPr>
        <w:br w:type="column"/>
      </w:r>
      <w:r w:rsidR="00B23DF6" w:rsidRPr="00B23DF6">
        <w:rPr>
          <w:b/>
          <w:color w:val="244061" w:themeColor="accent1" w:themeShade="80"/>
        </w:rPr>
        <w:t>Selth v Department for Communities and Social Inclusion - DCCIV-14-1647</w:t>
      </w:r>
    </w:p>
    <w:p w:rsidR="00B23DF6" w:rsidRDefault="00B23DF6" w:rsidP="00B23DF6">
      <w:pPr>
        <w:spacing w:after="120" w:line="240" w:lineRule="auto"/>
        <w:jc w:val="left"/>
        <w:rPr>
          <w:i/>
        </w:rPr>
      </w:pPr>
      <w:r w:rsidRPr="00E61299">
        <w:rPr>
          <w:i/>
        </w:rPr>
        <w:t>- Disability discrimination</w:t>
      </w:r>
    </w:p>
    <w:p w:rsidR="00B23DF6" w:rsidRDefault="00B23DF6" w:rsidP="00B23DF6">
      <w:pPr>
        <w:spacing w:after="360"/>
      </w:pPr>
      <w:r>
        <w:t>Awaiting Tribunal hearing.</w:t>
      </w:r>
    </w:p>
    <w:p w:rsidR="000673B6" w:rsidRPr="00A77CF4" w:rsidRDefault="000673B6" w:rsidP="000673B6">
      <w:pPr>
        <w:spacing w:after="0"/>
        <w:rPr>
          <w:b/>
          <w:color w:val="244061" w:themeColor="accent1" w:themeShade="80"/>
        </w:rPr>
      </w:pPr>
      <w:r w:rsidRPr="00A77CF4">
        <w:rPr>
          <w:b/>
          <w:color w:val="244061" w:themeColor="accent1" w:themeShade="80"/>
        </w:rPr>
        <w:t>Blight v Women’s and Children’s Health Network - DCCIV-14-1765</w:t>
      </w:r>
    </w:p>
    <w:p w:rsidR="000673B6" w:rsidRPr="00E61299" w:rsidRDefault="000673B6" w:rsidP="000673B6">
      <w:pPr>
        <w:spacing w:after="120" w:line="240" w:lineRule="auto"/>
        <w:jc w:val="left"/>
        <w:rPr>
          <w:i/>
        </w:rPr>
      </w:pPr>
      <w:r w:rsidRPr="00E61299">
        <w:rPr>
          <w:i/>
        </w:rPr>
        <w:t xml:space="preserve">- </w:t>
      </w:r>
      <w:r>
        <w:rPr>
          <w:i/>
        </w:rPr>
        <w:t xml:space="preserve">Sex and </w:t>
      </w:r>
      <w:r w:rsidRPr="00E61299">
        <w:rPr>
          <w:i/>
        </w:rPr>
        <w:t>Disability discrimination</w:t>
      </w:r>
    </w:p>
    <w:p w:rsidR="000673B6" w:rsidRDefault="000673B6" w:rsidP="00D13CAD">
      <w:pPr>
        <w:spacing w:after="360"/>
      </w:pPr>
      <w:r>
        <w:t>Awaiting Tribunal hearing.</w:t>
      </w:r>
    </w:p>
    <w:p w:rsidR="00D13CAD" w:rsidRPr="005F0522" w:rsidRDefault="00D13CAD" w:rsidP="00D13CAD">
      <w:pPr>
        <w:spacing w:after="0"/>
        <w:rPr>
          <w:b/>
          <w:color w:val="244061" w:themeColor="accent1" w:themeShade="80"/>
        </w:rPr>
      </w:pPr>
      <w:r w:rsidRPr="005F0522">
        <w:rPr>
          <w:b/>
          <w:color w:val="244061" w:themeColor="accent1" w:themeShade="80"/>
        </w:rPr>
        <w:t>De Ieso v Department for Health and Ageing and Others - DCCIV-14-1912</w:t>
      </w:r>
    </w:p>
    <w:p w:rsidR="00D13CAD" w:rsidRPr="0025260E" w:rsidRDefault="00D13CAD" w:rsidP="00D13CAD">
      <w:pPr>
        <w:spacing w:after="120" w:line="240" w:lineRule="auto"/>
        <w:jc w:val="left"/>
        <w:rPr>
          <w:i/>
        </w:rPr>
      </w:pPr>
      <w:r w:rsidRPr="0025260E">
        <w:rPr>
          <w:i/>
        </w:rPr>
        <w:t xml:space="preserve">- </w:t>
      </w:r>
      <w:r>
        <w:rPr>
          <w:i/>
        </w:rPr>
        <w:t>Victimisation as a w</w:t>
      </w:r>
      <w:r w:rsidRPr="0025260E">
        <w:rPr>
          <w:i/>
        </w:rPr>
        <w:t>histleblower</w:t>
      </w:r>
    </w:p>
    <w:p w:rsidR="00D13CAD" w:rsidRDefault="00D13CAD" w:rsidP="00B23DF6">
      <w:pPr>
        <w:spacing w:after="360"/>
      </w:pPr>
      <w:r>
        <w:t>Awaiting Tribunal hearing.</w:t>
      </w:r>
    </w:p>
    <w:p w:rsidR="000673B6" w:rsidRDefault="000673B6" w:rsidP="000673B6">
      <w:pPr>
        <w:spacing w:after="0"/>
        <w:rPr>
          <w:b/>
          <w:color w:val="244061" w:themeColor="accent1" w:themeShade="80"/>
        </w:rPr>
      </w:pPr>
      <w:r>
        <w:rPr>
          <w:b/>
          <w:color w:val="244061" w:themeColor="accent1" w:themeShade="80"/>
        </w:rPr>
        <w:t>Hasse v Clare and Gilbert Valleys Council - DCCIV-14-1913</w:t>
      </w:r>
    </w:p>
    <w:p w:rsidR="000673B6" w:rsidRPr="00E61299" w:rsidRDefault="000673B6" w:rsidP="000673B6">
      <w:pPr>
        <w:spacing w:after="120" w:line="240" w:lineRule="auto"/>
        <w:jc w:val="left"/>
        <w:rPr>
          <w:i/>
        </w:rPr>
      </w:pPr>
      <w:r w:rsidRPr="00E61299">
        <w:rPr>
          <w:i/>
        </w:rPr>
        <w:t>- Disability discrimination</w:t>
      </w:r>
    </w:p>
    <w:p w:rsidR="000673B6" w:rsidRPr="00B22A98" w:rsidRDefault="000673B6" w:rsidP="00B23DF6">
      <w:pPr>
        <w:spacing w:after="360"/>
      </w:pPr>
      <w:r>
        <w:t xml:space="preserve">The complainant did not appear </w:t>
      </w:r>
      <w:r w:rsidRPr="00B22A98">
        <w:t xml:space="preserve">at </w:t>
      </w:r>
      <w:r>
        <w:t xml:space="preserve">two scheduled </w:t>
      </w:r>
      <w:r w:rsidRPr="00B22A98">
        <w:t>hearing</w:t>
      </w:r>
      <w:r>
        <w:t>s. The c</w:t>
      </w:r>
      <w:r w:rsidRPr="00B22A98">
        <w:t xml:space="preserve">omplaint </w:t>
      </w:r>
      <w:r>
        <w:t xml:space="preserve">was </w:t>
      </w:r>
      <w:r w:rsidRPr="00B22A98">
        <w:t>dismissed</w:t>
      </w:r>
      <w:r>
        <w:t xml:space="preserve"> by the Tribunal on 13 May 2015</w:t>
      </w:r>
      <w:r w:rsidRPr="00B22A98">
        <w:t>.</w:t>
      </w:r>
    </w:p>
    <w:p w:rsidR="00D83FB1" w:rsidRDefault="00AD27E2" w:rsidP="003D5820">
      <w:pPr>
        <w:spacing w:after="0"/>
        <w:rPr>
          <w:b/>
          <w:color w:val="244061" w:themeColor="accent1" w:themeShade="80"/>
        </w:rPr>
      </w:pPr>
      <w:r>
        <w:rPr>
          <w:b/>
          <w:color w:val="244061" w:themeColor="accent1" w:themeShade="80"/>
        </w:rPr>
        <w:t>Bishop v Whyalla Netball Association - DCCIV-14-1916</w:t>
      </w:r>
    </w:p>
    <w:p w:rsidR="00AD27E2" w:rsidRPr="00E61299" w:rsidRDefault="00AD27E2" w:rsidP="00A628C6">
      <w:pPr>
        <w:spacing w:after="120" w:line="240" w:lineRule="auto"/>
        <w:jc w:val="left"/>
        <w:rPr>
          <w:i/>
        </w:rPr>
      </w:pPr>
      <w:r w:rsidRPr="00E61299">
        <w:rPr>
          <w:i/>
        </w:rPr>
        <w:t xml:space="preserve">- </w:t>
      </w:r>
      <w:r>
        <w:rPr>
          <w:i/>
        </w:rPr>
        <w:t>Sex</w:t>
      </w:r>
      <w:r w:rsidRPr="00E61299">
        <w:rPr>
          <w:i/>
        </w:rPr>
        <w:t xml:space="preserve"> discrimination</w:t>
      </w:r>
    </w:p>
    <w:p w:rsidR="00AD27E2" w:rsidRDefault="00AD27E2" w:rsidP="00AD27E2">
      <w:pPr>
        <w:spacing w:after="360"/>
      </w:pPr>
      <w:r w:rsidRPr="0025260E">
        <w:t xml:space="preserve">Discontinued by the complainant on </w:t>
      </w:r>
      <w:r>
        <w:t xml:space="preserve">6 July </w:t>
      </w:r>
      <w:r w:rsidRPr="0025260E">
        <w:t>2015.</w:t>
      </w:r>
    </w:p>
    <w:p w:rsidR="0092429D" w:rsidRPr="0092429D" w:rsidRDefault="0092429D" w:rsidP="0092429D">
      <w:pPr>
        <w:spacing w:after="0"/>
        <w:rPr>
          <w:b/>
          <w:color w:val="244061" w:themeColor="accent1" w:themeShade="80"/>
        </w:rPr>
      </w:pPr>
      <w:r w:rsidRPr="0092429D">
        <w:rPr>
          <w:b/>
          <w:color w:val="244061" w:themeColor="accent1" w:themeShade="80"/>
        </w:rPr>
        <w:t>Walker v Aboriginal Family Support Services and Others - DCCIV-14-1917</w:t>
      </w:r>
    </w:p>
    <w:p w:rsidR="0092429D" w:rsidRPr="00E61299" w:rsidRDefault="0092429D" w:rsidP="0092429D">
      <w:pPr>
        <w:spacing w:after="120" w:line="240" w:lineRule="auto"/>
        <w:jc w:val="left"/>
        <w:rPr>
          <w:i/>
        </w:rPr>
      </w:pPr>
      <w:r w:rsidRPr="00E61299">
        <w:rPr>
          <w:i/>
        </w:rPr>
        <w:t xml:space="preserve">- </w:t>
      </w:r>
      <w:r>
        <w:rPr>
          <w:i/>
        </w:rPr>
        <w:t>Victimisation</w:t>
      </w:r>
    </w:p>
    <w:p w:rsidR="0092429D" w:rsidRDefault="0092429D" w:rsidP="0092429D">
      <w:pPr>
        <w:spacing w:after="360"/>
      </w:pPr>
      <w:r w:rsidRPr="00E47D36">
        <w:t xml:space="preserve">Discontinued by the complainant on </w:t>
      </w:r>
      <w:r>
        <w:t>7 July 2015</w:t>
      </w:r>
      <w:r w:rsidRPr="00E47D36">
        <w:t>.</w:t>
      </w:r>
    </w:p>
    <w:p w:rsidR="000673B6" w:rsidRPr="00E61299" w:rsidRDefault="000673B6" w:rsidP="000673B6">
      <w:pPr>
        <w:spacing w:after="0"/>
        <w:rPr>
          <w:b/>
          <w:color w:val="244061" w:themeColor="accent1" w:themeShade="80"/>
        </w:rPr>
      </w:pPr>
      <w:r w:rsidRPr="00E61299">
        <w:rPr>
          <w:b/>
          <w:color w:val="244061" w:themeColor="accent1" w:themeShade="80"/>
        </w:rPr>
        <w:t>Palmer v Unity Housing Association  - DCCIV-14-2066</w:t>
      </w:r>
    </w:p>
    <w:p w:rsidR="000673B6" w:rsidRPr="00E61299" w:rsidRDefault="000673B6" w:rsidP="000673B6">
      <w:pPr>
        <w:spacing w:after="120" w:line="240" w:lineRule="auto"/>
        <w:jc w:val="left"/>
        <w:rPr>
          <w:i/>
        </w:rPr>
      </w:pPr>
      <w:r w:rsidRPr="00E61299">
        <w:rPr>
          <w:i/>
        </w:rPr>
        <w:t>- Disability discrimination</w:t>
      </w:r>
    </w:p>
    <w:p w:rsidR="000673B6" w:rsidRDefault="000673B6" w:rsidP="000673B6">
      <w:pPr>
        <w:spacing w:after="360"/>
      </w:pPr>
      <w:r w:rsidRPr="00E47D36">
        <w:t xml:space="preserve">Discontinued by the complainant on </w:t>
      </w:r>
      <w:r>
        <w:t xml:space="preserve">20 February </w:t>
      </w:r>
      <w:r w:rsidRPr="00E47D36">
        <w:t>201</w:t>
      </w:r>
      <w:r>
        <w:t>5</w:t>
      </w:r>
      <w:r w:rsidRPr="00E47D36">
        <w:t>.</w:t>
      </w:r>
    </w:p>
    <w:p w:rsidR="0092429D" w:rsidRDefault="0092429D" w:rsidP="00FC3AEF">
      <w:pPr>
        <w:spacing w:after="0"/>
        <w:rPr>
          <w:b/>
          <w:color w:val="244061" w:themeColor="accent1" w:themeShade="80"/>
        </w:rPr>
      </w:pPr>
      <w:r>
        <w:rPr>
          <w:b/>
          <w:color w:val="244061" w:themeColor="accent1" w:themeShade="80"/>
        </w:rPr>
        <w:br w:type="page"/>
      </w:r>
    </w:p>
    <w:p w:rsidR="00FC3AEF" w:rsidRPr="00FC3AEF" w:rsidRDefault="00B825D9" w:rsidP="00FC3AEF">
      <w:pPr>
        <w:spacing w:after="0"/>
        <w:rPr>
          <w:b/>
          <w:color w:val="244061" w:themeColor="accent1" w:themeShade="80"/>
        </w:rPr>
      </w:pPr>
      <w:r>
        <w:rPr>
          <w:noProof/>
        </w:rPr>
        <w:lastRenderedPageBreak/>
        <w:drawing>
          <wp:anchor distT="0" distB="0" distL="114300" distR="114300" simplePos="0" relativeHeight="251872256" behindDoc="1" locked="0" layoutInCell="1" allowOverlap="1" wp14:anchorId="59D2A473" wp14:editId="00FBC532">
            <wp:simplePos x="0" y="0"/>
            <wp:positionH relativeFrom="column">
              <wp:posOffset>3007360</wp:posOffset>
            </wp:positionH>
            <wp:positionV relativeFrom="paragraph">
              <wp:posOffset>-47625</wp:posOffset>
            </wp:positionV>
            <wp:extent cx="2942590" cy="1962150"/>
            <wp:effectExtent l="76200" t="76200" r="67310" b="76200"/>
            <wp:wrapTight wrapText="bothSides">
              <wp:wrapPolygon edited="0">
                <wp:start x="-559" y="-839"/>
                <wp:lineTo x="-559" y="22229"/>
                <wp:lineTo x="21954" y="22229"/>
                <wp:lineTo x="21954" y="-839"/>
                <wp:lineTo x="-559" y="-839"/>
              </wp:wrapPolygon>
            </wp:wrapTight>
            <wp:docPr id="289" name="Picture 289" descr="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w"/>
                    <pic:cNvPicPr>
                      <a:picLocks noChangeAspect="1" noChangeArrowheads="1"/>
                    </pic:cNvPicPr>
                  </pic:nvPicPr>
                  <pic:blipFill>
                    <a:blip r:embed="rId79">
                      <a:duotone>
                        <a:prstClr val="black"/>
                        <a:schemeClr val="tx2">
                          <a:tint val="45000"/>
                          <a:satMod val="400000"/>
                        </a:schemeClr>
                      </a:duotone>
                      <a:extLst>
                        <a:ext uri="{BEBA8EAE-BF5A-486C-A8C5-ECC9F3942E4B}">
                          <a14:imgProps xmlns:a14="http://schemas.microsoft.com/office/drawing/2010/main">
                            <a14:imgLayer r:embed="rId80">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942590" cy="1962150"/>
                    </a:xfrm>
                    <a:prstGeom prst="rect">
                      <a:avLst/>
                    </a:prstGeom>
                    <a:noFill/>
                    <a:ln>
                      <a:noFill/>
                    </a:ln>
                    <a:effectLst>
                      <a:glow rad="63500">
                        <a:schemeClr val="accent4">
                          <a:satMod val="175000"/>
                          <a:alpha val="40000"/>
                        </a:schemeClr>
                      </a:glow>
                    </a:effectLst>
                  </pic:spPr>
                </pic:pic>
              </a:graphicData>
            </a:graphic>
            <wp14:sizeRelH relativeFrom="page">
              <wp14:pctWidth>0</wp14:pctWidth>
            </wp14:sizeRelH>
            <wp14:sizeRelV relativeFrom="page">
              <wp14:pctHeight>0</wp14:pctHeight>
            </wp14:sizeRelV>
          </wp:anchor>
        </w:drawing>
      </w:r>
      <w:r w:rsidR="00FC3AEF" w:rsidRPr="00FC3AEF">
        <w:rPr>
          <w:b/>
          <w:color w:val="244061" w:themeColor="accent1" w:themeShade="80"/>
        </w:rPr>
        <w:t>Sellen v TNT Australia Pty Ltd - DCCIV-14-2068</w:t>
      </w:r>
    </w:p>
    <w:p w:rsidR="00FC3AEF" w:rsidRPr="00E61299" w:rsidRDefault="00FC3AEF" w:rsidP="00FC3AEF">
      <w:pPr>
        <w:spacing w:after="120" w:line="240" w:lineRule="auto"/>
        <w:jc w:val="left"/>
        <w:rPr>
          <w:i/>
        </w:rPr>
      </w:pPr>
      <w:r w:rsidRPr="00E61299">
        <w:rPr>
          <w:i/>
        </w:rPr>
        <w:t>- Disability discrimination</w:t>
      </w:r>
    </w:p>
    <w:p w:rsidR="00FC3AEF" w:rsidRDefault="00FC3AEF" w:rsidP="00FC3AEF">
      <w:pPr>
        <w:spacing w:after="480"/>
      </w:pPr>
      <w:r>
        <w:t>Awaiting Tribunal hearing.</w:t>
      </w:r>
    </w:p>
    <w:p w:rsidR="00825B2E" w:rsidRDefault="00825B2E" w:rsidP="00825B2E">
      <w:pPr>
        <w:spacing w:after="0"/>
        <w:rPr>
          <w:b/>
          <w:color w:val="244061" w:themeColor="accent1" w:themeShade="80"/>
        </w:rPr>
      </w:pPr>
      <w:r w:rsidRPr="00825B2E">
        <w:rPr>
          <w:b/>
          <w:color w:val="244061" w:themeColor="accent1" w:themeShade="80"/>
        </w:rPr>
        <w:t>Richards v SA Health - DCCIV-15-81</w:t>
      </w:r>
    </w:p>
    <w:p w:rsidR="00825B2E" w:rsidRPr="00E61299" w:rsidRDefault="00825B2E" w:rsidP="00825B2E">
      <w:pPr>
        <w:spacing w:after="120" w:line="240" w:lineRule="auto"/>
        <w:jc w:val="left"/>
        <w:rPr>
          <w:i/>
        </w:rPr>
      </w:pPr>
      <w:r w:rsidRPr="00E61299">
        <w:rPr>
          <w:i/>
        </w:rPr>
        <w:t xml:space="preserve">- </w:t>
      </w:r>
      <w:r>
        <w:rPr>
          <w:i/>
        </w:rPr>
        <w:t>Chosen Gender</w:t>
      </w:r>
      <w:r w:rsidRPr="00E61299">
        <w:rPr>
          <w:i/>
        </w:rPr>
        <w:t xml:space="preserve"> discrimination</w:t>
      </w:r>
    </w:p>
    <w:p w:rsidR="00825B2E" w:rsidRDefault="00825B2E" w:rsidP="00B451C2">
      <w:pPr>
        <w:spacing w:after="360"/>
      </w:pPr>
      <w:r>
        <w:t>Awaiting Tribunal outcome.</w:t>
      </w:r>
    </w:p>
    <w:p w:rsidR="00D13CAD" w:rsidRPr="00C82E42" w:rsidRDefault="00D13CAD" w:rsidP="00D13CAD">
      <w:pPr>
        <w:spacing w:after="0"/>
        <w:rPr>
          <w:b/>
          <w:color w:val="244061" w:themeColor="accent1" w:themeShade="80"/>
        </w:rPr>
      </w:pPr>
      <w:r w:rsidRPr="00C82E42">
        <w:rPr>
          <w:b/>
          <w:color w:val="244061" w:themeColor="accent1" w:themeShade="80"/>
        </w:rPr>
        <w:t>Keyburg v TAFE SA - DCCIV-15-82</w:t>
      </w:r>
    </w:p>
    <w:p w:rsidR="00D13CAD" w:rsidRPr="00E61299" w:rsidRDefault="00D13CAD" w:rsidP="00D13CAD">
      <w:pPr>
        <w:spacing w:after="120" w:line="240" w:lineRule="auto"/>
        <w:jc w:val="left"/>
        <w:rPr>
          <w:i/>
        </w:rPr>
      </w:pPr>
      <w:r w:rsidRPr="00E61299">
        <w:rPr>
          <w:i/>
        </w:rPr>
        <w:t>- Disability discrimination</w:t>
      </w:r>
    </w:p>
    <w:p w:rsidR="00D13CAD" w:rsidRPr="00B22A98" w:rsidRDefault="00D13CAD" w:rsidP="00B23DF6">
      <w:pPr>
        <w:spacing w:after="360"/>
      </w:pPr>
      <w:r>
        <w:t xml:space="preserve">The complainant did not appear </w:t>
      </w:r>
      <w:r w:rsidRPr="00B22A98">
        <w:t xml:space="preserve">at </w:t>
      </w:r>
      <w:r>
        <w:t xml:space="preserve">two scheduled </w:t>
      </w:r>
      <w:r w:rsidRPr="00B22A98">
        <w:t>hearing</w:t>
      </w:r>
      <w:r>
        <w:t>s. The c</w:t>
      </w:r>
      <w:r w:rsidRPr="00B22A98">
        <w:t xml:space="preserve">omplaint </w:t>
      </w:r>
      <w:r>
        <w:t xml:space="preserve">was </w:t>
      </w:r>
      <w:r w:rsidRPr="00B22A98">
        <w:t>dismissed</w:t>
      </w:r>
      <w:r>
        <w:t xml:space="preserve"> by the Tribunal on 13 May 2015</w:t>
      </w:r>
      <w:r w:rsidRPr="00B22A98">
        <w:t>.</w:t>
      </w:r>
    </w:p>
    <w:p w:rsidR="00825B2E" w:rsidRDefault="00825B2E" w:rsidP="00825B2E">
      <w:pPr>
        <w:spacing w:after="0"/>
        <w:rPr>
          <w:b/>
          <w:color w:val="244061" w:themeColor="accent1" w:themeShade="80"/>
        </w:rPr>
      </w:pPr>
      <w:r w:rsidRPr="00825B2E">
        <w:rPr>
          <w:b/>
          <w:color w:val="244061" w:themeColor="accent1" w:themeShade="80"/>
        </w:rPr>
        <w:t xml:space="preserve">Richards v </w:t>
      </w:r>
      <w:r>
        <w:rPr>
          <w:b/>
          <w:color w:val="244061" w:themeColor="accent1" w:themeShade="80"/>
        </w:rPr>
        <w:t xml:space="preserve">Department for Correctional Services </w:t>
      </w:r>
      <w:r w:rsidRPr="00825B2E">
        <w:rPr>
          <w:b/>
          <w:color w:val="244061" w:themeColor="accent1" w:themeShade="80"/>
        </w:rPr>
        <w:t xml:space="preserve"> - DCCIV-15-8</w:t>
      </w:r>
      <w:r>
        <w:rPr>
          <w:b/>
          <w:color w:val="244061" w:themeColor="accent1" w:themeShade="80"/>
        </w:rPr>
        <w:t>4</w:t>
      </w:r>
    </w:p>
    <w:p w:rsidR="00825B2E" w:rsidRPr="00E61299" w:rsidRDefault="00825B2E" w:rsidP="00825B2E">
      <w:pPr>
        <w:spacing w:after="120" w:line="240" w:lineRule="auto"/>
        <w:jc w:val="left"/>
        <w:rPr>
          <w:i/>
        </w:rPr>
      </w:pPr>
      <w:r w:rsidRPr="00E61299">
        <w:rPr>
          <w:i/>
        </w:rPr>
        <w:t xml:space="preserve">- </w:t>
      </w:r>
      <w:r>
        <w:rPr>
          <w:i/>
        </w:rPr>
        <w:t>Chosen Gender</w:t>
      </w:r>
      <w:r w:rsidRPr="00E61299">
        <w:rPr>
          <w:i/>
        </w:rPr>
        <w:t xml:space="preserve"> discrimination</w:t>
      </w:r>
    </w:p>
    <w:p w:rsidR="00825B2E" w:rsidRDefault="00825B2E" w:rsidP="00D13CAD">
      <w:pPr>
        <w:spacing w:after="360"/>
      </w:pPr>
      <w:r>
        <w:t>Awaiting Tribunal outcome.</w:t>
      </w:r>
    </w:p>
    <w:p w:rsidR="000673B6" w:rsidRDefault="000673B6" w:rsidP="000673B6">
      <w:pPr>
        <w:spacing w:after="0"/>
        <w:rPr>
          <w:b/>
          <w:color w:val="244061" w:themeColor="accent1" w:themeShade="80"/>
        </w:rPr>
      </w:pPr>
      <w:r>
        <w:rPr>
          <w:b/>
          <w:color w:val="244061" w:themeColor="accent1" w:themeShade="80"/>
        </w:rPr>
        <w:t>Scotland v The City of Unley - DCCIV-15-112</w:t>
      </w:r>
    </w:p>
    <w:p w:rsidR="000673B6" w:rsidRPr="00E61299" w:rsidRDefault="000673B6" w:rsidP="000673B6">
      <w:pPr>
        <w:spacing w:after="120" w:line="240" w:lineRule="auto"/>
        <w:jc w:val="left"/>
        <w:rPr>
          <w:i/>
        </w:rPr>
      </w:pPr>
      <w:r w:rsidRPr="00E61299">
        <w:rPr>
          <w:i/>
        </w:rPr>
        <w:t>- Disability discrimination</w:t>
      </w:r>
    </w:p>
    <w:p w:rsidR="000673B6" w:rsidRDefault="000673B6" w:rsidP="00B23DF6">
      <w:pPr>
        <w:spacing w:after="360"/>
      </w:pPr>
      <w:r>
        <w:t>Awaiting Tribunal hearing.</w:t>
      </w:r>
    </w:p>
    <w:p w:rsidR="00B451C2" w:rsidRDefault="00B451C2" w:rsidP="00B451C2">
      <w:pPr>
        <w:spacing w:after="0"/>
        <w:rPr>
          <w:b/>
          <w:color w:val="244061" w:themeColor="accent1" w:themeShade="80"/>
        </w:rPr>
      </w:pPr>
      <w:r w:rsidRPr="00B451C2">
        <w:rPr>
          <w:b/>
          <w:color w:val="244061" w:themeColor="accent1" w:themeShade="80"/>
        </w:rPr>
        <w:t xml:space="preserve">Viney v </w:t>
      </w:r>
      <w:r>
        <w:rPr>
          <w:b/>
          <w:color w:val="244061" w:themeColor="accent1" w:themeShade="80"/>
        </w:rPr>
        <w:t>Department for Education and Child Development - DCCIV-15-113</w:t>
      </w:r>
    </w:p>
    <w:p w:rsidR="00B451C2" w:rsidRPr="00E61299" w:rsidRDefault="00B451C2" w:rsidP="00B451C2">
      <w:pPr>
        <w:spacing w:after="120" w:line="240" w:lineRule="auto"/>
        <w:jc w:val="left"/>
        <w:rPr>
          <w:i/>
        </w:rPr>
      </w:pPr>
      <w:r w:rsidRPr="00E61299">
        <w:rPr>
          <w:i/>
        </w:rPr>
        <w:t xml:space="preserve">- </w:t>
      </w:r>
      <w:r>
        <w:rPr>
          <w:i/>
        </w:rPr>
        <w:t xml:space="preserve">Identity of Spouse and Marital Status </w:t>
      </w:r>
      <w:r w:rsidRPr="00E61299">
        <w:rPr>
          <w:i/>
        </w:rPr>
        <w:t>discrimination</w:t>
      </w:r>
    </w:p>
    <w:p w:rsidR="00B451C2" w:rsidRDefault="00B451C2" w:rsidP="00B23DF6">
      <w:pPr>
        <w:spacing w:after="360"/>
      </w:pPr>
      <w:r>
        <w:t>As at 30 June 2015, the matter was awaiting Tribunal hearing</w:t>
      </w:r>
      <w:r w:rsidR="0092429D">
        <w:t>.</w:t>
      </w:r>
    </w:p>
    <w:p w:rsidR="00D13CAD" w:rsidRDefault="00D13CAD" w:rsidP="00D13CAD">
      <w:pPr>
        <w:spacing w:after="0"/>
        <w:rPr>
          <w:b/>
          <w:color w:val="244061" w:themeColor="accent1" w:themeShade="80"/>
        </w:rPr>
      </w:pPr>
      <w:r w:rsidRPr="00D83FB1">
        <w:rPr>
          <w:b/>
          <w:color w:val="244061" w:themeColor="accent1" w:themeShade="80"/>
        </w:rPr>
        <w:t>McIver v South Coast Swimming Club Inc - DCCIV-15-114</w:t>
      </w:r>
    </w:p>
    <w:p w:rsidR="00D13CAD" w:rsidRPr="00E61299" w:rsidRDefault="00D13CAD" w:rsidP="00D13CAD">
      <w:pPr>
        <w:spacing w:after="120" w:line="240" w:lineRule="auto"/>
        <w:jc w:val="left"/>
        <w:rPr>
          <w:i/>
        </w:rPr>
      </w:pPr>
      <w:r w:rsidRPr="00E61299">
        <w:rPr>
          <w:i/>
        </w:rPr>
        <w:t>- Disability discrimination</w:t>
      </w:r>
    </w:p>
    <w:p w:rsidR="00D13CAD" w:rsidRDefault="00D13CAD" w:rsidP="00D13CAD">
      <w:pPr>
        <w:spacing w:after="360"/>
      </w:pPr>
      <w:r>
        <w:t>Settled by agreement between the parties on 15 April 2015 and d</w:t>
      </w:r>
      <w:r w:rsidRPr="0025260E">
        <w:t>iscontinued by the complainant.</w:t>
      </w:r>
    </w:p>
    <w:p w:rsidR="00B825D9" w:rsidRDefault="0092429D" w:rsidP="00B23DF6">
      <w:pPr>
        <w:spacing w:after="0"/>
        <w:rPr>
          <w:b/>
          <w:color w:val="244061" w:themeColor="accent1" w:themeShade="80"/>
        </w:rPr>
      </w:pPr>
      <w:r>
        <w:rPr>
          <w:b/>
          <w:color w:val="244061" w:themeColor="accent1" w:themeShade="80"/>
        </w:rPr>
        <w:br w:type="column"/>
      </w:r>
    </w:p>
    <w:p w:rsidR="00B825D9" w:rsidRDefault="00B825D9" w:rsidP="00B23DF6">
      <w:pPr>
        <w:spacing w:after="0"/>
        <w:rPr>
          <w:b/>
          <w:color w:val="244061" w:themeColor="accent1" w:themeShade="80"/>
        </w:rPr>
      </w:pPr>
    </w:p>
    <w:p w:rsidR="00B23DF6" w:rsidRPr="004F29BF" w:rsidRDefault="00B23DF6" w:rsidP="00B23DF6">
      <w:pPr>
        <w:spacing w:after="0"/>
        <w:rPr>
          <w:b/>
          <w:color w:val="244061" w:themeColor="accent1" w:themeShade="80"/>
        </w:rPr>
      </w:pPr>
      <w:r w:rsidRPr="004F29BF">
        <w:rPr>
          <w:b/>
          <w:color w:val="244061" w:themeColor="accent1" w:themeShade="80"/>
        </w:rPr>
        <w:t>Easton v El-Jasbella Pty Ltd trading as Edenfield Family Care - DCCIV-15-372</w:t>
      </w:r>
    </w:p>
    <w:p w:rsidR="00B23DF6" w:rsidRPr="0025260E" w:rsidRDefault="00B23DF6" w:rsidP="00B23DF6">
      <w:pPr>
        <w:spacing w:after="120" w:line="240" w:lineRule="auto"/>
        <w:jc w:val="left"/>
        <w:rPr>
          <w:i/>
        </w:rPr>
      </w:pPr>
      <w:r w:rsidRPr="0025260E">
        <w:rPr>
          <w:i/>
        </w:rPr>
        <w:t xml:space="preserve">- </w:t>
      </w:r>
      <w:r>
        <w:rPr>
          <w:i/>
        </w:rPr>
        <w:t>No EO ground identified</w:t>
      </w:r>
    </w:p>
    <w:p w:rsidR="00B23DF6" w:rsidRDefault="00B23DF6" w:rsidP="00B23DF6">
      <w:pPr>
        <w:spacing w:after="360"/>
      </w:pPr>
      <w:r w:rsidRPr="0025260E">
        <w:t xml:space="preserve">Discontinued by the complainant on </w:t>
      </w:r>
      <w:r>
        <w:t xml:space="preserve">23 April </w:t>
      </w:r>
      <w:r w:rsidRPr="0025260E">
        <w:t>2015.</w:t>
      </w:r>
    </w:p>
    <w:p w:rsidR="00A628C6" w:rsidRDefault="00A628C6" w:rsidP="00A628C6">
      <w:pPr>
        <w:spacing w:after="0"/>
        <w:rPr>
          <w:b/>
          <w:color w:val="244061" w:themeColor="accent1" w:themeShade="80"/>
        </w:rPr>
      </w:pPr>
      <w:r>
        <w:rPr>
          <w:b/>
          <w:color w:val="244061" w:themeColor="accent1" w:themeShade="80"/>
        </w:rPr>
        <w:t>Gupta v Department for Education and Child Development - DCCIV-15-836</w:t>
      </w:r>
    </w:p>
    <w:p w:rsidR="00A628C6" w:rsidRPr="00E61299" w:rsidRDefault="00A628C6" w:rsidP="00A628C6">
      <w:pPr>
        <w:spacing w:after="120" w:line="240" w:lineRule="auto"/>
        <w:jc w:val="left"/>
        <w:rPr>
          <w:i/>
        </w:rPr>
      </w:pPr>
      <w:r w:rsidRPr="00E61299">
        <w:rPr>
          <w:i/>
        </w:rPr>
        <w:t xml:space="preserve">- </w:t>
      </w:r>
      <w:r>
        <w:rPr>
          <w:i/>
        </w:rPr>
        <w:t>Age</w:t>
      </w:r>
      <w:r w:rsidRPr="00E61299">
        <w:rPr>
          <w:i/>
        </w:rPr>
        <w:t xml:space="preserve"> discrimination</w:t>
      </w:r>
    </w:p>
    <w:p w:rsidR="00A628C6" w:rsidRDefault="00A628C6" w:rsidP="00A628C6">
      <w:pPr>
        <w:spacing w:after="480"/>
      </w:pPr>
      <w:r>
        <w:t>Awaiting Tribunal hearing.</w:t>
      </w:r>
    </w:p>
    <w:p w:rsidR="00AD27E2" w:rsidRDefault="00BB4ED0" w:rsidP="003D5820">
      <w:pPr>
        <w:spacing w:after="0"/>
        <w:rPr>
          <w:b/>
          <w:color w:val="244061" w:themeColor="accent1" w:themeShade="80"/>
        </w:rPr>
      </w:pPr>
      <w:r>
        <w:rPr>
          <w:b/>
          <w:color w:val="244061" w:themeColor="accent1" w:themeShade="80"/>
        </w:rPr>
        <w:t>Mogridge v Gull Truck Stop - DCCIV-15-837</w:t>
      </w:r>
    </w:p>
    <w:p w:rsidR="00BB4ED0" w:rsidRPr="00E61299" w:rsidRDefault="00BB4ED0" w:rsidP="00A628C6">
      <w:pPr>
        <w:spacing w:after="120" w:line="240" w:lineRule="auto"/>
        <w:jc w:val="left"/>
        <w:rPr>
          <w:i/>
        </w:rPr>
      </w:pPr>
      <w:r w:rsidRPr="00E61299">
        <w:rPr>
          <w:i/>
        </w:rPr>
        <w:t xml:space="preserve">- </w:t>
      </w:r>
      <w:r>
        <w:rPr>
          <w:i/>
        </w:rPr>
        <w:t>Race</w:t>
      </w:r>
      <w:r w:rsidRPr="00E61299">
        <w:rPr>
          <w:i/>
        </w:rPr>
        <w:t xml:space="preserve"> discrimination</w:t>
      </w:r>
    </w:p>
    <w:p w:rsidR="00BB4ED0" w:rsidRDefault="00BB4ED0" w:rsidP="00BB4ED0">
      <w:pPr>
        <w:spacing w:after="480"/>
      </w:pPr>
      <w:r>
        <w:t>Awaiting Tribunal hearing.</w:t>
      </w:r>
    </w:p>
    <w:p w:rsidR="006F6F5B" w:rsidRDefault="006F6F5B"/>
    <w:p w:rsidR="00B51C31" w:rsidRDefault="00B51C31">
      <w:pPr>
        <w:rPr>
          <w:smallCaps/>
          <w:spacing w:val="5"/>
          <w:sz w:val="36"/>
          <w:szCs w:val="32"/>
        </w:rPr>
      </w:pPr>
      <w:r>
        <w:rPr>
          <w:smallCaps/>
          <w:spacing w:val="5"/>
          <w:sz w:val="36"/>
          <w:szCs w:val="32"/>
        </w:rPr>
        <w:br w:type="page"/>
      </w:r>
    </w:p>
    <w:p w:rsidR="00AB439F" w:rsidRPr="00587B8E" w:rsidRDefault="00AB439F" w:rsidP="00747129">
      <w:pPr>
        <w:pStyle w:val="Storyheading"/>
      </w:pPr>
      <w:r w:rsidRPr="00587B8E">
        <w:lastRenderedPageBreak/>
        <w:t>Tribunal Decisions in 201</w:t>
      </w:r>
      <w:r w:rsidR="001D5DE7">
        <w:t>4</w:t>
      </w:r>
      <w:r w:rsidRPr="00587B8E">
        <w:t>-1</w:t>
      </w:r>
      <w:r w:rsidR="001D5DE7">
        <w:t>5</w:t>
      </w:r>
    </w:p>
    <w:p w:rsidR="006E118B" w:rsidRPr="00286EA4" w:rsidRDefault="009708FA" w:rsidP="009708FA">
      <w:pPr>
        <w:rPr>
          <w:b/>
          <w:color w:val="244061" w:themeColor="accent1" w:themeShade="80"/>
          <w:highlight w:val="green"/>
        </w:rPr>
      </w:pPr>
      <w:r w:rsidRPr="00735DE5">
        <w:br/>
      </w:r>
      <w:r w:rsidR="006E118B" w:rsidRPr="009708FA">
        <w:rPr>
          <w:b/>
          <w:color w:val="244061" w:themeColor="accent1" w:themeShade="80"/>
        </w:rPr>
        <w:t>RAMSTROM v BALDINO [201</w:t>
      </w:r>
      <w:r w:rsidR="00286EA4" w:rsidRPr="009708FA">
        <w:rPr>
          <w:b/>
          <w:color w:val="244061" w:themeColor="accent1" w:themeShade="80"/>
        </w:rPr>
        <w:t>4</w:t>
      </w:r>
      <w:r w:rsidR="006E118B" w:rsidRPr="009708FA">
        <w:rPr>
          <w:b/>
          <w:color w:val="244061" w:themeColor="accent1" w:themeShade="80"/>
        </w:rPr>
        <w:t>] SAEOT 4 (</w:t>
      </w:r>
      <w:r w:rsidRPr="009708FA">
        <w:rPr>
          <w:b/>
          <w:color w:val="244061" w:themeColor="accent1" w:themeShade="80"/>
        </w:rPr>
        <w:t>9 October 2014</w:t>
      </w:r>
      <w:r w:rsidR="006E118B" w:rsidRPr="009708FA">
        <w:rPr>
          <w:b/>
          <w:color w:val="244061" w:themeColor="accent1" w:themeShade="80"/>
        </w:rPr>
        <w:t>)</w:t>
      </w:r>
    </w:p>
    <w:p w:rsidR="00286EA4" w:rsidRDefault="009708FA" w:rsidP="00286EA4">
      <w:r w:rsidRPr="009708FA">
        <w:t>On 20 December 2013</w:t>
      </w:r>
      <w:r w:rsidR="00E576A9">
        <w:t>,</w:t>
      </w:r>
      <w:r w:rsidRPr="009708FA">
        <w:t xml:space="preserve"> </w:t>
      </w:r>
      <w:r w:rsidR="00E576A9">
        <w:t>a</w:t>
      </w:r>
      <w:r w:rsidRPr="009708FA">
        <w:t xml:space="preserve"> complaint brought by </w:t>
      </w:r>
      <w:r w:rsidR="00E576A9">
        <w:t>Ms Ramstrom</w:t>
      </w:r>
      <w:r w:rsidRPr="009708FA">
        <w:t xml:space="preserve"> alleging sexual harassment by </w:t>
      </w:r>
      <w:r w:rsidR="00E576A9">
        <w:t>Mr Baldino</w:t>
      </w:r>
      <w:r w:rsidRPr="009708FA">
        <w:t xml:space="preserve"> was dismissed. </w:t>
      </w:r>
      <w:r w:rsidRPr="009708FA">
        <w:rPr>
          <w:noProof/>
        </w:rPr>
        <mc:AlternateContent>
          <mc:Choice Requires="wps">
            <w:drawing>
              <wp:anchor distT="0" distB="180340" distL="114300" distR="114300" simplePos="0" relativeHeight="251776000" behindDoc="1" locked="0" layoutInCell="1" allowOverlap="1" wp14:anchorId="279DAE16" wp14:editId="672C5443">
                <wp:simplePos x="0" y="0"/>
                <wp:positionH relativeFrom="column">
                  <wp:posOffset>5535295</wp:posOffset>
                </wp:positionH>
                <wp:positionV relativeFrom="paragraph">
                  <wp:posOffset>-7008495</wp:posOffset>
                </wp:positionV>
                <wp:extent cx="2374265" cy="1743075"/>
                <wp:effectExtent l="0" t="0" r="0" b="9525"/>
                <wp:wrapTopAndBottom/>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43075"/>
                        </a:xfrm>
                        <a:prstGeom prst="rect">
                          <a:avLst/>
                        </a:prstGeom>
                        <a:solidFill>
                          <a:srgbClr val="226A74"/>
                        </a:solidFill>
                        <a:ln w="9525">
                          <a:noFill/>
                          <a:miter lim="800000"/>
                          <a:headEnd/>
                          <a:tailEnd/>
                        </a:ln>
                      </wps:spPr>
                      <wps:txbx>
                        <w:txbxContent>
                          <w:p w:rsidR="00EE0AA8" w:rsidRPr="00466C92" w:rsidRDefault="00EE0AA8" w:rsidP="00587B8E">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279DAE16" id="_x0000_s1080" type="#_x0000_t202" style="position:absolute;left:0;text-align:left;margin-left:435.85pt;margin-top:-551.85pt;width:186.95pt;height:137.25pt;z-index:-251540480;visibility:visible;mso-wrap-style:square;mso-width-percent:400;mso-height-percent:0;mso-wrap-distance-left:9pt;mso-wrap-distance-top:0;mso-wrap-distance-right:9pt;mso-wrap-distance-bottom:14.2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" fillcolor="#226a74" stroked="f">
                <v:textbox style="layout-flow:vertical;mso-fit-shape-to-text:t">
                  <w:txbxContent>
                    <w:p w:rsidR="00EE0AA8" w:rsidRPr="00466C92" w:rsidRDefault="00EE0AA8" w:rsidP="00587B8E">
                      <w:pPr>
                        <w:spacing w:after="0" w:line="240" w:lineRule="auto"/>
                        <w:ind w:left="57" w:right="284"/>
                        <w:jc w:val="right"/>
                        <w:rPr>
                          <w:b/>
                          <w:color w:val="FFFFFF" w:themeColor="background1"/>
                          <w:sz w:val="44"/>
                          <w:szCs w:val="44"/>
                        </w:rPr>
                      </w:pPr>
                      <w:r>
                        <w:rPr>
                          <w:b/>
                          <w:color w:val="FFFFFF" w:themeColor="background1"/>
                          <w:sz w:val="44"/>
                          <w:szCs w:val="44"/>
                        </w:rPr>
                        <w:t xml:space="preserve">Complaints   </w:t>
                      </w:r>
                    </w:p>
                  </w:txbxContent>
                </v:textbox>
                <w10:wrap type="topAndBottom"/>
              </v:shape>
            </w:pict>
          </mc:Fallback>
        </mc:AlternateContent>
      </w:r>
      <w:r w:rsidR="00286EA4" w:rsidRPr="009708FA">
        <w:t xml:space="preserve">The respondent applied for an order for costs on the basis that the proceedings brought by the complainant were frivolous or vexatious.  </w:t>
      </w:r>
      <w:r>
        <w:t>The Tribunal held that there was no</w:t>
      </w:r>
      <w:r w:rsidR="00286EA4" w:rsidRPr="009708FA">
        <w:t xml:space="preserve"> basis for determining the complainant's claim was either frivolous or vexatious. </w:t>
      </w:r>
      <w:r w:rsidRPr="009708FA">
        <w:t>The a</w:t>
      </w:r>
      <w:r w:rsidR="00286EA4" w:rsidRPr="009708FA">
        <w:t xml:space="preserve">pplication </w:t>
      </w:r>
      <w:r w:rsidRPr="009708FA">
        <w:t xml:space="preserve">was </w:t>
      </w:r>
      <w:r w:rsidR="00286EA4" w:rsidRPr="009708FA">
        <w:t>refused.</w:t>
      </w:r>
    </w:p>
    <w:p w:rsidR="00E576A9" w:rsidRPr="00286EA4" w:rsidRDefault="00E576A9" w:rsidP="00735DE5">
      <w:pPr>
        <w:spacing w:after="0"/>
        <w:rPr>
          <w:highlight w:val="green"/>
        </w:rPr>
      </w:pPr>
      <w:r w:rsidRPr="00896069">
        <w:t>Read the full judgement at:</w:t>
      </w:r>
    </w:p>
    <w:p w:rsidR="009708FA" w:rsidRPr="00E576A9" w:rsidRDefault="00862591" w:rsidP="00735DE5">
      <w:pPr>
        <w:spacing w:after="360"/>
      </w:pPr>
      <w:hyperlink r:id="rId81" w:history="1">
        <w:r w:rsidR="00E576A9" w:rsidRPr="00E576A9">
          <w:rPr>
            <w:rStyle w:val="Hyperlink"/>
          </w:rPr>
          <w:t>www.austlii.edu.au/au/cases/sa/SAEOT/2014/4.html</w:t>
        </w:r>
      </w:hyperlink>
    </w:p>
    <w:p w:rsidR="0064580A" w:rsidRPr="00896069" w:rsidRDefault="00896069" w:rsidP="00F86D3D">
      <w:pPr>
        <w:rPr>
          <w:b/>
          <w:color w:val="244061" w:themeColor="accent1" w:themeShade="80"/>
        </w:rPr>
      </w:pPr>
      <w:r w:rsidRPr="00896069">
        <w:rPr>
          <w:b/>
          <w:color w:val="244061" w:themeColor="accent1" w:themeShade="80"/>
        </w:rPr>
        <w:t xml:space="preserve">HALIMEE </w:t>
      </w:r>
      <w:r w:rsidR="00FA48EA" w:rsidRPr="00896069">
        <w:rPr>
          <w:b/>
          <w:color w:val="244061" w:themeColor="accent1" w:themeShade="80"/>
        </w:rPr>
        <w:t xml:space="preserve">v </w:t>
      </w:r>
      <w:r w:rsidRPr="00896069">
        <w:rPr>
          <w:b/>
          <w:color w:val="244061" w:themeColor="accent1" w:themeShade="80"/>
        </w:rPr>
        <w:t>SANTARELLI T/A SEASIDE SALON [2014] SAEOT 6</w:t>
      </w:r>
      <w:r w:rsidR="00FA48EA" w:rsidRPr="00896069">
        <w:rPr>
          <w:b/>
          <w:color w:val="244061" w:themeColor="accent1" w:themeShade="80"/>
        </w:rPr>
        <w:t xml:space="preserve"> (</w:t>
      </w:r>
      <w:r w:rsidRPr="00896069">
        <w:rPr>
          <w:b/>
          <w:color w:val="244061" w:themeColor="accent1" w:themeShade="80"/>
        </w:rPr>
        <w:t>23 October</w:t>
      </w:r>
      <w:r w:rsidR="00FA48EA" w:rsidRPr="00896069">
        <w:rPr>
          <w:b/>
          <w:color w:val="244061" w:themeColor="accent1" w:themeShade="80"/>
        </w:rPr>
        <w:t xml:space="preserve"> 2014)</w:t>
      </w:r>
    </w:p>
    <w:p w:rsidR="007934ED" w:rsidRDefault="007934ED" w:rsidP="007934ED">
      <w:pPr>
        <w:spacing w:after="160"/>
      </w:pPr>
      <w:r>
        <w:t>Ms Halimee was an apprentice hairdresser employed by Ms Santarelli at the Seaside Salon. Her employment at the salon was terminated some 3 months after Ms Halimee informed her employer that she was pregnant. Ms Halimee claimed that she had been discriminated against on the grounds of her pregnancy, in particular:</w:t>
      </w:r>
    </w:p>
    <w:p w:rsidR="007934ED" w:rsidRDefault="007934ED" w:rsidP="007934ED">
      <w:pPr>
        <w:pStyle w:val="ListParagraph"/>
        <w:numPr>
          <w:ilvl w:val="0"/>
          <w:numId w:val="3"/>
        </w:numPr>
        <w:tabs>
          <w:tab w:val="clear" w:pos="567"/>
          <w:tab w:val="num" w:pos="284"/>
        </w:tabs>
        <w:spacing w:after="60"/>
        <w:ind w:left="284" w:hanging="284"/>
        <w:contextualSpacing w:val="0"/>
      </w:pPr>
      <w:r>
        <w:t>when she advised her Ms Santarelli that she was pregnant, Ms Santarelli said she did not know what to do with her or how she could “keep her”;</w:t>
      </w:r>
    </w:p>
    <w:p w:rsidR="007934ED" w:rsidRDefault="007934ED" w:rsidP="007934ED">
      <w:pPr>
        <w:pStyle w:val="ListParagraph"/>
        <w:numPr>
          <w:ilvl w:val="0"/>
          <w:numId w:val="3"/>
        </w:numPr>
        <w:tabs>
          <w:tab w:val="clear" w:pos="567"/>
          <w:tab w:val="num" w:pos="284"/>
        </w:tabs>
        <w:spacing w:after="60"/>
        <w:ind w:left="284" w:hanging="284"/>
        <w:contextualSpacing w:val="0"/>
      </w:pPr>
      <w:r>
        <w:t>when she expressed concern about applying spray tans and provided doctor’s advice that she should not do so whilst pregnant, that Ms Santarelli told her she was “using her pregnancy as an excuse” to avoid work;</w:t>
      </w:r>
    </w:p>
    <w:p w:rsidR="007934ED" w:rsidRDefault="007934ED" w:rsidP="007934ED">
      <w:pPr>
        <w:pStyle w:val="ListParagraph"/>
        <w:numPr>
          <w:ilvl w:val="0"/>
          <w:numId w:val="3"/>
        </w:numPr>
        <w:tabs>
          <w:tab w:val="clear" w:pos="567"/>
          <w:tab w:val="num" w:pos="284"/>
        </w:tabs>
        <w:spacing w:after="60"/>
        <w:ind w:left="284" w:hanging="284"/>
        <w:contextualSpacing w:val="0"/>
      </w:pPr>
      <w:r>
        <w:t>that her employer’s attitude towards her changed dramatically after she</w:t>
      </w:r>
      <w:r w:rsidR="00FE645B">
        <w:t xml:space="preserve"> was</w:t>
      </w:r>
      <w:r>
        <w:t xml:space="preserve"> advised of her pregnancy;</w:t>
      </w:r>
    </w:p>
    <w:p w:rsidR="007934ED" w:rsidRDefault="007934ED" w:rsidP="00820B78">
      <w:pPr>
        <w:pStyle w:val="ListParagraph"/>
        <w:numPr>
          <w:ilvl w:val="0"/>
          <w:numId w:val="3"/>
        </w:numPr>
        <w:tabs>
          <w:tab w:val="clear" w:pos="567"/>
          <w:tab w:val="num" w:pos="284"/>
        </w:tabs>
        <w:spacing w:after="240"/>
        <w:ind w:left="284" w:hanging="284"/>
        <w:contextualSpacing w:val="0"/>
      </w:pPr>
      <w:r>
        <w:t>that the termination of her employment was because of her pregnancy.</w:t>
      </w:r>
    </w:p>
    <w:p w:rsidR="00DB6592" w:rsidRDefault="007934ED" w:rsidP="00820B78">
      <w:pPr>
        <w:spacing w:after="160"/>
      </w:pPr>
      <w:r>
        <w:t xml:space="preserve">At the hearing, the Tribunal overall preferred the evidence of Ms Halimee over that of Ms Santarelli (who gave conflicting evidence) and found that whilst not all of the allegations were made out or amounted to discrimination on the grounds of pregnancy, overall they were satisfied that Ms Santarelli’s conduct towards Ms Halimee changed upon learning that Ms Halimee was pregnant. </w:t>
      </w:r>
    </w:p>
    <w:p w:rsidR="007934ED" w:rsidRDefault="007934ED" w:rsidP="00820B78">
      <w:pPr>
        <w:spacing w:after="160"/>
      </w:pPr>
      <w:r>
        <w:t>Further, they found that this change in conduct, combined with Ms Santarelli’s attempted termination of Ms Halimee’s employment, constituted unlawful conduct under the Equal Opportunity Act and noted that “once she knew Ms Halimee was pregnant, she treated her, in the work context, with an element of suspicion and distance which had not previously been present between them”.</w:t>
      </w:r>
    </w:p>
    <w:p w:rsidR="00735DE5" w:rsidRDefault="007934ED" w:rsidP="00820B78">
      <w:pPr>
        <w:spacing w:after="160"/>
      </w:pPr>
      <w:r>
        <w:t>Ms Halimee was awarded $5,000 for injury to feeling.</w:t>
      </w:r>
      <w:r w:rsidR="00735DE5">
        <w:t xml:space="preserve"> </w:t>
      </w:r>
    </w:p>
    <w:p w:rsidR="00820B78" w:rsidRDefault="007867D5" w:rsidP="00820B78">
      <w:pPr>
        <w:spacing w:after="0"/>
      </w:pPr>
      <w:r w:rsidRPr="00896069">
        <w:t>Read the full judgement at:</w:t>
      </w:r>
    </w:p>
    <w:p w:rsidR="0071113B" w:rsidRDefault="00862591" w:rsidP="00735DE5">
      <w:pPr>
        <w:spacing w:after="360"/>
      </w:pPr>
      <w:hyperlink r:id="rId82" w:history="1">
        <w:r w:rsidR="00896069" w:rsidRPr="00896069">
          <w:rPr>
            <w:rStyle w:val="Hyperlink"/>
          </w:rPr>
          <w:t>www.austlii.edu.au/au/cases/sa/SAEOT/2014/6.html</w:t>
        </w:r>
      </w:hyperlink>
    </w:p>
    <w:p w:rsidR="00820B78" w:rsidRDefault="00820B78">
      <w:pPr>
        <w:rPr>
          <w:b/>
          <w:color w:val="244061" w:themeColor="accent1" w:themeShade="80"/>
        </w:rPr>
      </w:pPr>
      <w:r>
        <w:rPr>
          <w:b/>
          <w:color w:val="244061" w:themeColor="accent1" w:themeShade="80"/>
        </w:rPr>
        <w:br w:type="page"/>
      </w:r>
    </w:p>
    <w:p w:rsidR="0071113B" w:rsidRDefault="0071113B" w:rsidP="0071113B">
      <w:pPr>
        <w:keepNext/>
        <w:jc w:val="left"/>
        <w:rPr>
          <w:b/>
          <w:color w:val="244061" w:themeColor="accent1" w:themeShade="80"/>
        </w:rPr>
      </w:pPr>
      <w:r w:rsidRPr="0071113B">
        <w:rPr>
          <w:b/>
          <w:color w:val="244061" w:themeColor="accent1" w:themeShade="80"/>
        </w:rPr>
        <w:lastRenderedPageBreak/>
        <w:t>RAGLESS v STOKES</w:t>
      </w:r>
      <w:r>
        <w:rPr>
          <w:b/>
          <w:color w:val="244061" w:themeColor="accent1" w:themeShade="80"/>
        </w:rPr>
        <w:t xml:space="preserve"> </w:t>
      </w:r>
      <w:r w:rsidRPr="0071113B">
        <w:rPr>
          <w:b/>
          <w:color w:val="244061" w:themeColor="accent1" w:themeShade="80"/>
        </w:rPr>
        <w:t>[2015] SAEOT 1</w:t>
      </w:r>
      <w:r>
        <w:rPr>
          <w:b/>
          <w:color w:val="244061" w:themeColor="accent1" w:themeShade="80"/>
        </w:rPr>
        <w:t xml:space="preserve"> (</w:t>
      </w:r>
      <w:r w:rsidRPr="0071113B">
        <w:rPr>
          <w:b/>
          <w:color w:val="244061" w:themeColor="accent1" w:themeShade="80"/>
        </w:rPr>
        <w:t>12 March 2015</w:t>
      </w:r>
      <w:r>
        <w:rPr>
          <w:b/>
          <w:color w:val="244061" w:themeColor="accent1" w:themeShade="80"/>
        </w:rPr>
        <w:t>)</w:t>
      </w:r>
    </w:p>
    <w:p w:rsidR="006F163D" w:rsidRDefault="0071113B" w:rsidP="00FC69F3">
      <w:pPr>
        <w:keepNext/>
      </w:pPr>
      <w:r>
        <w:t>Mr Ragless complained that he ha</w:t>
      </w:r>
      <w:r w:rsidR="006F163D">
        <w:t>d</w:t>
      </w:r>
      <w:r>
        <w:t xml:space="preserve"> been victimised </w:t>
      </w:r>
      <w:r w:rsidR="006F163D">
        <w:t xml:space="preserve">by Mr Stokes following his </w:t>
      </w:r>
      <w:r w:rsidR="006F163D" w:rsidRPr="0071113B">
        <w:t xml:space="preserve">disclosure of an incident at </w:t>
      </w:r>
      <w:r w:rsidR="006F163D">
        <w:t xml:space="preserve">a </w:t>
      </w:r>
      <w:r w:rsidR="006F163D" w:rsidRPr="0071113B">
        <w:t>shooting club</w:t>
      </w:r>
      <w:r w:rsidR="006F163D">
        <w:t xml:space="preserve">, of which he was a member, </w:t>
      </w:r>
      <w:r w:rsidR="006F163D" w:rsidRPr="0071113B">
        <w:t>between himself and the Secretary of his club</w:t>
      </w:r>
      <w:r w:rsidR="006F163D">
        <w:t xml:space="preserve">. Mr Ragless made a complaint under the </w:t>
      </w:r>
      <w:r w:rsidRPr="0071113B">
        <w:rPr>
          <w:i/>
        </w:rPr>
        <w:t>Whistleblowers Protection Act</w:t>
      </w:r>
      <w:r w:rsidRPr="0071113B">
        <w:t xml:space="preserve"> (WPA) and </w:t>
      </w:r>
      <w:r w:rsidRPr="006F163D">
        <w:rPr>
          <w:i/>
        </w:rPr>
        <w:t>Equal Opportunity Act</w:t>
      </w:r>
      <w:r w:rsidRPr="0071113B">
        <w:t xml:space="preserve"> claiming victimisation by the respondent</w:t>
      </w:r>
      <w:r w:rsidR="006F163D">
        <w:t>.</w:t>
      </w:r>
    </w:p>
    <w:p w:rsidR="006F163D" w:rsidRDefault="0071113B" w:rsidP="00FC69F3">
      <w:r>
        <w:t xml:space="preserve">The Tribunal determined that </w:t>
      </w:r>
      <w:r w:rsidRPr="0071113B">
        <w:t xml:space="preserve">the disclosure </w:t>
      </w:r>
      <w:r>
        <w:t xml:space="preserve">made by the complainant did </w:t>
      </w:r>
      <w:r w:rsidRPr="0071113B">
        <w:t xml:space="preserve">not constitute an appropriate disclosure of public interest information within the meaning of the WPA. </w:t>
      </w:r>
      <w:r>
        <w:t>The c</w:t>
      </w:r>
      <w:r w:rsidRPr="0071113B">
        <w:t xml:space="preserve">omplaint </w:t>
      </w:r>
      <w:r>
        <w:t xml:space="preserve">was </w:t>
      </w:r>
      <w:r w:rsidRPr="0071113B">
        <w:t>dismissed.</w:t>
      </w:r>
    </w:p>
    <w:p w:rsidR="00FC69F3" w:rsidRDefault="006F163D" w:rsidP="00735DE5">
      <w:pPr>
        <w:spacing w:after="0"/>
      </w:pPr>
      <w:r w:rsidRPr="00896069">
        <w:t>Read the full judgement at:</w:t>
      </w:r>
      <w:r>
        <w:t xml:space="preserve"> </w:t>
      </w:r>
    </w:p>
    <w:p w:rsidR="006F2FAE" w:rsidRDefault="00862591" w:rsidP="00735DE5">
      <w:pPr>
        <w:spacing w:after="360"/>
      </w:pPr>
      <w:hyperlink r:id="rId83" w:history="1">
        <w:r w:rsidR="006F163D" w:rsidRPr="006F163D">
          <w:rPr>
            <w:rStyle w:val="Hyperlink"/>
          </w:rPr>
          <w:t>www.austlii.edu.au/au/cases/sa/SAEOT/2015/1.html</w:t>
        </w:r>
      </w:hyperlink>
      <w:r w:rsidR="006F163D">
        <w:t xml:space="preserve"> </w:t>
      </w:r>
    </w:p>
    <w:p w:rsidR="000C59A2" w:rsidRDefault="006F2FAE" w:rsidP="0071113B">
      <w:pPr>
        <w:jc w:val="left"/>
        <w:rPr>
          <w:b/>
          <w:color w:val="244061" w:themeColor="accent1" w:themeShade="80"/>
        </w:rPr>
      </w:pPr>
      <w:r w:rsidRPr="006F2FAE">
        <w:rPr>
          <w:b/>
          <w:color w:val="244061" w:themeColor="accent1" w:themeShade="80"/>
        </w:rPr>
        <w:t xml:space="preserve">RAGLESS v OFFICE OF THE POLICE OMBUDSMAN [2015] SAEOT 2 (12 March 2015) </w:t>
      </w:r>
    </w:p>
    <w:p w:rsidR="00FC69F3" w:rsidRPr="00FC69F3" w:rsidRDefault="00FC69F3" w:rsidP="00FC69F3">
      <w:pPr>
        <w:keepNext/>
      </w:pPr>
      <w:r>
        <w:t xml:space="preserve">Mr Ragless complained that he had been victimised by the Office of the Police </w:t>
      </w:r>
      <w:r w:rsidRPr="00FC69F3">
        <w:t xml:space="preserve">Ombudsman following his disclosure of a failure by the Firearms Branch of South Australian Police to investigate properly an incident which </w:t>
      </w:r>
      <w:r>
        <w:t xml:space="preserve">the </w:t>
      </w:r>
      <w:r w:rsidRPr="00FC69F3">
        <w:t>complainant said occurred on the firearms range of his shooting club and the allegedly illegal behaviour of some officials at his club. Mr</w:t>
      </w:r>
      <w:r>
        <w:t xml:space="preserve"> Ragless made a complaint under the </w:t>
      </w:r>
      <w:r w:rsidRPr="0071113B">
        <w:rPr>
          <w:i/>
        </w:rPr>
        <w:t>Whistleblowers Protection Act</w:t>
      </w:r>
      <w:r w:rsidRPr="0071113B">
        <w:t xml:space="preserve"> (WPA) and </w:t>
      </w:r>
      <w:r w:rsidRPr="006F163D">
        <w:rPr>
          <w:i/>
        </w:rPr>
        <w:t xml:space="preserve">Equal Opportunity </w:t>
      </w:r>
      <w:r w:rsidRPr="00FC69F3">
        <w:t>Act</w:t>
      </w:r>
      <w:r w:rsidRPr="0071113B">
        <w:t xml:space="preserve"> claiming victimisation by the respondent</w:t>
      </w:r>
      <w:r>
        <w:t xml:space="preserve">. </w:t>
      </w:r>
      <w:r w:rsidRPr="00FC69F3">
        <w:t>M</w:t>
      </w:r>
      <w:r w:rsidR="006D6C93">
        <w:t>r</w:t>
      </w:r>
      <w:r w:rsidRPr="00FC69F3">
        <w:t xml:space="preserve"> Ragless </w:t>
      </w:r>
      <w:r w:rsidR="000C59A2" w:rsidRPr="00FC69F3">
        <w:t>asserted that the respondent failed to properly investigate his concerns</w:t>
      </w:r>
      <w:r w:rsidRPr="00FC69F3">
        <w:t>.</w:t>
      </w:r>
    </w:p>
    <w:p w:rsidR="00FC69F3" w:rsidRDefault="00FC69F3" w:rsidP="00FC69F3">
      <w:pPr>
        <w:rPr>
          <w:b/>
          <w:color w:val="244061" w:themeColor="accent1" w:themeShade="80"/>
        </w:rPr>
      </w:pPr>
      <w:r w:rsidRPr="00FC69F3">
        <w:t xml:space="preserve">The Tribunal found that, </w:t>
      </w:r>
      <w:r w:rsidR="000C59A2" w:rsidRPr="00FC69F3">
        <w:t xml:space="preserve">even on the assumption that the information disclosed was public interest information within the meaning of the WPA, it </w:t>
      </w:r>
      <w:r>
        <w:t>was</w:t>
      </w:r>
      <w:r w:rsidR="000C59A2" w:rsidRPr="00FC69F3">
        <w:t xml:space="preserve"> not reasonably arguable that the respondent committed an </w:t>
      </w:r>
      <w:r w:rsidR="000C59A2" w:rsidRPr="00FC69F3">
        <w:t>act of victimisation in that any detriment suffered was not caused on the ground of his disclosure.</w:t>
      </w:r>
      <w:r>
        <w:t xml:space="preserve"> The c</w:t>
      </w:r>
      <w:r w:rsidR="000C59A2" w:rsidRPr="00FC69F3">
        <w:t xml:space="preserve">omplaint </w:t>
      </w:r>
      <w:r>
        <w:t xml:space="preserve">was </w:t>
      </w:r>
      <w:r w:rsidR="000C59A2" w:rsidRPr="00FC69F3">
        <w:t>dismissed.</w:t>
      </w:r>
    </w:p>
    <w:p w:rsidR="00BA2FB9" w:rsidRDefault="00FC69F3" w:rsidP="00590345">
      <w:pPr>
        <w:spacing w:after="0"/>
      </w:pPr>
      <w:r w:rsidRPr="00896069">
        <w:t>Read the full judgement at:</w:t>
      </w:r>
      <w:r>
        <w:t xml:space="preserve"> </w:t>
      </w:r>
    </w:p>
    <w:p w:rsidR="00FC69F3" w:rsidRPr="00BA2FB9" w:rsidRDefault="00862591" w:rsidP="00590345">
      <w:pPr>
        <w:spacing w:after="360"/>
        <w:rPr>
          <w:highlight w:val="yellow"/>
        </w:rPr>
      </w:pPr>
      <w:hyperlink r:id="rId84" w:history="1">
        <w:r w:rsidR="00BA2FB9" w:rsidRPr="00BA2FB9">
          <w:rPr>
            <w:rStyle w:val="Hyperlink"/>
          </w:rPr>
          <w:t>www.austlii.edu.au/au/cases/sa/SAEOT/2015/2.html</w:t>
        </w:r>
      </w:hyperlink>
      <w:r w:rsidR="00590345">
        <w:t>.</w:t>
      </w:r>
    </w:p>
    <w:p w:rsidR="00590345" w:rsidRPr="00590345" w:rsidRDefault="00590345" w:rsidP="00590345">
      <w:pPr>
        <w:jc w:val="left"/>
        <w:rPr>
          <w:b/>
          <w:color w:val="244061" w:themeColor="accent1" w:themeShade="80"/>
        </w:rPr>
      </w:pPr>
      <w:r w:rsidRPr="00590345">
        <w:rPr>
          <w:b/>
          <w:color w:val="244061" w:themeColor="accent1" w:themeShade="80"/>
        </w:rPr>
        <w:t xml:space="preserve">HILES v ALLITY (LITTLE PARA) P/L [2015] SAEOT 4 (15 May 2015) </w:t>
      </w:r>
    </w:p>
    <w:p w:rsidR="00C00447" w:rsidRPr="00C00447" w:rsidRDefault="00C00447" w:rsidP="00C00447">
      <w:r>
        <w:t xml:space="preserve">Mr Hiles made a complaint to the Equal Opportunity Commission that he had been victimised </w:t>
      </w:r>
      <w:r w:rsidRPr="00C00447">
        <w:t xml:space="preserve">on the basis of being a "whistleblower” </w:t>
      </w:r>
      <w:r>
        <w:t xml:space="preserve">following his reporting of an assault at an Aged Care facility. The complaint was unable to be conciliated and was referred to the Tribunal. The </w:t>
      </w:r>
      <w:r w:rsidRPr="00C00447">
        <w:t xml:space="preserve">respondent </w:t>
      </w:r>
      <w:r>
        <w:t xml:space="preserve">applied </w:t>
      </w:r>
      <w:r w:rsidRPr="00C00447">
        <w:t xml:space="preserve">to strike out the complaint on the grounds that it does not identify a cause of action pursuant to the </w:t>
      </w:r>
      <w:r w:rsidRPr="00C00447">
        <w:rPr>
          <w:i/>
        </w:rPr>
        <w:t>Equal Opportunity Act 1984</w:t>
      </w:r>
      <w:r w:rsidRPr="00C00447">
        <w:t xml:space="preserve"> (SA). </w:t>
      </w:r>
    </w:p>
    <w:p w:rsidR="00C00447" w:rsidRDefault="00C00447" w:rsidP="00C00447">
      <w:r w:rsidRPr="00C00447">
        <w:t xml:space="preserve">The ground for the respondent’s application to dismiss the proceedings </w:t>
      </w:r>
      <w:r>
        <w:t>was</w:t>
      </w:r>
      <w:r w:rsidRPr="00C00447">
        <w:t xml:space="preserve"> that Mr Hiles </w:t>
      </w:r>
      <w:r>
        <w:t xml:space="preserve">complaint did not fall under </w:t>
      </w:r>
      <w:r w:rsidRPr="00C00447">
        <w:t xml:space="preserve">the </w:t>
      </w:r>
      <w:r w:rsidRPr="00C00447">
        <w:rPr>
          <w:i/>
        </w:rPr>
        <w:t>Whistleblowers Protection Act 1993</w:t>
      </w:r>
      <w:r w:rsidRPr="00C00447">
        <w:t xml:space="preserve"> because the incident that Mr Hiles witnessed and reported, and which, Mr Hiles assert</w:t>
      </w:r>
      <w:r>
        <w:t>ed</w:t>
      </w:r>
      <w:r w:rsidRPr="00C00447">
        <w:t xml:space="preserve">, constituted “unlawful activity” under the </w:t>
      </w:r>
      <w:r w:rsidRPr="00C00447">
        <w:rPr>
          <w:i/>
        </w:rPr>
        <w:t>Whistleblowers Protection Act 1993</w:t>
      </w:r>
      <w:r w:rsidRPr="00C00447">
        <w:t>, was not, in fact, an assault, and did not constitute “unlawful activity”.</w:t>
      </w:r>
    </w:p>
    <w:p w:rsidR="00FC69F3" w:rsidRPr="00C00447" w:rsidRDefault="00C00447" w:rsidP="00C00447">
      <w:r>
        <w:t>The Tribunal granted t</w:t>
      </w:r>
      <w:r w:rsidRPr="00C00447">
        <w:t xml:space="preserve">he respondent’s interlocutory application </w:t>
      </w:r>
      <w:r>
        <w:t xml:space="preserve">and the </w:t>
      </w:r>
      <w:r w:rsidRPr="00C00447">
        <w:t xml:space="preserve">complaint </w:t>
      </w:r>
      <w:r>
        <w:t>was</w:t>
      </w:r>
      <w:r w:rsidRPr="00C00447">
        <w:t xml:space="preserve"> dismissed.</w:t>
      </w:r>
    </w:p>
    <w:p w:rsidR="0044552A" w:rsidRDefault="0044552A" w:rsidP="0044552A">
      <w:pPr>
        <w:spacing w:after="0"/>
      </w:pPr>
      <w:r w:rsidRPr="00896069">
        <w:t>Read the full judgement at:</w:t>
      </w:r>
      <w:r>
        <w:t xml:space="preserve"> </w:t>
      </w:r>
    </w:p>
    <w:p w:rsidR="0044552A" w:rsidRPr="0044552A" w:rsidRDefault="00862591" w:rsidP="00FC69F3">
      <w:pPr>
        <w:rPr>
          <w:highlight w:val="yellow"/>
        </w:rPr>
      </w:pPr>
      <w:hyperlink r:id="rId85" w:history="1">
        <w:r w:rsidR="0044552A" w:rsidRPr="0044552A">
          <w:rPr>
            <w:rStyle w:val="Hyperlink"/>
          </w:rPr>
          <w:t>www.austlii.edu.au/au/cases/sa/SAEOT/2015/4.html</w:t>
        </w:r>
      </w:hyperlink>
    </w:p>
    <w:p w:rsidR="00590345" w:rsidRDefault="00590345" w:rsidP="00FC69F3">
      <w:pPr>
        <w:rPr>
          <w:b/>
          <w:color w:val="244061" w:themeColor="accent1" w:themeShade="80"/>
          <w:highlight w:val="yellow"/>
        </w:rPr>
      </w:pPr>
    </w:p>
    <w:p w:rsidR="00E47D36" w:rsidRDefault="00E47D36" w:rsidP="00E47D36">
      <w:pPr>
        <w:spacing w:after="0"/>
        <w:rPr>
          <w:b/>
          <w:color w:val="244061" w:themeColor="accent1" w:themeShade="80"/>
        </w:rPr>
      </w:pPr>
      <w:r>
        <w:rPr>
          <w:b/>
          <w:color w:val="244061" w:themeColor="accent1" w:themeShade="80"/>
        </w:rPr>
        <w:br w:type="page"/>
      </w:r>
    </w:p>
    <w:p w:rsidR="00E47D36" w:rsidRPr="00587B8E" w:rsidRDefault="00E47D36" w:rsidP="00747129">
      <w:pPr>
        <w:pStyle w:val="Storyheading"/>
      </w:pPr>
      <w:r>
        <w:lastRenderedPageBreak/>
        <w:t xml:space="preserve">Other Tribunal Matters Finalsised </w:t>
      </w:r>
      <w:r w:rsidRPr="00587B8E">
        <w:t>in 201</w:t>
      </w:r>
      <w:r>
        <w:t>4</w:t>
      </w:r>
      <w:r w:rsidRPr="00587B8E">
        <w:t>-1</w:t>
      </w:r>
      <w:r>
        <w:t>5</w:t>
      </w:r>
    </w:p>
    <w:p w:rsidR="00E47D36" w:rsidRDefault="00E47D36" w:rsidP="00E47D36">
      <w:pPr>
        <w:spacing w:after="0"/>
        <w:rPr>
          <w:b/>
          <w:color w:val="244061" w:themeColor="accent1" w:themeShade="80"/>
        </w:rPr>
      </w:pPr>
    </w:p>
    <w:p w:rsidR="006A0028" w:rsidRDefault="006A0028" w:rsidP="00E62393">
      <w:pPr>
        <w:spacing w:after="20" w:line="240" w:lineRule="auto"/>
        <w:rPr>
          <w:b/>
          <w:color w:val="244061" w:themeColor="accent1" w:themeShade="80"/>
        </w:rPr>
      </w:pPr>
    </w:p>
    <w:p w:rsidR="006A0028" w:rsidRPr="0022473F" w:rsidRDefault="006A0028" w:rsidP="006A0028">
      <w:pPr>
        <w:spacing w:after="20" w:line="240" w:lineRule="auto"/>
        <w:rPr>
          <w:b/>
          <w:color w:val="244061" w:themeColor="accent1" w:themeShade="80"/>
        </w:rPr>
      </w:pPr>
      <w:r w:rsidRPr="0022473F">
        <w:rPr>
          <w:b/>
          <w:color w:val="244061" w:themeColor="accent1" w:themeShade="80"/>
        </w:rPr>
        <w:t>Lynch v Department for Education and Child Development - DCCIV-13-414</w:t>
      </w:r>
    </w:p>
    <w:p w:rsidR="006A0028" w:rsidRPr="0022473F" w:rsidRDefault="006A0028" w:rsidP="006A0028">
      <w:pPr>
        <w:spacing w:after="100" w:line="240" w:lineRule="auto"/>
        <w:jc w:val="left"/>
        <w:rPr>
          <w:i/>
        </w:rPr>
      </w:pPr>
      <w:r w:rsidRPr="0022473F">
        <w:rPr>
          <w:i/>
        </w:rPr>
        <w:t>- Disability discrimination</w:t>
      </w:r>
    </w:p>
    <w:p w:rsidR="006A0028" w:rsidRDefault="006A0028" w:rsidP="006A0028">
      <w:pPr>
        <w:spacing w:after="360"/>
      </w:pPr>
      <w:r w:rsidRPr="0022473F">
        <w:t>Discontinued by the complainant on 30 January 2015.</w:t>
      </w:r>
    </w:p>
    <w:p w:rsidR="006A0028" w:rsidRPr="00AB0713" w:rsidRDefault="006A0028" w:rsidP="006A0028">
      <w:pPr>
        <w:spacing w:after="20" w:line="240" w:lineRule="auto"/>
        <w:rPr>
          <w:b/>
          <w:color w:val="244061" w:themeColor="accent1" w:themeShade="80"/>
        </w:rPr>
      </w:pPr>
      <w:r w:rsidRPr="00AB0713">
        <w:rPr>
          <w:b/>
          <w:color w:val="244061" w:themeColor="accent1" w:themeShade="80"/>
        </w:rPr>
        <w:t>Bakarich-Christie v Clipsal Australia Pty Ltd - DCCIV-13-1222</w:t>
      </w:r>
    </w:p>
    <w:p w:rsidR="006A0028" w:rsidRDefault="006A0028" w:rsidP="006A0028">
      <w:pPr>
        <w:spacing w:after="100" w:line="240" w:lineRule="auto"/>
        <w:jc w:val="left"/>
        <w:rPr>
          <w:i/>
        </w:rPr>
      </w:pPr>
      <w:r w:rsidRPr="0022473F">
        <w:rPr>
          <w:i/>
        </w:rPr>
        <w:t>- Disability</w:t>
      </w:r>
      <w:r>
        <w:rPr>
          <w:i/>
        </w:rPr>
        <w:t xml:space="preserve"> and pregnancy</w:t>
      </w:r>
      <w:r w:rsidRPr="0022473F">
        <w:rPr>
          <w:i/>
        </w:rPr>
        <w:t xml:space="preserve"> discrimination</w:t>
      </w:r>
    </w:p>
    <w:p w:rsidR="006A0028" w:rsidRDefault="006A0028" w:rsidP="006A0028">
      <w:pPr>
        <w:spacing w:after="360"/>
      </w:pPr>
      <w:r>
        <w:t>Settled by agreement between the parties on 21 November 2014</w:t>
      </w:r>
      <w:r w:rsidRPr="0022473F">
        <w:t>.</w:t>
      </w:r>
    </w:p>
    <w:p w:rsidR="006A0028" w:rsidRPr="000F4571" w:rsidRDefault="006A0028" w:rsidP="006A0028">
      <w:pPr>
        <w:spacing w:after="20" w:line="240" w:lineRule="auto"/>
        <w:rPr>
          <w:b/>
          <w:color w:val="244061" w:themeColor="accent1" w:themeShade="80"/>
        </w:rPr>
      </w:pPr>
      <w:r w:rsidRPr="000F4571">
        <w:rPr>
          <w:b/>
          <w:color w:val="244061" w:themeColor="accent1" w:themeShade="80"/>
        </w:rPr>
        <w:t>Gordon v Department for Education and Child Development  - DCCIV-13-1883</w:t>
      </w:r>
    </w:p>
    <w:p w:rsidR="006A0028" w:rsidRPr="00B125D0" w:rsidRDefault="006A0028" w:rsidP="006A0028">
      <w:pPr>
        <w:spacing w:after="100" w:line="240" w:lineRule="auto"/>
        <w:jc w:val="left"/>
        <w:rPr>
          <w:i/>
        </w:rPr>
      </w:pPr>
      <w:r w:rsidRPr="000F4571">
        <w:rPr>
          <w:i/>
        </w:rPr>
        <w:t>- Disability discrimination</w:t>
      </w:r>
    </w:p>
    <w:p w:rsidR="006A0028" w:rsidRDefault="006A0028" w:rsidP="006A0028">
      <w:pPr>
        <w:spacing w:after="360"/>
      </w:pPr>
      <w:r>
        <w:t>Settled by agreement between the parties and d</w:t>
      </w:r>
      <w:r w:rsidRPr="0025260E">
        <w:t xml:space="preserve">iscontinued by the complainant on </w:t>
      </w:r>
      <w:r>
        <w:t>6</w:t>
      </w:r>
      <w:r w:rsidRPr="0025260E">
        <w:t xml:space="preserve"> March 2015.</w:t>
      </w:r>
    </w:p>
    <w:p w:rsidR="006A0028" w:rsidRPr="0045670B" w:rsidRDefault="006A0028" w:rsidP="006A0028">
      <w:pPr>
        <w:spacing w:after="20" w:line="240" w:lineRule="auto"/>
        <w:rPr>
          <w:b/>
          <w:color w:val="244061" w:themeColor="accent1" w:themeShade="80"/>
        </w:rPr>
      </w:pPr>
      <w:r w:rsidRPr="0045670B">
        <w:rPr>
          <w:b/>
          <w:color w:val="244061" w:themeColor="accent1" w:themeShade="80"/>
        </w:rPr>
        <w:t>Bone-George v Department for Education and Child Development - DCCIV- 13-2905</w:t>
      </w:r>
    </w:p>
    <w:p w:rsidR="006A0028" w:rsidRPr="00B125D0" w:rsidRDefault="006A0028" w:rsidP="006A0028">
      <w:pPr>
        <w:spacing w:after="100" w:line="240" w:lineRule="auto"/>
        <w:jc w:val="left"/>
        <w:rPr>
          <w:i/>
        </w:rPr>
      </w:pPr>
      <w:r w:rsidRPr="0045670B">
        <w:rPr>
          <w:i/>
        </w:rPr>
        <w:t>- Disability discrimination</w:t>
      </w:r>
    </w:p>
    <w:p w:rsidR="006A0028" w:rsidRDefault="006A0028" w:rsidP="006A0028">
      <w:pPr>
        <w:spacing w:after="360"/>
      </w:pPr>
      <w:r w:rsidRPr="00E47D36">
        <w:t xml:space="preserve">Discontinued by the complainant on </w:t>
      </w:r>
      <w:r>
        <w:t>17 September</w:t>
      </w:r>
      <w:r w:rsidRPr="00E47D36">
        <w:t xml:space="preserve"> 2014</w:t>
      </w:r>
      <w:r>
        <w:t xml:space="preserve"> as the issues in dispute between the parties had been resolved</w:t>
      </w:r>
      <w:r w:rsidRPr="00E47D36">
        <w:t>.</w:t>
      </w:r>
    </w:p>
    <w:p w:rsidR="00E47D36" w:rsidRPr="00E70420" w:rsidRDefault="00E47D36" w:rsidP="00E62393">
      <w:pPr>
        <w:spacing w:after="20" w:line="240" w:lineRule="auto"/>
        <w:rPr>
          <w:b/>
          <w:color w:val="244061" w:themeColor="accent1" w:themeShade="80"/>
        </w:rPr>
      </w:pPr>
      <w:r>
        <w:rPr>
          <w:b/>
          <w:color w:val="244061" w:themeColor="accent1" w:themeShade="80"/>
        </w:rPr>
        <w:t>Paterson</w:t>
      </w:r>
      <w:r w:rsidRPr="00E70420">
        <w:rPr>
          <w:b/>
          <w:color w:val="244061" w:themeColor="accent1" w:themeShade="80"/>
        </w:rPr>
        <w:t xml:space="preserve"> v </w:t>
      </w:r>
      <w:r>
        <w:rPr>
          <w:b/>
          <w:color w:val="244061" w:themeColor="accent1" w:themeShade="80"/>
        </w:rPr>
        <w:t>TAFE SA, Lawrence Udo-Ekpo - DCCIV-14-243</w:t>
      </w:r>
    </w:p>
    <w:p w:rsidR="00E47D36" w:rsidRPr="0064580A" w:rsidRDefault="00E47D36" w:rsidP="00B125D0">
      <w:pPr>
        <w:spacing w:after="100" w:line="240" w:lineRule="auto"/>
        <w:jc w:val="left"/>
        <w:rPr>
          <w:i/>
        </w:rPr>
      </w:pPr>
      <w:r w:rsidRPr="0064580A">
        <w:rPr>
          <w:i/>
        </w:rPr>
        <w:t xml:space="preserve">- </w:t>
      </w:r>
      <w:r w:rsidRPr="002E4319">
        <w:rPr>
          <w:i/>
        </w:rPr>
        <w:t>Review of Commissioner’s decision</w:t>
      </w:r>
    </w:p>
    <w:p w:rsidR="00E47D36" w:rsidRDefault="00E47D36" w:rsidP="00743618">
      <w:pPr>
        <w:spacing w:after="360"/>
      </w:pPr>
      <w:r w:rsidRPr="00E47D36">
        <w:t>Discontinued by the complainant on 9 July 2014.</w:t>
      </w:r>
    </w:p>
    <w:p w:rsidR="006A0028" w:rsidRPr="0025260E" w:rsidRDefault="006A0028" w:rsidP="006A0028">
      <w:pPr>
        <w:spacing w:after="20" w:line="240" w:lineRule="auto"/>
        <w:rPr>
          <w:b/>
          <w:color w:val="244061" w:themeColor="accent1" w:themeShade="80"/>
        </w:rPr>
      </w:pPr>
      <w:r w:rsidRPr="0025260E">
        <w:rPr>
          <w:b/>
          <w:color w:val="244061" w:themeColor="accent1" w:themeShade="80"/>
        </w:rPr>
        <w:t xml:space="preserve">Ingham v Department for Planning, Transport &amp; Infrastructure, Rod Hook, </w:t>
      </w:r>
      <w:r>
        <w:rPr>
          <w:b/>
          <w:color w:val="244061" w:themeColor="accent1" w:themeShade="80"/>
        </w:rPr>
        <w:t>Judith Carr, Lino di Lernia,</w:t>
      </w:r>
      <w:r w:rsidRPr="00E62393">
        <w:rPr>
          <w:b/>
          <w:color w:val="244061" w:themeColor="accent1" w:themeShade="80"/>
        </w:rPr>
        <w:t xml:space="preserve"> </w:t>
      </w:r>
      <w:r w:rsidRPr="0025260E">
        <w:rPr>
          <w:b/>
          <w:color w:val="244061" w:themeColor="accent1" w:themeShade="80"/>
        </w:rPr>
        <w:t xml:space="preserve">David Bernard - </w:t>
      </w:r>
      <w:r>
        <w:rPr>
          <w:b/>
          <w:color w:val="244061" w:themeColor="accent1" w:themeShade="80"/>
        </w:rPr>
        <w:t xml:space="preserve">DCCIV-13-2763, </w:t>
      </w:r>
      <w:r w:rsidRPr="0025260E">
        <w:rPr>
          <w:b/>
          <w:color w:val="244061" w:themeColor="accent1" w:themeShade="80"/>
        </w:rPr>
        <w:t>DCCIV-14-250</w:t>
      </w:r>
    </w:p>
    <w:p w:rsidR="006A0028" w:rsidRPr="0025260E" w:rsidRDefault="006A0028" w:rsidP="006A0028">
      <w:pPr>
        <w:spacing w:after="100" w:line="240" w:lineRule="auto"/>
        <w:jc w:val="left"/>
        <w:rPr>
          <w:i/>
        </w:rPr>
      </w:pPr>
      <w:r w:rsidRPr="0025260E">
        <w:rPr>
          <w:i/>
        </w:rPr>
        <w:t xml:space="preserve">- </w:t>
      </w:r>
      <w:r>
        <w:rPr>
          <w:i/>
        </w:rPr>
        <w:t>Victimisation as a w</w:t>
      </w:r>
      <w:r w:rsidRPr="0025260E">
        <w:rPr>
          <w:i/>
        </w:rPr>
        <w:t>histleblower</w:t>
      </w:r>
    </w:p>
    <w:p w:rsidR="006A0028" w:rsidRDefault="006A0028" w:rsidP="006A0028">
      <w:pPr>
        <w:spacing w:after="360"/>
      </w:pPr>
      <w:r w:rsidRPr="0025260E">
        <w:t>Discontinued by the complainant on 3 March 2015.</w:t>
      </w:r>
    </w:p>
    <w:p w:rsidR="006A0028" w:rsidRDefault="006A0028" w:rsidP="00743618">
      <w:pPr>
        <w:spacing w:after="360"/>
      </w:pPr>
    </w:p>
    <w:p w:rsidR="006A0028" w:rsidRPr="009155CE" w:rsidRDefault="006A0028" w:rsidP="006A0028">
      <w:pPr>
        <w:spacing w:after="20" w:line="240" w:lineRule="auto"/>
        <w:rPr>
          <w:b/>
          <w:color w:val="244061" w:themeColor="accent1" w:themeShade="80"/>
        </w:rPr>
      </w:pPr>
      <w:r w:rsidRPr="009155CE">
        <w:rPr>
          <w:b/>
          <w:color w:val="244061" w:themeColor="accent1" w:themeShade="80"/>
        </w:rPr>
        <w:t>Cowie v  Central Adelaide Local Health Network (CALHN), Dr Peter Steele, Mr Michael Cursaro  - DCCIV-14-623</w:t>
      </w:r>
    </w:p>
    <w:p w:rsidR="006A0028" w:rsidRPr="00B125D0" w:rsidRDefault="006A0028" w:rsidP="006A0028">
      <w:pPr>
        <w:spacing w:after="100" w:line="240" w:lineRule="auto"/>
        <w:jc w:val="left"/>
        <w:rPr>
          <w:i/>
        </w:rPr>
      </w:pPr>
      <w:r w:rsidRPr="006F6F5B">
        <w:rPr>
          <w:i/>
        </w:rPr>
        <w:t>- Disability</w:t>
      </w:r>
      <w:r>
        <w:rPr>
          <w:i/>
        </w:rPr>
        <w:t xml:space="preserve"> discrimination and Victimisation as a w</w:t>
      </w:r>
      <w:r w:rsidRPr="0025260E">
        <w:rPr>
          <w:i/>
        </w:rPr>
        <w:t>histleblower</w:t>
      </w:r>
    </w:p>
    <w:p w:rsidR="006A0028" w:rsidRDefault="006A0028" w:rsidP="006A0028">
      <w:pPr>
        <w:spacing w:after="360"/>
      </w:pPr>
      <w:r w:rsidRPr="00E47D36">
        <w:t xml:space="preserve">Discontinued by the complainant on </w:t>
      </w:r>
      <w:r>
        <w:t>13 May 2015</w:t>
      </w:r>
      <w:r w:rsidRPr="00E47D36">
        <w:t>.</w:t>
      </w:r>
    </w:p>
    <w:p w:rsidR="00530961" w:rsidRDefault="00530961" w:rsidP="00E62393">
      <w:pPr>
        <w:spacing w:after="20" w:line="240" w:lineRule="auto"/>
        <w:rPr>
          <w:b/>
          <w:color w:val="244061" w:themeColor="accent1" w:themeShade="80"/>
        </w:rPr>
      </w:pPr>
      <w:r w:rsidRPr="00211239">
        <w:rPr>
          <w:b/>
          <w:color w:val="244061" w:themeColor="accent1" w:themeShade="80"/>
        </w:rPr>
        <w:t>Ali v I-Sec Pty Ltd - DCCIV-14-785</w:t>
      </w:r>
    </w:p>
    <w:p w:rsidR="00530961" w:rsidRPr="00B22A98" w:rsidRDefault="00530961" w:rsidP="00B125D0">
      <w:pPr>
        <w:spacing w:after="100" w:line="240" w:lineRule="auto"/>
        <w:jc w:val="left"/>
        <w:rPr>
          <w:i/>
        </w:rPr>
      </w:pPr>
      <w:r w:rsidRPr="00B22A98">
        <w:rPr>
          <w:i/>
        </w:rPr>
        <w:t xml:space="preserve">- </w:t>
      </w:r>
      <w:r>
        <w:rPr>
          <w:i/>
        </w:rPr>
        <w:t>Race</w:t>
      </w:r>
      <w:r w:rsidRPr="00B22A98">
        <w:rPr>
          <w:i/>
        </w:rPr>
        <w:t xml:space="preserve"> discrimination</w:t>
      </w:r>
    </w:p>
    <w:p w:rsidR="00530961" w:rsidRDefault="00530961" w:rsidP="00530961">
      <w:pPr>
        <w:spacing w:after="360"/>
      </w:pPr>
      <w:r>
        <w:t xml:space="preserve">Parties failed to appear at a preliminary hearing in July 2014. </w:t>
      </w:r>
      <w:r w:rsidRPr="0022473F">
        <w:t xml:space="preserve">Discontinued by the complainant on </w:t>
      </w:r>
      <w:r>
        <w:t xml:space="preserve">10 July </w:t>
      </w:r>
      <w:r w:rsidRPr="0022473F">
        <w:t>201</w:t>
      </w:r>
      <w:r>
        <w:t>4</w:t>
      </w:r>
      <w:r w:rsidRPr="0022473F">
        <w:t>.</w:t>
      </w:r>
    </w:p>
    <w:p w:rsidR="006A0028" w:rsidRPr="00AB0713" w:rsidRDefault="006A0028" w:rsidP="006A0028">
      <w:pPr>
        <w:spacing w:after="20" w:line="240" w:lineRule="auto"/>
        <w:rPr>
          <w:b/>
          <w:color w:val="244061" w:themeColor="accent1" w:themeShade="80"/>
        </w:rPr>
      </w:pPr>
      <w:r>
        <w:rPr>
          <w:b/>
          <w:color w:val="244061" w:themeColor="accent1" w:themeShade="80"/>
        </w:rPr>
        <w:t xml:space="preserve">Holmes v SA Prison Health Service part of </w:t>
      </w:r>
      <w:r w:rsidRPr="00AB0713">
        <w:rPr>
          <w:b/>
          <w:color w:val="244061" w:themeColor="accent1" w:themeShade="80"/>
        </w:rPr>
        <w:t>Central Adelaide Local Health Network - DCCIV-14-786</w:t>
      </w:r>
    </w:p>
    <w:p w:rsidR="006A0028" w:rsidRPr="00AB0713" w:rsidRDefault="006A0028" w:rsidP="006A0028">
      <w:pPr>
        <w:spacing w:after="100" w:line="240" w:lineRule="auto"/>
        <w:jc w:val="left"/>
        <w:rPr>
          <w:rFonts w:ascii="Calibri" w:hAnsi="Calibri" w:cs="Calibri"/>
          <w:sz w:val="23"/>
          <w:szCs w:val="23"/>
        </w:rPr>
      </w:pPr>
      <w:r w:rsidRPr="00AB0713">
        <w:rPr>
          <w:i/>
        </w:rPr>
        <w:t>- Disability discrimination</w:t>
      </w:r>
    </w:p>
    <w:p w:rsidR="006A0028" w:rsidRPr="006F6F5B" w:rsidRDefault="006A0028" w:rsidP="006A0028">
      <w:pPr>
        <w:spacing w:after="360"/>
      </w:pPr>
      <w:r w:rsidRPr="00AB0713">
        <w:t>Withdrawn by the complainant at the preliminary hearing on 9 July 2014</w:t>
      </w:r>
      <w:r>
        <w:t xml:space="preserve"> because his situation had changed</w:t>
      </w:r>
      <w:r w:rsidRPr="00AB0713">
        <w:t>.</w:t>
      </w:r>
    </w:p>
    <w:p w:rsidR="00BC3434" w:rsidRPr="00BC3434" w:rsidRDefault="00BC3434" w:rsidP="00E62393">
      <w:pPr>
        <w:spacing w:after="20" w:line="240" w:lineRule="auto"/>
        <w:rPr>
          <w:b/>
          <w:color w:val="244061" w:themeColor="accent1" w:themeShade="80"/>
        </w:rPr>
      </w:pPr>
      <w:r w:rsidRPr="00BC3434">
        <w:rPr>
          <w:b/>
          <w:color w:val="244061" w:themeColor="accent1" w:themeShade="80"/>
        </w:rPr>
        <w:t>Davidson v Department for Education and Child Development - DCCIV-14-1023</w:t>
      </w:r>
    </w:p>
    <w:p w:rsidR="00BC3434" w:rsidRPr="00BC3434" w:rsidRDefault="00BC3434" w:rsidP="00B125D0">
      <w:pPr>
        <w:spacing w:after="100" w:line="240" w:lineRule="auto"/>
        <w:jc w:val="left"/>
        <w:rPr>
          <w:i/>
        </w:rPr>
      </w:pPr>
      <w:r w:rsidRPr="00BC3434">
        <w:rPr>
          <w:i/>
        </w:rPr>
        <w:t xml:space="preserve">- </w:t>
      </w:r>
      <w:r w:rsidR="0025260E">
        <w:rPr>
          <w:i/>
        </w:rPr>
        <w:t>Victimisation as a w</w:t>
      </w:r>
      <w:r w:rsidR="0025260E" w:rsidRPr="0025260E">
        <w:rPr>
          <w:i/>
        </w:rPr>
        <w:t>histleblower</w:t>
      </w:r>
    </w:p>
    <w:p w:rsidR="00BC3434" w:rsidRDefault="00BC3434" w:rsidP="00BC3434">
      <w:pPr>
        <w:spacing w:after="360"/>
      </w:pPr>
      <w:r w:rsidRPr="00E47D36">
        <w:t xml:space="preserve">Discontinued by the complainant on </w:t>
      </w:r>
      <w:r>
        <w:t>13 October 2014</w:t>
      </w:r>
      <w:r w:rsidRPr="00E47D36">
        <w:t>.</w:t>
      </w:r>
    </w:p>
    <w:p w:rsidR="006A0028" w:rsidRPr="00E42D00" w:rsidRDefault="006A0028" w:rsidP="006A0028">
      <w:pPr>
        <w:spacing w:after="20" w:line="240" w:lineRule="auto"/>
        <w:rPr>
          <w:b/>
          <w:color w:val="244061" w:themeColor="accent1" w:themeShade="80"/>
        </w:rPr>
      </w:pPr>
      <w:r w:rsidRPr="00E42D00">
        <w:rPr>
          <w:b/>
          <w:color w:val="244061" w:themeColor="accent1" w:themeShade="80"/>
        </w:rPr>
        <w:t>Marshall v SA Health - DCCIV-14-1024</w:t>
      </w:r>
    </w:p>
    <w:p w:rsidR="006A0028" w:rsidRPr="00B125D0" w:rsidRDefault="006A0028" w:rsidP="006A0028">
      <w:pPr>
        <w:spacing w:after="100" w:line="240" w:lineRule="auto"/>
        <w:jc w:val="left"/>
        <w:rPr>
          <w:i/>
        </w:rPr>
      </w:pPr>
      <w:r w:rsidRPr="006F6F5B">
        <w:rPr>
          <w:i/>
        </w:rPr>
        <w:t>- Disability</w:t>
      </w:r>
      <w:r>
        <w:rPr>
          <w:i/>
        </w:rPr>
        <w:t xml:space="preserve"> discrimination</w:t>
      </w:r>
    </w:p>
    <w:p w:rsidR="006A0028" w:rsidRPr="006F6F5B" w:rsidRDefault="006A0028" w:rsidP="006A0028">
      <w:pPr>
        <w:spacing w:after="360"/>
      </w:pPr>
      <w:r w:rsidRPr="00E47D36">
        <w:t xml:space="preserve">Discontinued by the complainant on </w:t>
      </w:r>
      <w:r>
        <w:t>13</w:t>
      </w:r>
      <w:r w:rsidRPr="00E47D36">
        <w:t xml:space="preserve"> </w:t>
      </w:r>
      <w:r>
        <w:t xml:space="preserve">April </w:t>
      </w:r>
      <w:r w:rsidRPr="00E47D36">
        <w:t>201</w:t>
      </w:r>
      <w:r>
        <w:t>5</w:t>
      </w:r>
      <w:r w:rsidRPr="00E47D36">
        <w:t>.</w:t>
      </w:r>
    </w:p>
    <w:p w:rsidR="00DF517D" w:rsidRDefault="00DF517D" w:rsidP="00E62393">
      <w:pPr>
        <w:spacing w:after="20" w:line="240" w:lineRule="auto"/>
        <w:rPr>
          <w:b/>
          <w:color w:val="244061" w:themeColor="accent1" w:themeShade="80"/>
        </w:rPr>
      </w:pPr>
      <w:r w:rsidRPr="00983D67">
        <w:rPr>
          <w:b/>
          <w:color w:val="244061" w:themeColor="accent1" w:themeShade="80"/>
        </w:rPr>
        <w:t>Simpson</w:t>
      </w:r>
      <w:r>
        <w:rPr>
          <w:b/>
          <w:color w:val="244061" w:themeColor="accent1" w:themeShade="80"/>
        </w:rPr>
        <w:t xml:space="preserve"> v </w:t>
      </w:r>
      <w:r w:rsidRPr="005B2D5D">
        <w:rPr>
          <w:b/>
          <w:color w:val="244061" w:themeColor="accent1" w:themeShade="80"/>
        </w:rPr>
        <w:t>Australian Health Practitioner Regulation Agency</w:t>
      </w:r>
      <w:r>
        <w:rPr>
          <w:b/>
          <w:color w:val="244061" w:themeColor="accent1" w:themeShade="80"/>
        </w:rPr>
        <w:t xml:space="preserve"> (</w:t>
      </w:r>
      <w:r w:rsidRPr="005B2D5D">
        <w:rPr>
          <w:b/>
          <w:color w:val="244061" w:themeColor="accent1" w:themeShade="80"/>
        </w:rPr>
        <w:t>AHPRA</w:t>
      </w:r>
      <w:r>
        <w:rPr>
          <w:b/>
          <w:color w:val="244061" w:themeColor="accent1" w:themeShade="80"/>
        </w:rPr>
        <w:t xml:space="preserve">) and </w:t>
      </w:r>
      <w:r w:rsidRPr="005B2D5D">
        <w:rPr>
          <w:b/>
          <w:color w:val="244061" w:themeColor="accent1" w:themeShade="80"/>
        </w:rPr>
        <w:t>Nursing &amp; Midwifery Board of Australia (NMBA)</w:t>
      </w:r>
      <w:r w:rsidRPr="00983D67">
        <w:rPr>
          <w:b/>
          <w:color w:val="244061" w:themeColor="accent1" w:themeShade="80"/>
        </w:rPr>
        <w:t xml:space="preserve"> - DCCIV-14-296 </w:t>
      </w:r>
      <w:r>
        <w:rPr>
          <w:b/>
          <w:color w:val="244061" w:themeColor="accent1" w:themeShade="80"/>
        </w:rPr>
        <w:t>&amp; DCCIV-14-1458</w:t>
      </w:r>
    </w:p>
    <w:p w:rsidR="00DF517D" w:rsidRPr="005B2D5D" w:rsidRDefault="00DF517D" w:rsidP="00B125D0">
      <w:pPr>
        <w:spacing w:after="100" w:line="240" w:lineRule="auto"/>
        <w:jc w:val="left"/>
        <w:rPr>
          <w:i/>
        </w:rPr>
      </w:pPr>
      <w:r w:rsidRPr="005B2D5D">
        <w:rPr>
          <w:i/>
        </w:rPr>
        <w:t>- Race</w:t>
      </w:r>
      <w:r>
        <w:rPr>
          <w:i/>
        </w:rPr>
        <w:t xml:space="preserve"> discrimination</w:t>
      </w:r>
    </w:p>
    <w:p w:rsidR="00DF517D" w:rsidRDefault="00DF517D" w:rsidP="00DF517D">
      <w:pPr>
        <w:spacing w:after="360"/>
      </w:pPr>
      <w:r w:rsidRPr="00E47D36">
        <w:t xml:space="preserve">Discontinued by the complainant on 9 </w:t>
      </w:r>
      <w:r>
        <w:t xml:space="preserve">April </w:t>
      </w:r>
      <w:r w:rsidRPr="00E47D36">
        <w:t>201</w:t>
      </w:r>
      <w:r>
        <w:t>5</w:t>
      </w:r>
      <w:r w:rsidRPr="00E47D36">
        <w:t>.</w:t>
      </w:r>
    </w:p>
    <w:p w:rsidR="005B1563" w:rsidRDefault="005B1563" w:rsidP="00C42FF3">
      <w:pPr>
        <w:spacing w:before="240" w:after="240"/>
        <w:jc w:val="center"/>
      </w:pPr>
      <w:r>
        <w:br w:type="page"/>
      </w:r>
    </w:p>
    <w:p w:rsidR="00043868" w:rsidRDefault="00AD4A8D" w:rsidP="00B431FF">
      <w:r w:rsidRPr="00490CC8">
        <w:rPr>
          <w:noProof/>
        </w:rPr>
        <w:lastRenderedPageBreak/>
        <mc:AlternateContent>
          <mc:Choice Requires="wps">
            <w:drawing>
              <wp:anchor distT="0" distB="0" distL="114300" distR="114300" simplePos="0" relativeHeight="251865088" behindDoc="0" locked="0" layoutInCell="1" allowOverlap="1" wp14:anchorId="66EA1394" wp14:editId="3CFDFA12">
                <wp:simplePos x="0" y="0"/>
                <wp:positionH relativeFrom="column">
                  <wp:posOffset>-935990</wp:posOffset>
                </wp:positionH>
                <wp:positionV relativeFrom="paragraph">
                  <wp:posOffset>3837305</wp:posOffset>
                </wp:positionV>
                <wp:extent cx="2853690" cy="765810"/>
                <wp:effectExtent l="0" t="0" r="381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3690" cy="765810"/>
                        </a:xfrm>
                        <a:prstGeom prst="rect">
                          <a:avLst/>
                        </a:prstGeom>
                        <a:solidFill>
                          <a:srgbClr val="287D88"/>
                        </a:solidFill>
                        <a:ln w="9525">
                          <a:noFill/>
                          <a:miter lim="800000"/>
                          <a:headEnd/>
                          <a:tailEnd/>
                        </a:ln>
                      </wps:spPr>
                      <wps:txbx>
                        <w:txbxContent>
                          <w:p w:rsidR="00EE0AA8" w:rsidRPr="00AD4A8D" w:rsidRDefault="00EE0AA8" w:rsidP="00490CC8">
                            <w:pPr>
                              <w:pStyle w:val="Sectionheading"/>
                              <w:rPr>
                                <w:sz w:val="68"/>
                                <w:szCs w:val="68"/>
                              </w:rPr>
                            </w:pPr>
                            <w:bookmarkStart w:id="25" w:name="_Toc392171228"/>
                            <w:r w:rsidRPr="00AD4A8D">
                              <w:rPr>
                                <w:sz w:val="68"/>
                                <w:szCs w:val="68"/>
                              </w:rPr>
                              <w:t>Programs</w:t>
                            </w:r>
                            <w:bookmarkEnd w:id="25"/>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6EA1394" id="_x0000_s1081" type="#_x0000_t202" style="position:absolute;left:0;text-align:left;margin-left:-73.7pt;margin-top:302.15pt;width:224.7pt;height:60.3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" fillcolor="#287d88" stroked="f">
                <v:textbox>
                  <w:txbxContent>
                    <w:p w:rsidR="00EE0AA8" w:rsidRPr="00AD4A8D" w:rsidRDefault="00EE0AA8" w:rsidP="00490CC8">
                      <w:pPr>
                        <w:pStyle w:val="Sectionheading"/>
                        <w:rPr>
                          <w:sz w:val="68"/>
                          <w:szCs w:val="68"/>
                        </w:rPr>
                      </w:pPr>
                      <w:bookmarkStart w:id="26" w:name="_Toc392171228"/>
                      <w:r w:rsidRPr="00AD4A8D">
                        <w:rPr>
                          <w:sz w:val="68"/>
                          <w:szCs w:val="68"/>
                        </w:rPr>
                        <w:t>Programs</w:t>
                      </w:r>
                      <w:bookmarkEnd w:id="26"/>
                    </w:p>
                  </w:txbxContent>
                </v:textbox>
              </v:shape>
            </w:pict>
          </mc:Fallback>
        </mc:AlternateContent>
      </w:r>
      <w:r w:rsidR="00CF6390">
        <w:rPr>
          <w:noProof/>
        </w:rPr>
        <mc:AlternateContent>
          <mc:Choice Requires="wps">
            <w:drawing>
              <wp:anchor distT="0" distB="0" distL="114300" distR="114300" simplePos="0" relativeHeight="251864064" behindDoc="0" locked="0" layoutInCell="1" allowOverlap="1" wp14:anchorId="766F4E31" wp14:editId="27179CD9">
                <wp:simplePos x="0" y="0"/>
                <wp:positionH relativeFrom="column">
                  <wp:posOffset>-922927</wp:posOffset>
                </wp:positionH>
                <wp:positionV relativeFrom="paragraph">
                  <wp:posOffset>-914399</wp:posOffset>
                </wp:positionV>
                <wp:extent cx="7564755" cy="5185954"/>
                <wp:effectExtent l="0" t="0" r="0" b="0"/>
                <wp:wrapNone/>
                <wp:docPr id="48" name="Rectangle 48"/>
                <wp:cNvGraphicFramePr/>
                <a:graphic xmlns:a="http://schemas.openxmlformats.org/drawingml/2006/main">
                  <a:graphicData uri="http://schemas.microsoft.com/office/word/2010/wordprocessingShape">
                    <wps:wsp>
                      <wps:cNvSpPr/>
                      <wps:spPr>
                        <a:xfrm>
                          <a:off x="0" y="0"/>
                          <a:ext cx="7564755" cy="5185954"/>
                        </a:xfrm>
                        <a:prstGeom prst="rect">
                          <a:avLst/>
                        </a:prstGeom>
                        <a:solidFill>
                          <a:srgbClr val="A3DDE4">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324247" id="Rectangle 48" o:spid="_x0000_s1026" style="position:absolute;margin-left:-72.65pt;margin-top:-1in;width:595.65pt;height:408.35pt;z-index:25186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" fillcolor="#a3dde4" stroked="f" strokeweight="2pt">
                <v:fill opacity="26214f"/>
              </v:rect>
            </w:pict>
          </mc:Fallback>
        </mc:AlternateContent>
      </w:r>
      <w:r w:rsidR="00DD72A8">
        <w:rPr>
          <w:noProof/>
        </w:rPr>
        <w:drawing>
          <wp:anchor distT="0" distB="0" distL="114300" distR="114300" simplePos="0" relativeHeight="251862016" behindDoc="1" locked="0" layoutInCell="1" allowOverlap="1" wp14:anchorId="4FE8EBA6" wp14:editId="35A52FB3">
            <wp:simplePos x="0" y="0"/>
            <wp:positionH relativeFrom="column">
              <wp:posOffset>-935990</wp:posOffset>
            </wp:positionH>
            <wp:positionV relativeFrom="paragraph">
              <wp:posOffset>-914400</wp:posOffset>
            </wp:positionV>
            <wp:extent cx="7630160" cy="5181600"/>
            <wp:effectExtent l="0" t="0" r="8890" b="0"/>
            <wp:wrapTight wrapText="bothSides">
              <wp:wrapPolygon edited="0">
                <wp:start x="0" y="0"/>
                <wp:lineTo x="0" y="21521"/>
                <wp:lineTo x="21571" y="21521"/>
                <wp:lineTo x="21571" y="0"/>
                <wp:lineTo x="0" y="0"/>
              </wp:wrapPolygon>
            </wp:wrapTight>
            <wp:docPr id="37" name="Picture 37" descr="G:\EOC\promotions and publications\photos\event photos\2014-15\Recognise - Tanya Hosch 12-02-15\IMG_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C\promotions and publications\photos\event photos\2014-15\Recognise - Tanya Hosch 12-02-15\IMG_2412.JPG"/>
                    <pic:cNvPicPr>
                      <a:picLocks noChangeAspect="1" noChangeArrowheads="1"/>
                    </pic:cNvPicPr>
                  </pic:nvPicPr>
                  <pic:blipFill rotWithShape="1">
                    <a:blip r:embed="rId86" cstate="print">
                      <a:duotone>
                        <a:prstClr val="black"/>
                        <a:srgbClr val="CBDEFD">
                          <a:tint val="45000"/>
                          <a:satMod val="400000"/>
                        </a:srgbClr>
                      </a:duotone>
                      <a:extLst>
                        <a:ext uri="{BEBA8EAE-BF5A-486C-A8C5-ECC9F3942E4B}">
                          <a14:imgProps xmlns:a14="http://schemas.microsoft.com/office/drawing/2010/main">
                            <a14:imgLayer r:embed="rId87">
                              <a14:imgEffect>
                                <a14:sharpenSoften amount="28000"/>
                              </a14:imgEffect>
                              <a14:imgEffect>
                                <a14:colorTemperature colorTemp="10750"/>
                              </a14:imgEffect>
                              <a14:imgEffect>
                                <a14:brightnessContrast bright="6000" contrast="-4000"/>
                              </a14:imgEffect>
                            </a14:imgLayer>
                          </a14:imgProps>
                        </a:ext>
                        <a:ext uri="{28A0092B-C50C-407E-A947-70E740481C1C}">
                          <a14:useLocalDpi xmlns:a14="http://schemas.microsoft.com/office/drawing/2010/main" val="0"/>
                        </a:ext>
                      </a:extLst>
                    </a:blip>
                    <a:srcRect l="11202" t="15047" r="10954" b="5799"/>
                    <a:stretch/>
                  </pic:blipFill>
                  <pic:spPr bwMode="auto">
                    <a:xfrm>
                      <a:off x="0" y="0"/>
                      <a:ext cx="7630160" cy="51816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3868" w:rsidRDefault="008840AF">
      <w:r w:rsidRPr="00B431FF">
        <w:rPr>
          <w:noProof/>
        </w:rPr>
        <mc:AlternateContent>
          <mc:Choice Requires="wps">
            <w:drawing>
              <wp:anchor distT="0" distB="0" distL="114300" distR="114300" simplePos="0" relativeHeight="251735040" behindDoc="0" locked="0" layoutInCell="1" allowOverlap="1" wp14:anchorId="1D23AB30" wp14:editId="7C6B1D03">
                <wp:simplePos x="0" y="0"/>
                <wp:positionH relativeFrom="column">
                  <wp:posOffset>378460</wp:posOffset>
                </wp:positionH>
                <wp:positionV relativeFrom="paragraph">
                  <wp:posOffset>634545</wp:posOffset>
                </wp:positionV>
                <wp:extent cx="5473700" cy="2838450"/>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00" cy="2838450"/>
                        </a:xfrm>
                        <a:prstGeom prst="rect">
                          <a:avLst/>
                        </a:prstGeom>
                        <a:solidFill>
                          <a:srgbClr val="FFFFFF"/>
                        </a:solidFill>
                        <a:ln w="9525">
                          <a:noFill/>
                          <a:miter lim="800000"/>
                          <a:headEnd/>
                          <a:tailEnd/>
                        </a:ln>
                      </wps:spPr>
                      <wps:txbx>
                        <w:txbxContent>
                          <w:p w:rsidR="00EE0AA8" w:rsidRDefault="00EE0AA8" w:rsidP="008840AF">
                            <w:pPr>
                              <w:tabs>
                                <w:tab w:val="right" w:leader="dot" w:pos="8080"/>
                              </w:tabs>
                              <w:spacing w:after="160"/>
                              <w:ind w:right="85"/>
                              <w:rPr>
                                <w:sz w:val="26"/>
                                <w:szCs w:val="26"/>
                              </w:rPr>
                            </w:pPr>
                            <w:r>
                              <w:rPr>
                                <w:sz w:val="26"/>
                                <w:szCs w:val="26"/>
                              </w:rPr>
                              <w:t>Training and Community Education</w:t>
                            </w:r>
                            <w:r w:rsidRPr="007934F8">
                              <w:rPr>
                                <w:sz w:val="26"/>
                                <w:szCs w:val="26"/>
                              </w:rPr>
                              <w:tab/>
                            </w:r>
                            <w:r>
                              <w:rPr>
                                <w:sz w:val="26"/>
                                <w:szCs w:val="26"/>
                              </w:rPr>
                              <w:t>41</w:t>
                            </w:r>
                          </w:p>
                          <w:p w:rsidR="00EE0AA8" w:rsidRPr="005B09D2" w:rsidRDefault="00EE0AA8" w:rsidP="008840AF">
                            <w:pPr>
                              <w:tabs>
                                <w:tab w:val="right" w:leader="dot" w:pos="8080"/>
                              </w:tabs>
                              <w:spacing w:after="160"/>
                              <w:ind w:right="85"/>
                              <w:rPr>
                                <w:sz w:val="26"/>
                                <w:szCs w:val="26"/>
                              </w:rPr>
                            </w:pPr>
                            <w:r w:rsidRPr="0070772A">
                              <w:rPr>
                                <w:sz w:val="26"/>
                                <w:szCs w:val="26"/>
                              </w:rPr>
                              <w:t>Diversity at Work</w:t>
                            </w:r>
                            <w:r w:rsidRPr="0070772A">
                              <w:rPr>
                                <w:sz w:val="26"/>
                                <w:szCs w:val="26"/>
                              </w:rPr>
                              <w:tab/>
                            </w:r>
                            <w:r w:rsidRPr="005B09D2">
                              <w:rPr>
                                <w:sz w:val="26"/>
                                <w:szCs w:val="26"/>
                              </w:rPr>
                              <w:t>4</w:t>
                            </w:r>
                            <w:r>
                              <w:rPr>
                                <w:sz w:val="26"/>
                                <w:szCs w:val="26"/>
                              </w:rPr>
                              <w:t>3</w:t>
                            </w:r>
                          </w:p>
                          <w:p w:rsidR="00EE0AA8" w:rsidRDefault="00EE0AA8" w:rsidP="008D019C">
                            <w:pPr>
                              <w:tabs>
                                <w:tab w:val="right" w:leader="dot" w:pos="8080"/>
                              </w:tabs>
                              <w:spacing w:after="160"/>
                              <w:ind w:right="85"/>
                              <w:rPr>
                                <w:sz w:val="26"/>
                                <w:szCs w:val="26"/>
                              </w:rPr>
                            </w:pPr>
                            <w:r w:rsidRPr="005B09D2">
                              <w:rPr>
                                <w:sz w:val="26"/>
                                <w:szCs w:val="26"/>
                              </w:rPr>
                              <w:t>National Anti-Racism Strategy in South Australia</w:t>
                            </w:r>
                            <w:r w:rsidRPr="005B09D2">
                              <w:rPr>
                                <w:sz w:val="26"/>
                                <w:szCs w:val="26"/>
                              </w:rPr>
                              <w:tab/>
                              <w:t>4</w:t>
                            </w:r>
                            <w:r>
                              <w:rPr>
                                <w:sz w:val="26"/>
                                <w:szCs w:val="26"/>
                              </w:rPr>
                              <w:t>4</w:t>
                            </w:r>
                          </w:p>
                          <w:p w:rsidR="00EE0AA8" w:rsidRPr="009F451E" w:rsidRDefault="00EE0AA8" w:rsidP="00AF2C1E">
                            <w:pPr>
                              <w:tabs>
                                <w:tab w:val="right" w:leader="dot" w:pos="8080"/>
                              </w:tabs>
                              <w:spacing w:after="160"/>
                              <w:ind w:right="85"/>
                              <w:rPr>
                                <w:sz w:val="26"/>
                                <w:szCs w:val="26"/>
                              </w:rPr>
                            </w:pPr>
                            <w:r>
                              <w:rPr>
                                <w:sz w:val="26"/>
                                <w:szCs w:val="26"/>
                              </w:rPr>
                              <w:t>Chiefs for Gender Equity</w:t>
                            </w:r>
                            <w:r w:rsidRPr="007934F8">
                              <w:rPr>
                                <w:sz w:val="26"/>
                                <w:szCs w:val="26"/>
                              </w:rPr>
                              <w:tab/>
                            </w:r>
                            <w:r w:rsidRPr="009F451E">
                              <w:rPr>
                                <w:sz w:val="26"/>
                                <w:szCs w:val="26"/>
                              </w:rPr>
                              <w:t>46</w:t>
                            </w:r>
                          </w:p>
                          <w:p w:rsidR="00EE0AA8" w:rsidRPr="009F451E" w:rsidRDefault="00EE0AA8" w:rsidP="008840AF">
                            <w:pPr>
                              <w:tabs>
                                <w:tab w:val="right" w:leader="dot" w:pos="8080"/>
                              </w:tabs>
                              <w:spacing w:after="160"/>
                              <w:ind w:right="85"/>
                              <w:rPr>
                                <w:sz w:val="26"/>
                                <w:szCs w:val="26"/>
                              </w:rPr>
                            </w:pPr>
                            <w:r w:rsidRPr="009F451E">
                              <w:rPr>
                                <w:sz w:val="26"/>
                                <w:szCs w:val="26"/>
                              </w:rPr>
                              <w:t>Greatest Asset Project</w:t>
                            </w:r>
                            <w:r w:rsidRPr="009F451E">
                              <w:rPr>
                                <w:sz w:val="26"/>
                                <w:szCs w:val="26"/>
                              </w:rPr>
                              <w:tab/>
                              <w:t>47</w:t>
                            </w:r>
                          </w:p>
                          <w:p w:rsidR="00EE0AA8" w:rsidRPr="009F451E" w:rsidRDefault="00EE0AA8" w:rsidP="008840AF">
                            <w:pPr>
                              <w:tabs>
                                <w:tab w:val="right" w:leader="dot" w:pos="8080"/>
                              </w:tabs>
                              <w:spacing w:after="160"/>
                              <w:ind w:right="85"/>
                              <w:rPr>
                                <w:sz w:val="26"/>
                                <w:szCs w:val="26"/>
                              </w:rPr>
                            </w:pPr>
                            <w:r w:rsidRPr="009F451E">
                              <w:rPr>
                                <w:sz w:val="26"/>
                                <w:szCs w:val="26"/>
                              </w:rPr>
                              <w:t>Websites</w:t>
                            </w:r>
                            <w:r w:rsidRPr="009F451E">
                              <w:rPr>
                                <w:sz w:val="26"/>
                                <w:szCs w:val="26"/>
                              </w:rPr>
                              <w:tab/>
                              <w:t>49</w:t>
                            </w:r>
                          </w:p>
                          <w:p w:rsidR="00EE0AA8" w:rsidRPr="00E658F3" w:rsidRDefault="00EE0AA8" w:rsidP="008840AF">
                            <w:pPr>
                              <w:tabs>
                                <w:tab w:val="right" w:leader="dot" w:pos="8080"/>
                              </w:tabs>
                              <w:spacing w:after="160"/>
                              <w:ind w:right="85"/>
                              <w:rPr>
                                <w:sz w:val="26"/>
                                <w:szCs w:val="26"/>
                              </w:rPr>
                            </w:pPr>
                            <w:r w:rsidRPr="009F451E">
                              <w:rPr>
                                <w:sz w:val="26"/>
                                <w:szCs w:val="26"/>
                              </w:rPr>
                              <w:t>Social Media</w:t>
                            </w:r>
                            <w:r w:rsidRPr="009F451E">
                              <w:rPr>
                                <w:sz w:val="26"/>
                                <w:szCs w:val="26"/>
                              </w:rPr>
                              <w:tab/>
                              <w:t>51</w:t>
                            </w:r>
                          </w:p>
                          <w:p w:rsidR="00EE0AA8" w:rsidRPr="00FD18F6" w:rsidRDefault="00EE0AA8" w:rsidP="008840AF">
                            <w:pPr>
                              <w:tabs>
                                <w:tab w:val="right" w:leader="dot" w:pos="8080"/>
                              </w:tabs>
                              <w:ind w:right="87"/>
                              <w:rPr>
                                <w:sz w:val="28"/>
                                <w:szCs w:val="28"/>
                              </w:rPr>
                            </w:pPr>
                            <w:r w:rsidRPr="00FD18F6">
                              <w:rPr>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3AB30" id="_x0000_s1082" type="#_x0000_t202" style="position:absolute;left:0;text-align:left;margin-left:29.8pt;margin-top:49.95pt;width:431pt;height:22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" stroked="f">
                <v:textbox>
                  <w:txbxContent>
                    <w:p w:rsidR="00EE0AA8" w:rsidRDefault="00EE0AA8" w:rsidP="008840AF">
                      <w:pPr>
                        <w:tabs>
                          <w:tab w:val="right" w:leader="dot" w:pos="8080"/>
                        </w:tabs>
                        <w:spacing w:after="160"/>
                        <w:ind w:right="85"/>
                        <w:rPr>
                          <w:sz w:val="26"/>
                          <w:szCs w:val="26"/>
                        </w:rPr>
                      </w:pPr>
                      <w:r>
                        <w:rPr>
                          <w:sz w:val="26"/>
                          <w:szCs w:val="26"/>
                        </w:rPr>
                        <w:t>Training and Community Education</w:t>
                      </w:r>
                      <w:r w:rsidRPr="007934F8">
                        <w:rPr>
                          <w:sz w:val="26"/>
                          <w:szCs w:val="26"/>
                        </w:rPr>
                        <w:tab/>
                      </w:r>
                      <w:r>
                        <w:rPr>
                          <w:sz w:val="26"/>
                          <w:szCs w:val="26"/>
                        </w:rPr>
                        <w:t>41</w:t>
                      </w:r>
                    </w:p>
                    <w:p w:rsidR="00EE0AA8" w:rsidRPr="005B09D2" w:rsidRDefault="00EE0AA8" w:rsidP="008840AF">
                      <w:pPr>
                        <w:tabs>
                          <w:tab w:val="right" w:leader="dot" w:pos="8080"/>
                        </w:tabs>
                        <w:spacing w:after="160"/>
                        <w:ind w:right="85"/>
                        <w:rPr>
                          <w:sz w:val="26"/>
                          <w:szCs w:val="26"/>
                        </w:rPr>
                      </w:pPr>
                      <w:r w:rsidRPr="0070772A">
                        <w:rPr>
                          <w:sz w:val="26"/>
                          <w:szCs w:val="26"/>
                        </w:rPr>
                        <w:t>Diversity at Work</w:t>
                      </w:r>
                      <w:r w:rsidRPr="0070772A">
                        <w:rPr>
                          <w:sz w:val="26"/>
                          <w:szCs w:val="26"/>
                        </w:rPr>
                        <w:tab/>
                      </w:r>
                      <w:r w:rsidRPr="005B09D2">
                        <w:rPr>
                          <w:sz w:val="26"/>
                          <w:szCs w:val="26"/>
                        </w:rPr>
                        <w:t>4</w:t>
                      </w:r>
                      <w:r>
                        <w:rPr>
                          <w:sz w:val="26"/>
                          <w:szCs w:val="26"/>
                        </w:rPr>
                        <w:t>3</w:t>
                      </w:r>
                    </w:p>
                    <w:p w:rsidR="00EE0AA8" w:rsidRDefault="00EE0AA8" w:rsidP="008D019C">
                      <w:pPr>
                        <w:tabs>
                          <w:tab w:val="right" w:leader="dot" w:pos="8080"/>
                        </w:tabs>
                        <w:spacing w:after="160"/>
                        <w:ind w:right="85"/>
                        <w:rPr>
                          <w:sz w:val="26"/>
                          <w:szCs w:val="26"/>
                        </w:rPr>
                      </w:pPr>
                      <w:r w:rsidRPr="005B09D2">
                        <w:rPr>
                          <w:sz w:val="26"/>
                          <w:szCs w:val="26"/>
                        </w:rPr>
                        <w:t>National Anti-Racism Strategy in South Australia</w:t>
                      </w:r>
                      <w:r w:rsidRPr="005B09D2">
                        <w:rPr>
                          <w:sz w:val="26"/>
                          <w:szCs w:val="26"/>
                        </w:rPr>
                        <w:tab/>
                        <w:t>4</w:t>
                      </w:r>
                      <w:r>
                        <w:rPr>
                          <w:sz w:val="26"/>
                          <w:szCs w:val="26"/>
                        </w:rPr>
                        <w:t>4</w:t>
                      </w:r>
                    </w:p>
                    <w:p w:rsidR="00EE0AA8" w:rsidRPr="009F451E" w:rsidRDefault="00EE0AA8" w:rsidP="00AF2C1E">
                      <w:pPr>
                        <w:tabs>
                          <w:tab w:val="right" w:leader="dot" w:pos="8080"/>
                        </w:tabs>
                        <w:spacing w:after="160"/>
                        <w:ind w:right="85"/>
                        <w:rPr>
                          <w:sz w:val="26"/>
                          <w:szCs w:val="26"/>
                        </w:rPr>
                      </w:pPr>
                      <w:r>
                        <w:rPr>
                          <w:sz w:val="26"/>
                          <w:szCs w:val="26"/>
                        </w:rPr>
                        <w:t>Chiefs for Gender Equity</w:t>
                      </w:r>
                      <w:r w:rsidRPr="007934F8">
                        <w:rPr>
                          <w:sz w:val="26"/>
                          <w:szCs w:val="26"/>
                        </w:rPr>
                        <w:tab/>
                      </w:r>
                      <w:r w:rsidRPr="009F451E">
                        <w:rPr>
                          <w:sz w:val="26"/>
                          <w:szCs w:val="26"/>
                        </w:rPr>
                        <w:t>46</w:t>
                      </w:r>
                    </w:p>
                    <w:p w:rsidR="00EE0AA8" w:rsidRPr="009F451E" w:rsidRDefault="00EE0AA8" w:rsidP="008840AF">
                      <w:pPr>
                        <w:tabs>
                          <w:tab w:val="right" w:leader="dot" w:pos="8080"/>
                        </w:tabs>
                        <w:spacing w:after="160"/>
                        <w:ind w:right="85"/>
                        <w:rPr>
                          <w:sz w:val="26"/>
                          <w:szCs w:val="26"/>
                        </w:rPr>
                      </w:pPr>
                      <w:r w:rsidRPr="009F451E">
                        <w:rPr>
                          <w:sz w:val="26"/>
                          <w:szCs w:val="26"/>
                        </w:rPr>
                        <w:t>Greatest Asset Project</w:t>
                      </w:r>
                      <w:r w:rsidRPr="009F451E">
                        <w:rPr>
                          <w:sz w:val="26"/>
                          <w:szCs w:val="26"/>
                        </w:rPr>
                        <w:tab/>
                        <w:t>47</w:t>
                      </w:r>
                    </w:p>
                    <w:p w:rsidR="00EE0AA8" w:rsidRPr="009F451E" w:rsidRDefault="00EE0AA8" w:rsidP="008840AF">
                      <w:pPr>
                        <w:tabs>
                          <w:tab w:val="right" w:leader="dot" w:pos="8080"/>
                        </w:tabs>
                        <w:spacing w:after="160"/>
                        <w:ind w:right="85"/>
                        <w:rPr>
                          <w:sz w:val="26"/>
                          <w:szCs w:val="26"/>
                        </w:rPr>
                      </w:pPr>
                      <w:r w:rsidRPr="009F451E">
                        <w:rPr>
                          <w:sz w:val="26"/>
                          <w:szCs w:val="26"/>
                        </w:rPr>
                        <w:t>Websites</w:t>
                      </w:r>
                      <w:r w:rsidRPr="009F451E">
                        <w:rPr>
                          <w:sz w:val="26"/>
                          <w:szCs w:val="26"/>
                        </w:rPr>
                        <w:tab/>
                        <w:t>49</w:t>
                      </w:r>
                    </w:p>
                    <w:p w:rsidR="00EE0AA8" w:rsidRPr="00E658F3" w:rsidRDefault="00EE0AA8" w:rsidP="008840AF">
                      <w:pPr>
                        <w:tabs>
                          <w:tab w:val="right" w:leader="dot" w:pos="8080"/>
                        </w:tabs>
                        <w:spacing w:after="160"/>
                        <w:ind w:right="85"/>
                        <w:rPr>
                          <w:sz w:val="26"/>
                          <w:szCs w:val="26"/>
                        </w:rPr>
                      </w:pPr>
                      <w:r w:rsidRPr="009F451E">
                        <w:rPr>
                          <w:sz w:val="26"/>
                          <w:szCs w:val="26"/>
                        </w:rPr>
                        <w:t>Social Media</w:t>
                      </w:r>
                      <w:r w:rsidRPr="009F451E">
                        <w:rPr>
                          <w:sz w:val="26"/>
                          <w:szCs w:val="26"/>
                        </w:rPr>
                        <w:tab/>
                        <w:t>51</w:t>
                      </w:r>
                    </w:p>
                    <w:p w:rsidR="00EE0AA8" w:rsidRPr="00FD18F6" w:rsidRDefault="00EE0AA8" w:rsidP="008840AF">
                      <w:pPr>
                        <w:tabs>
                          <w:tab w:val="right" w:leader="dot" w:pos="8080"/>
                        </w:tabs>
                        <w:ind w:right="87"/>
                        <w:rPr>
                          <w:sz w:val="28"/>
                          <w:szCs w:val="28"/>
                        </w:rPr>
                      </w:pPr>
                      <w:r w:rsidRPr="00FD18F6">
                        <w:rPr>
                          <w:sz w:val="28"/>
                          <w:szCs w:val="28"/>
                        </w:rPr>
                        <w:t xml:space="preserve">                                                 </w:t>
                      </w:r>
                    </w:p>
                  </w:txbxContent>
                </v:textbox>
              </v:shape>
            </w:pict>
          </mc:Fallback>
        </mc:AlternateContent>
      </w:r>
      <w:r w:rsidRPr="00490CC8">
        <w:rPr>
          <w:noProof/>
        </w:rPr>
        <mc:AlternateContent>
          <mc:Choice Requires="wps">
            <w:drawing>
              <wp:anchor distT="0" distB="0" distL="114300" distR="114300" simplePos="0" relativeHeight="251728896" behindDoc="0" locked="0" layoutInCell="1" allowOverlap="1" wp14:anchorId="3444EE5B" wp14:editId="5378F30C">
                <wp:simplePos x="0" y="0"/>
                <wp:positionH relativeFrom="column">
                  <wp:posOffset>378460</wp:posOffset>
                </wp:positionH>
                <wp:positionV relativeFrom="paragraph">
                  <wp:posOffset>5984875</wp:posOffset>
                </wp:positionV>
                <wp:extent cx="5473700" cy="2647950"/>
                <wp:effectExtent l="0" t="0"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00" cy="2647950"/>
                        </a:xfrm>
                        <a:prstGeom prst="rect">
                          <a:avLst/>
                        </a:prstGeom>
                        <a:solidFill>
                          <a:srgbClr val="FFFFFF"/>
                        </a:solidFill>
                        <a:ln w="9525">
                          <a:noFill/>
                          <a:miter lim="800000"/>
                          <a:headEnd/>
                          <a:tailEnd/>
                        </a:ln>
                      </wps:spPr>
                      <wps:txbx>
                        <w:txbxContent>
                          <w:p w:rsidR="00EE0AA8" w:rsidRPr="007934F8" w:rsidRDefault="00EE0AA8" w:rsidP="00490CC8">
                            <w:pPr>
                              <w:tabs>
                                <w:tab w:val="right" w:leader="dot" w:pos="8080"/>
                              </w:tabs>
                              <w:spacing w:after="160"/>
                              <w:ind w:right="85"/>
                              <w:rPr>
                                <w:sz w:val="26"/>
                                <w:szCs w:val="26"/>
                              </w:rPr>
                            </w:pPr>
                            <w:r>
                              <w:rPr>
                                <w:sz w:val="26"/>
                                <w:szCs w:val="26"/>
                              </w:rPr>
                              <w:t>Story 1</w:t>
                            </w:r>
                            <w:r w:rsidRPr="007934F8">
                              <w:rPr>
                                <w:sz w:val="26"/>
                                <w:szCs w:val="26"/>
                              </w:rPr>
                              <w:tab/>
                            </w:r>
                            <w:r>
                              <w:rPr>
                                <w:sz w:val="26"/>
                                <w:szCs w:val="26"/>
                              </w:rPr>
                              <w:t>20</w:t>
                            </w:r>
                          </w:p>
                          <w:p w:rsidR="00EE0AA8" w:rsidRPr="007934F8" w:rsidRDefault="00EE0AA8" w:rsidP="00490CC8">
                            <w:pPr>
                              <w:tabs>
                                <w:tab w:val="right" w:leader="dot" w:pos="8080"/>
                              </w:tabs>
                              <w:spacing w:after="160"/>
                              <w:ind w:right="85"/>
                              <w:rPr>
                                <w:sz w:val="26"/>
                                <w:szCs w:val="26"/>
                              </w:rPr>
                            </w:pPr>
                            <w:r>
                              <w:rPr>
                                <w:sz w:val="26"/>
                                <w:szCs w:val="26"/>
                              </w:rPr>
                              <w:t>Story 2</w:t>
                            </w:r>
                            <w:r w:rsidRPr="007934F8">
                              <w:rPr>
                                <w:sz w:val="26"/>
                                <w:szCs w:val="26"/>
                              </w:rPr>
                              <w:tab/>
                            </w:r>
                            <w:r>
                              <w:rPr>
                                <w:sz w:val="26"/>
                                <w:szCs w:val="26"/>
                              </w:rPr>
                              <w:t>21</w:t>
                            </w:r>
                          </w:p>
                          <w:p w:rsidR="00EE0AA8" w:rsidRPr="007934F8" w:rsidRDefault="00EE0AA8" w:rsidP="00490CC8">
                            <w:pPr>
                              <w:tabs>
                                <w:tab w:val="right" w:leader="dot" w:pos="8080"/>
                              </w:tabs>
                              <w:spacing w:after="160"/>
                              <w:ind w:right="85"/>
                              <w:rPr>
                                <w:sz w:val="26"/>
                                <w:szCs w:val="26"/>
                              </w:rPr>
                            </w:pPr>
                            <w:r>
                              <w:rPr>
                                <w:sz w:val="26"/>
                                <w:szCs w:val="26"/>
                              </w:rPr>
                              <w:t>Story 3</w:t>
                            </w:r>
                            <w:r w:rsidRPr="007934F8">
                              <w:rPr>
                                <w:sz w:val="26"/>
                                <w:szCs w:val="26"/>
                              </w:rPr>
                              <w:tab/>
                            </w:r>
                            <w:r>
                              <w:rPr>
                                <w:sz w:val="26"/>
                                <w:szCs w:val="26"/>
                              </w:rPr>
                              <w:t>22</w:t>
                            </w:r>
                          </w:p>
                          <w:p w:rsidR="00EE0AA8" w:rsidRPr="007934F8" w:rsidRDefault="00EE0AA8" w:rsidP="00490CC8">
                            <w:pPr>
                              <w:tabs>
                                <w:tab w:val="right" w:leader="dot" w:pos="8080"/>
                              </w:tabs>
                              <w:spacing w:after="160"/>
                              <w:ind w:right="85"/>
                              <w:rPr>
                                <w:sz w:val="26"/>
                                <w:szCs w:val="26"/>
                              </w:rPr>
                            </w:pPr>
                            <w:r>
                              <w:rPr>
                                <w:sz w:val="26"/>
                                <w:szCs w:val="26"/>
                              </w:rPr>
                              <w:t>Story 4</w:t>
                            </w:r>
                            <w:r w:rsidRPr="007934F8">
                              <w:rPr>
                                <w:sz w:val="26"/>
                                <w:szCs w:val="26"/>
                              </w:rPr>
                              <w:tab/>
                            </w:r>
                            <w:r>
                              <w:rPr>
                                <w:sz w:val="26"/>
                                <w:szCs w:val="26"/>
                              </w:rPr>
                              <w:t>23</w:t>
                            </w:r>
                          </w:p>
                          <w:p w:rsidR="00EE0AA8" w:rsidRPr="007934F8" w:rsidRDefault="00EE0AA8" w:rsidP="00490CC8">
                            <w:pPr>
                              <w:tabs>
                                <w:tab w:val="right" w:leader="dot" w:pos="8080"/>
                              </w:tabs>
                              <w:spacing w:after="160"/>
                              <w:ind w:right="85"/>
                              <w:rPr>
                                <w:sz w:val="26"/>
                                <w:szCs w:val="26"/>
                              </w:rPr>
                            </w:pPr>
                            <w:r>
                              <w:rPr>
                                <w:sz w:val="26"/>
                                <w:szCs w:val="26"/>
                              </w:rPr>
                              <w:t>Story 5</w:t>
                            </w:r>
                            <w:r w:rsidRPr="007934F8">
                              <w:rPr>
                                <w:sz w:val="26"/>
                                <w:szCs w:val="26"/>
                              </w:rPr>
                              <w:tab/>
                            </w:r>
                            <w:r>
                              <w:rPr>
                                <w:sz w:val="26"/>
                                <w:szCs w:val="26"/>
                              </w:rPr>
                              <w:t>24</w:t>
                            </w:r>
                          </w:p>
                          <w:p w:rsidR="00EE0AA8" w:rsidRPr="007934F8" w:rsidRDefault="00EE0AA8" w:rsidP="00490CC8">
                            <w:pPr>
                              <w:tabs>
                                <w:tab w:val="right" w:leader="dot" w:pos="8080"/>
                              </w:tabs>
                              <w:spacing w:after="160"/>
                              <w:ind w:right="85"/>
                              <w:rPr>
                                <w:sz w:val="26"/>
                                <w:szCs w:val="26"/>
                              </w:rPr>
                            </w:pPr>
                            <w:r>
                              <w:rPr>
                                <w:sz w:val="26"/>
                                <w:szCs w:val="26"/>
                              </w:rPr>
                              <w:t>Story 6</w:t>
                            </w:r>
                            <w:r w:rsidRPr="007934F8">
                              <w:rPr>
                                <w:sz w:val="26"/>
                                <w:szCs w:val="26"/>
                              </w:rPr>
                              <w:tab/>
                            </w:r>
                            <w:r>
                              <w:rPr>
                                <w:sz w:val="26"/>
                                <w:szCs w:val="26"/>
                              </w:rPr>
                              <w:t>25</w:t>
                            </w:r>
                          </w:p>
                          <w:p w:rsidR="00EE0AA8" w:rsidRPr="007934F8" w:rsidRDefault="00EE0AA8" w:rsidP="00490CC8">
                            <w:pPr>
                              <w:tabs>
                                <w:tab w:val="right" w:leader="dot" w:pos="8080"/>
                              </w:tabs>
                              <w:spacing w:after="160"/>
                              <w:ind w:right="85"/>
                              <w:rPr>
                                <w:sz w:val="26"/>
                                <w:szCs w:val="26"/>
                              </w:rPr>
                            </w:pPr>
                            <w:r>
                              <w:rPr>
                                <w:sz w:val="26"/>
                                <w:szCs w:val="26"/>
                              </w:rPr>
                              <w:t>Story 7</w:t>
                            </w:r>
                            <w:r w:rsidRPr="007934F8">
                              <w:rPr>
                                <w:sz w:val="26"/>
                                <w:szCs w:val="26"/>
                              </w:rPr>
                              <w:tab/>
                            </w:r>
                            <w:r>
                              <w:rPr>
                                <w:sz w:val="26"/>
                                <w:szCs w:val="26"/>
                              </w:rPr>
                              <w:t>26</w:t>
                            </w:r>
                          </w:p>
                          <w:p w:rsidR="00EE0AA8" w:rsidRDefault="00EE0AA8" w:rsidP="00490CC8">
                            <w:pPr>
                              <w:tabs>
                                <w:tab w:val="right" w:leader="dot" w:pos="8080"/>
                              </w:tabs>
                              <w:spacing w:after="160"/>
                              <w:ind w:right="85"/>
                              <w:rPr>
                                <w:sz w:val="28"/>
                                <w:szCs w:val="28"/>
                              </w:rPr>
                            </w:pPr>
                          </w:p>
                          <w:p w:rsidR="00EE0AA8" w:rsidRPr="00FD18F6" w:rsidRDefault="00EE0AA8" w:rsidP="00490CC8">
                            <w:pPr>
                              <w:tabs>
                                <w:tab w:val="right" w:leader="dot" w:pos="8080"/>
                              </w:tabs>
                              <w:ind w:right="87"/>
                              <w:rPr>
                                <w:sz w:val="28"/>
                                <w:szCs w:val="28"/>
                              </w:rPr>
                            </w:pPr>
                            <w:r w:rsidRPr="00FD18F6">
                              <w:rPr>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4EE5B" id="_x0000_s1083" type="#_x0000_t202" style="position:absolute;left:0;text-align:left;margin-left:29.8pt;margin-top:471.25pt;width:431pt;height:20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" stroked="f">
                <v:textbox>
                  <w:txbxContent>
                    <w:p w:rsidR="00EE0AA8" w:rsidRPr="007934F8" w:rsidRDefault="00EE0AA8" w:rsidP="00490CC8">
                      <w:pPr>
                        <w:tabs>
                          <w:tab w:val="right" w:leader="dot" w:pos="8080"/>
                        </w:tabs>
                        <w:spacing w:after="160"/>
                        <w:ind w:right="85"/>
                        <w:rPr>
                          <w:sz w:val="26"/>
                          <w:szCs w:val="26"/>
                        </w:rPr>
                      </w:pPr>
                      <w:r>
                        <w:rPr>
                          <w:sz w:val="26"/>
                          <w:szCs w:val="26"/>
                        </w:rPr>
                        <w:t>Story 1</w:t>
                      </w:r>
                      <w:r w:rsidRPr="007934F8">
                        <w:rPr>
                          <w:sz w:val="26"/>
                          <w:szCs w:val="26"/>
                        </w:rPr>
                        <w:tab/>
                      </w:r>
                      <w:r>
                        <w:rPr>
                          <w:sz w:val="26"/>
                          <w:szCs w:val="26"/>
                        </w:rPr>
                        <w:t>20</w:t>
                      </w:r>
                    </w:p>
                    <w:p w:rsidR="00EE0AA8" w:rsidRPr="007934F8" w:rsidRDefault="00EE0AA8" w:rsidP="00490CC8">
                      <w:pPr>
                        <w:tabs>
                          <w:tab w:val="right" w:leader="dot" w:pos="8080"/>
                        </w:tabs>
                        <w:spacing w:after="160"/>
                        <w:ind w:right="85"/>
                        <w:rPr>
                          <w:sz w:val="26"/>
                          <w:szCs w:val="26"/>
                        </w:rPr>
                      </w:pPr>
                      <w:r>
                        <w:rPr>
                          <w:sz w:val="26"/>
                          <w:szCs w:val="26"/>
                        </w:rPr>
                        <w:t>Story 2</w:t>
                      </w:r>
                      <w:r w:rsidRPr="007934F8">
                        <w:rPr>
                          <w:sz w:val="26"/>
                          <w:szCs w:val="26"/>
                        </w:rPr>
                        <w:tab/>
                      </w:r>
                      <w:r>
                        <w:rPr>
                          <w:sz w:val="26"/>
                          <w:szCs w:val="26"/>
                        </w:rPr>
                        <w:t>21</w:t>
                      </w:r>
                    </w:p>
                    <w:p w:rsidR="00EE0AA8" w:rsidRPr="007934F8" w:rsidRDefault="00EE0AA8" w:rsidP="00490CC8">
                      <w:pPr>
                        <w:tabs>
                          <w:tab w:val="right" w:leader="dot" w:pos="8080"/>
                        </w:tabs>
                        <w:spacing w:after="160"/>
                        <w:ind w:right="85"/>
                        <w:rPr>
                          <w:sz w:val="26"/>
                          <w:szCs w:val="26"/>
                        </w:rPr>
                      </w:pPr>
                      <w:r>
                        <w:rPr>
                          <w:sz w:val="26"/>
                          <w:szCs w:val="26"/>
                        </w:rPr>
                        <w:t>Story 3</w:t>
                      </w:r>
                      <w:r w:rsidRPr="007934F8">
                        <w:rPr>
                          <w:sz w:val="26"/>
                          <w:szCs w:val="26"/>
                        </w:rPr>
                        <w:tab/>
                      </w:r>
                      <w:r>
                        <w:rPr>
                          <w:sz w:val="26"/>
                          <w:szCs w:val="26"/>
                        </w:rPr>
                        <w:t>22</w:t>
                      </w:r>
                    </w:p>
                    <w:p w:rsidR="00EE0AA8" w:rsidRPr="007934F8" w:rsidRDefault="00EE0AA8" w:rsidP="00490CC8">
                      <w:pPr>
                        <w:tabs>
                          <w:tab w:val="right" w:leader="dot" w:pos="8080"/>
                        </w:tabs>
                        <w:spacing w:after="160"/>
                        <w:ind w:right="85"/>
                        <w:rPr>
                          <w:sz w:val="26"/>
                          <w:szCs w:val="26"/>
                        </w:rPr>
                      </w:pPr>
                      <w:r>
                        <w:rPr>
                          <w:sz w:val="26"/>
                          <w:szCs w:val="26"/>
                        </w:rPr>
                        <w:t>Story 4</w:t>
                      </w:r>
                      <w:r w:rsidRPr="007934F8">
                        <w:rPr>
                          <w:sz w:val="26"/>
                          <w:szCs w:val="26"/>
                        </w:rPr>
                        <w:tab/>
                      </w:r>
                      <w:r>
                        <w:rPr>
                          <w:sz w:val="26"/>
                          <w:szCs w:val="26"/>
                        </w:rPr>
                        <w:t>23</w:t>
                      </w:r>
                    </w:p>
                    <w:p w:rsidR="00EE0AA8" w:rsidRPr="007934F8" w:rsidRDefault="00EE0AA8" w:rsidP="00490CC8">
                      <w:pPr>
                        <w:tabs>
                          <w:tab w:val="right" w:leader="dot" w:pos="8080"/>
                        </w:tabs>
                        <w:spacing w:after="160"/>
                        <w:ind w:right="85"/>
                        <w:rPr>
                          <w:sz w:val="26"/>
                          <w:szCs w:val="26"/>
                        </w:rPr>
                      </w:pPr>
                      <w:r>
                        <w:rPr>
                          <w:sz w:val="26"/>
                          <w:szCs w:val="26"/>
                        </w:rPr>
                        <w:t>Story 5</w:t>
                      </w:r>
                      <w:r w:rsidRPr="007934F8">
                        <w:rPr>
                          <w:sz w:val="26"/>
                          <w:szCs w:val="26"/>
                        </w:rPr>
                        <w:tab/>
                      </w:r>
                      <w:r>
                        <w:rPr>
                          <w:sz w:val="26"/>
                          <w:szCs w:val="26"/>
                        </w:rPr>
                        <w:t>24</w:t>
                      </w:r>
                    </w:p>
                    <w:p w:rsidR="00EE0AA8" w:rsidRPr="007934F8" w:rsidRDefault="00EE0AA8" w:rsidP="00490CC8">
                      <w:pPr>
                        <w:tabs>
                          <w:tab w:val="right" w:leader="dot" w:pos="8080"/>
                        </w:tabs>
                        <w:spacing w:after="160"/>
                        <w:ind w:right="85"/>
                        <w:rPr>
                          <w:sz w:val="26"/>
                          <w:szCs w:val="26"/>
                        </w:rPr>
                      </w:pPr>
                      <w:r>
                        <w:rPr>
                          <w:sz w:val="26"/>
                          <w:szCs w:val="26"/>
                        </w:rPr>
                        <w:t>Story 6</w:t>
                      </w:r>
                      <w:r w:rsidRPr="007934F8">
                        <w:rPr>
                          <w:sz w:val="26"/>
                          <w:szCs w:val="26"/>
                        </w:rPr>
                        <w:tab/>
                      </w:r>
                      <w:r>
                        <w:rPr>
                          <w:sz w:val="26"/>
                          <w:szCs w:val="26"/>
                        </w:rPr>
                        <w:t>25</w:t>
                      </w:r>
                    </w:p>
                    <w:p w:rsidR="00EE0AA8" w:rsidRPr="007934F8" w:rsidRDefault="00EE0AA8" w:rsidP="00490CC8">
                      <w:pPr>
                        <w:tabs>
                          <w:tab w:val="right" w:leader="dot" w:pos="8080"/>
                        </w:tabs>
                        <w:spacing w:after="160"/>
                        <w:ind w:right="85"/>
                        <w:rPr>
                          <w:sz w:val="26"/>
                          <w:szCs w:val="26"/>
                        </w:rPr>
                      </w:pPr>
                      <w:r>
                        <w:rPr>
                          <w:sz w:val="26"/>
                          <w:szCs w:val="26"/>
                        </w:rPr>
                        <w:t>Story 7</w:t>
                      </w:r>
                      <w:r w:rsidRPr="007934F8">
                        <w:rPr>
                          <w:sz w:val="26"/>
                          <w:szCs w:val="26"/>
                        </w:rPr>
                        <w:tab/>
                      </w:r>
                      <w:r>
                        <w:rPr>
                          <w:sz w:val="26"/>
                          <w:szCs w:val="26"/>
                        </w:rPr>
                        <w:t>26</w:t>
                      </w:r>
                    </w:p>
                    <w:p w:rsidR="00EE0AA8" w:rsidRDefault="00EE0AA8" w:rsidP="00490CC8">
                      <w:pPr>
                        <w:tabs>
                          <w:tab w:val="right" w:leader="dot" w:pos="8080"/>
                        </w:tabs>
                        <w:spacing w:after="160"/>
                        <w:ind w:right="85"/>
                        <w:rPr>
                          <w:sz w:val="28"/>
                          <w:szCs w:val="28"/>
                        </w:rPr>
                      </w:pPr>
                    </w:p>
                    <w:p w:rsidR="00EE0AA8" w:rsidRPr="00FD18F6" w:rsidRDefault="00EE0AA8" w:rsidP="00490CC8">
                      <w:pPr>
                        <w:tabs>
                          <w:tab w:val="right" w:leader="dot" w:pos="8080"/>
                        </w:tabs>
                        <w:ind w:right="87"/>
                        <w:rPr>
                          <w:sz w:val="28"/>
                          <w:szCs w:val="28"/>
                        </w:rPr>
                      </w:pPr>
                      <w:r w:rsidRPr="00FD18F6">
                        <w:rPr>
                          <w:sz w:val="28"/>
                          <w:szCs w:val="28"/>
                        </w:rPr>
                        <w:t xml:space="preserve">                                                 </w:t>
                      </w:r>
                    </w:p>
                  </w:txbxContent>
                </v:textbox>
              </v:shape>
            </w:pict>
          </mc:Fallback>
        </mc:AlternateContent>
      </w:r>
      <w:r w:rsidR="00043868">
        <w:br w:type="page"/>
      </w:r>
    </w:p>
    <w:p w:rsidR="00490CC8" w:rsidRPr="00490CC8" w:rsidRDefault="007A6428" w:rsidP="00747129">
      <w:pPr>
        <w:pStyle w:val="Storyheading"/>
      </w:pPr>
      <w:bookmarkStart w:id="27" w:name="_Toc392171203"/>
      <w:r>
        <w:lastRenderedPageBreak/>
        <mc:AlternateContent>
          <mc:Choice Requires="wps">
            <w:drawing>
              <wp:anchor distT="0" distB="180340" distL="114300" distR="114300" simplePos="0" relativeHeight="251731968" behindDoc="0" locked="0" layoutInCell="1" allowOverlap="1" wp14:anchorId="6210F2F7" wp14:editId="3F45E53E">
                <wp:simplePos x="0" y="0"/>
                <wp:positionH relativeFrom="column">
                  <wp:posOffset>5550535</wp:posOffset>
                </wp:positionH>
                <wp:positionV relativeFrom="paragraph">
                  <wp:posOffset>-910590</wp:posOffset>
                </wp:positionV>
                <wp:extent cx="2374265" cy="1743075"/>
                <wp:effectExtent l="0" t="0" r="0" b="9525"/>
                <wp:wrapTopAndBottom/>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43075"/>
                        </a:xfrm>
                        <a:prstGeom prst="rect">
                          <a:avLst/>
                        </a:prstGeom>
                        <a:solidFill>
                          <a:srgbClr val="226A74"/>
                        </a:solidFill>
                        <a:ln w="9525">
                          <a:noFill/>
                          <a:miter lim="800000"/>
                          <a:headEnd/>
                          <a:tailEnd/>
                        </a:ln>
                      </wps:spPr>
                      <wps:txbx>
                        <w:txbxContent>
                          <w:p w:rsidR="00EE0AA8" w:rsidRPr="00466C92" w:rsidRDefault="00EE0AA8" w:rsidP="00490CC8">
                            <w:pPr>
                              <w:spacing w:after="0" w:line="240" w:lineRule="auto"/>
                              <w:ind w:left="57" w:right="284"/>
                              <w:jc w:val="right"/>
                              <w:rPr>
                                <w:b/>
                                <w:color w:val="FFFFFF" w:themeColor="background1"/>
                                <w:sz w:val="44"/>
                                <w:szCs w:val="44"/>
                              </w:rPr>
                            </w:pPr>
                            <w:r>
                              <w:rPr>
                                <w:b/>
                                <w:color w:val="FFFFFF" w:themeColor="background1"/>
                                <w:sz w:val="44"/>
                                <w:szCs w:val="44"/>
                              </w:rPr>
                              <w:t xml:space="preserve">Programs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6210F2F7" id="_x0000_s1084" type="#_x0000_t202" style="position:absolute;margin-left:437.05pt;margin-top:-71.7pt;width:186.95pt;height:137.25pt;z-index:251731968;visibility:visible;mso-wrap-style:square;mso-width-percent:400;mso-height-percent:0;mso-wrap-distance-left:9pt;mso-wrap-distance-top:0;mso-wrap-distance-right:9pt;mso-wrap-distance-bottom:14.2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" fillcolor="#226a74" stroked="f">
                <v:textbox style="layout-flow:vertical;mso-fit-shape-to-text:t">
                  <w:txbxContent>
                    <w:p w:rsidR="00EE0AA8" w:rsidRPr="00466C92" w:rsidRDefault="00EE0AA8" w:rsidP="00490CC8">
                      <w:pPr>
                        <w:spacing w:after="0" w:line="240" w:lineRule="auto"/>
                        <w:ind w:left="57" w:right="284"/>
                        <w:jc w:val="right"/>
                        <w:rPr>
                          <w:b/>
                          <w:color w:val="FFFFFF" w:themeColor="background1"/>
                          <w:sz w:val="44"/>
                          <w:szCs w:val="44"/>
                        </w:rPr>
                      </w:pPr>
                      <w:r>
                        <w:rPr>
                          <w:b/>
                          <w:color w:val="FFFFFF" w:themeColor="background1"/>
                          <w:sz w:val="44"/>
                          <w:szCs w:val="44"/>
                        </w:rPr>
                        <w:t xml:space="preserve">Programs   </w:t>
                      </w:r>
                    </w:p>
                  </w:txbxContent>
                </v:textbox>
                <w10:wrap type="topAndBottom"/>
              </v:shape>
            </w:pict>
          </mc:Fallback>
        </mc:AlternateContent>
      </w:r>
      <w:r w:rsidR="00490CC8" w:rsidRPr="00490CC8">
        <w:t>Training and Community Education</w:t>
      </w:r>
      <w:bookmarkEnd w:id="27"/>
    </w:p>
    <w:p w:rsidR="00490CC8" w:rsidRDefault="00490CC8" w:rsidP="00490CC8"/>
    <w:p w:rsidR="00490CC8" w:rsidRPr="00EF2350" w:rsidRDefault="00490CC8" w:rsidP="00490CC8">
      <w:r w:rsidRPr="00EF2350">
        <w:t>The Commission provides various education and training services.  Services include:</w:t>
      </w:r>
    </w:p>
    <w:p w:rsidR="00490CC8" w:rsidRPr="00EF2350" w:rsidRDefault="00EF2350" w:rsidP="00EA20AB">
      <w:pPr>
        <w:pStyle w:val="ListParagraph"/>
        <w:numPr>
          <w:ilvl w:val="0"/>
          <w:numId w:val="3"/>
        </w:numPr>
        <w:tabs>
          <w:tab w:val="clear" w:pos="567"/>
          <w:tab w:val="num" w:pos="284"/>
        </w:tabs>
        <w:spacing w:after="40" w:line="240" w:lineRule="auto"/>
        <w:ind w:left="284" w:hanging="284"/>
        <w:contextualSpacing w:val="0"/>
      </w:pPr>
      <w:r w:rsidRPr="00EF2350">
        <w:t xml:space="preserve">in-house </w:t>
      </w:r>
      <w:r w:rsidR="00672C28" w:rsidRPr="00EF2350">
        <w:t>training courses</w:t>
      </w:r>
    </w:p>
    <w:p w:rsidR="00490CC8" w:rsidRPr="00EF2350" w:rsidRDefault="00490CC8" w:rsidP="00EA20AB">
      <w:pPr>
        <w:pStyle w:val="ListParagraph"/>
        <w:numPr>
          <w:ilvl w:val="0"/>
          <w:numId w:val="3"/>
        </w:numPr>
        <w:tabs>
          <w:tab w:val="clear" w:pos="567"/>
          <w:tab w:val="num" w:pos="284"/>
        </w:tabs>
        <w:spacing w:after="40" w:line="240" w:lineRule="auto"/>
        <w:ind w:left="284" w:hanging="284"/>
        <w:contextualSpacing w:val="0"/>
      </w:pPr>
      <w:r w:rsidRPr="00EF2350">
        <w:t>customised training for organisations and workplaces</w:t>
      </w:r>
    </w:p>
    <w:p w:rsidR="00490CC8" w:rsidRPr="00EF2350" w:rsidRDefault="00490CC8" w:rsidP="00EA20AB">
      <w:pPr>
        <w:pStyle w:val="ListParagraph"/>
        <w:numPr>
          <w:ilvl w:val="0"/>
          <w:numId w:val="3"/>
        </w:numPr>
        <w:tabs>
          <w:tab w:val="clear" w:pos="567"/>
          <w:tab w:val="num" w:pos="284"/>
        </w:tabs>
        <w:spacing w:after="240" w:line="240" w:lineRule="auto"/>
        <w:ind w:left="284" w:hanging="284"/>
        <w:contextualSpacing w:val="0"/>
      </w:pPr>
      <w:r w:rsidRPr="00EF2350">
        <w:t>education and information sessions for the community</w:t>
      </w:r>
      <w:r w:rsidR="0048772B">
        <w:t>.</w:t>
      </w:r>
    </w:p>
    <w:p w:rsidR="00490CC8" w:rsidRPr="001E2D4E" w:rsidRDefault="00EF2350" w:rsidP="00490CC8">
      <w:pPr>
        <w:pStyle w:val="Heading3"/>
      </w:pPr>
      <w:r w:rsidRPr="001E2D4E">
        <w:t>In-house</w:t>
      </w:r>
      <w:r w:rsidR="00490CC8" w:rsidRPr="001E2D4E">
        <w:t xml:space="preserve"> courses</w:t>
      </w:r>
    </w:p>
    <w:p w:rsidR="00490CC8" w:rsidRPr="001E2D4E" w:rsidRDefault="00490CC8" w:rsidP="00490CC8">
      <w:r w:rsidRPr="001E2D4E">
        <w:t xml:space="preserve">A number of training courses and workshops are offered by the Commission throughout the year. Information about each of these courses is available on the Commission’s website under ‘current training courses.’ Training is held at the Commission’s office in Adelaide’s central business district. Training for contact officers and sessions on effectively managing workplace issues are the most popular public courses. </w:t>
      </w:r>
    </w:p>
    <w:p w:rsidR="000D4F21" w:rsidRPr="00474DBD" w:rsidRDefault="0048772B" w:rsidP="000D4F21">
      <w:pPr>
        <w:rPr>
          <w:highlight w:val="yellow"/>
        </w:rPr>
      </w:pPr>
      <w:r>
        <w:rPr>
          <w:noProof/>
        </w:rPr>
        <w:drawing>
          <wp:anchor distT="0" distB="0" distL="114300" distR="114300" simplePos="0" relativeHeight="251873280" behindDoc="0" locked="0" layoutInCell="1" allowOverlap="1" wp14:anchorId="202D8157" wp14:editId="0CC7A95F">
            <wp:simplePos x="0" y="0"/>
            <wp:positionH relativeFrom="column">
              <wp:posOffset>2997835</wp:posOffset>
            </wp:positionH>
            <wp:positionV relativeFrom="paragraph">
              <wp:posOffset>1468120</wp:posOffset>
            </wp:positionV>
            <wp:extent cx="3177540" cy="2228850"/>
            <wp:effectExtent l="0" t="0" r="381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BEBA8EAE-BF5A-486C-A8C5-ECC9F3942E4B}">
                          <a14:imgProps xmlns:a14="http://schemas.microsoft.com/office/drawing/2010/main">
                            <a14:imgLayer r:embed="rId8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177540" cy="2228850"/>
                    </a:xfrm>
                    <a:prstGeom prst="rect">
                      <a:avLst/>
                    </a:prstGeom>
                  </pic:spPr>
                </pic:pic>
              </a:graphicData>
            </a:graphic>
            <wp14:sizeRelH relativeFrom="page">
              <wp14:pctWidth>0</wp14:pctWidth>
            </wp14:sizeRelH>
            <wp14:sizeRelV relativeFrom="page">
              <wp14:pctHeight>0</wp14:pctHeight>
            </wp14:sizeRelV>
          </wp:anchor>
        </w:drawing>
      </w:r>
      <w:r w:rsidR="000D4F21" w:rsidRPr="00EF2350">
        <w:t>The Commission’s training programs continue to be very well received, generating positive feedback from attendees. In 201</w:t>
      </w:r>
      <w:r w:rsidR="00EF2350" w:rsidRPr="00EF2350">
        <w:t>4</w:t>
      </w:r>
      <w:r w:rsidR="000D4F21" w:rsidRPr="00EF2350">
        <w:t>-1</w:t>
      </w:r>
      <w:r w:rsidR="00EF2350" w:rsidRPr="00EF2350">
        <w:t>5</w:t>
      </w:r>
      <w:r w:rsidR="000D4F21" w:rsidRPr="00EF2350">
        <w:t>, 8</w:t>
      </w:r>
      <w:r w:rsidR="00EF2350" w:rsidRPr="00EF2350">
        <w:t>5</w:t>
      </w:r>
      <w:r w:rsidR="000D4F21" w:rsidRPr="00EF2350">
        <w:t xml:space="preserve">% of </w:t>
      </w:r>
      <w:r w:rsidR="0093252A" w:rsidRPr="00EF2350">
        <w:t xml:space="preserve">people attending training at the Commission </w:t>
      </w:r>
      <w:r w:rsidR="000D4F21" w:rsidRPr="00EF2350">
        <w:t>rated courses as being excellent or very good, and 9</w:t>
      </w:r>
      <w:r w:rsidR="00EF2350" w:rsidRPr="00EF2350">
        <w:t>2</w:t>
      </w:r>
      <w:r w:rsidR="000D4F21" w:rsidRPr="00EF2350">
        <w:t xml:space="preserve">% said they would recommend the training to others. </w:t>
      </w:r>
      <w:r w:rsidR="00EF2350" w:rsidRPr="00EF2350">
        <w:t>Eighty-eight</w:t>
      </w:r>
      <w:r w:rsidR="000D4F21" w:rsidRPr="00EF2350">
        <w:t xml:space="preserve"> percent of in-house training attendees rated the trainer’s presentation skills as very good or excellent.</w:t>
      </w:r>
    </w:p>
    <w:p w:rsidR="00490CC8" w:rsidRPr="008C10C3" w:rsidRDefault="00490CC8" w:rsidP="0048772B">
      <w:pPr>
        <w:pStyle w:val="Heading3"/>
        <w:spacing w:before="240"/>
      </w:pPr>
      <w:r w:rsidRPr="008C10C3">
        <w:t>Training for organisations and workplaces</w:t>
      </w:r>
    </w:p>
    <w:p w:rsidR="00490CC8" w:rsidRPr="008C10C3" w:rsidRDefault="00490CC8" w:rsidP="00490CC8">
      <w:r w:rsidRPr="008C10C3">
        <w:t xml:space="preserve">Customised training </w:t>
      </w:r>
      <w:r w:rsidR="008840AF" w:rsidRPr="008C10C3">
        <w:t xml:space="preserve">is also available and it can be </w:t>
      </w:r>
      <w:r w:rsidRPr="008C10C3">
        <w:t xml:space="preserve">tailored for individual workplaces. Commission training officers work closely with organisations to ensure their program is relevant and effective. The Commission offers </w:t>
      </w:r>
      <w:r w:rsidR="000D4F21" w:rsidRPr="008C10C3">
        <w:t xml:space="preserve">workplace </w:t>
      </w:r>
      <w:r w:rsidRPr="008C10C3">
        <w:t>training:</w:t>
      </w:r>
    </w:p>
    <w:p w:rsidR="00490CC8" w:rsidRPr="008C10C3" w:rsidRDefault="00490CC8" w:rsidP="00EA20AB">
      <w:pPr>
        <w:pStyle w:val="ListParagraph"/>
        <w:numPr>
          <w:ilvl w:val="0"/>
          <w:numId w:val="3"/>
        </w:numPr>
        <w:tabs>
          <w:tab w:val="clear" w:pos="567"/>
          <w:tab w:val="num" w:pos="284"/>
        </w:tabs>
        <w:spacing w:after="40" w:line="240" w:lineRule="auto"/>
        <w:ind w:left="284" w:hanging="284"/>
        <w:contextualSpacing w:val="0"/>
      </w:pPr>
      <w:r w:rsidRPr="008C10C3">
        <w:t>for individuals or groups</w:t>
      </w:r>
    </w:p>
    <w:p w:rsidR="00490CC8" w:rsidRPr="008C10C3" w:rsidRDefault="00490CC8" w:rsidP="00EA20AB">
      <w:pPr>
        <w:pStyle w:val="ListParagraph"/>
        <w:numPr>
          <w:ilvl w:val="0"/>
          <w:numId w:val="3"/>
        </w:numPr>
        <w:tabs>
          <w:tab w:val="clear" w:pos="567"/>
          <w:tab w:val="num" w:pos="284"/>
        </w:tabs>
        <w:spacing w:after="40" w:line="240" w:lineRule="auto"/>
        <w:ind w:left="284" w:hanging="284"/>
        <w:contextualSpacing w:val="0"/>
      </w:pPr>
      <w:r w:rsidRPr="008C10C3">
        <w:t>for managers</w:t>
      </w:r>
    </w:p>
    <w:p w:rsidR="00490CC8" w:rsidRPr="008C10C3" w:rsidRDefault="00490CC8" w:rsidP="00EA20AB">
      <w:pPr>
        <w:pStyle w:val="ListParagraph"/>
        <w:numPr>
          <w:ilvl w:val="0"/>
          <w:numId w:val="3"/>
        </w:numPr>
        <w:tabs>
          <w:tab w:val="clear" w:pos="567"/>
          <w:tab w:val="num" w:pos="284"/>
        </w:tabs>
        <w:spacing w:line="240" w:lineRule="auto"/>
        <w:ind w:left="284" w:hanging="284"/>
        <w:contextualSpacing w:val="0"/>
      </w:pPr>
      <w:r w:rsidRPr="008C10C3">
        <w:t>on specific topics</w:t>
      </w:r>
    </w:p>
    <w:p w:rsidR="00490CC8" w:rsidRPr="008C10C3" w:rsidRDefault="00490CC8" w:rsidP="00490CC8">
      <w:r w:rsidRPr="008C10C3">
        <w:t>Training includes reviewing workplace policies and procedures, developing an equal opportunity plan, completing an assessment of the workplace culture and supporting organisation</w:t>
      </w:r>
      <w:r w:rsidR="005B09D2">
        <w:t>s to conduct their own training</w:t>
      </w:r>
      <w:r w:rsidRPr="008C10C3">
        <w:t xml:space="preserve"> in the future. </w:t>
      </w:r>
    </w:p>
    <w:p w:rsidR="000D4F21" w:rsidRPr="008C10C3" w:rsidRDefault="00490CC8" w:rsidP="000D4F21">
      <w:r w:rsidRPr="008C10C3">
        <w:t>The Commission also offers e-Learning training programs to better suit the demands of the modern workforce.</w:t>
      </w:r>
      <w:r w:rsidR="000D4F21" w:rsidRPr="008C10C3">
        <w:t xml:space="preserve"> </w:t>
      </w:r>
    </w:p>
    <w:p w:rsidR="00490CC8" w:rsidRPr="00474DBD" w:rsidRDefault="00363B52" w:rsidP="00490CC8">
      <w:pPr>
        <w:rPr>
          <w:highlight w:val="yellow"/>
        </w:rPr>
      </w:pPr>
      <w:r w:rsidRPr="0048772B">
        <w:rPr>
          <w:noProof/>
        </w:rPr>
        <w:drawing>
          <wp:anchor distT="0" distB="0" distL="114300" distR="114300" simplePos="0" relativeHeight="251874304" behindDoc="0" locked="0" layoutInCell="1" allowOverlap="1" wp14:anchorId="422EACBA" wp14:editId="13A52C6C">
            <wp:simplePos x="0" y="0"/>
            <wp:positionH relativeFrom="column">
              <wp:posOffset>76835</wp:posOffset>
            </wp:positionH>
            <wp:positionV relativeFrom="paragraph">
              <wp:posOffset>45085</wp:posOffset>
            </wp:positionV>
            <wp:extent cx="2942590" cy="215265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BEBA8EAE-BF5A-486C-A8C5-ECC9F3942E4B}">
                          <a14:imgProps xmlns:a14="http://schemas.microsoft.com/office/drawing/2010/main">
                            <a14:imgLayer r:embed="rId9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942590" cy="2152650"/>
                    </a:xfrm>
                    <a:prstGeom prst="rect">
                      <a:avLst/>
                    </a:prstGeom>
                  </pic:spPr>
                </pic:pic>
              </a:graphicData>
            </a:graphic>
            <wp14:sizeRelH relativeFrom="page">
              <wp14:pctWidth>0</wp14:pctWidth>
            </wp14:sizeRelH>
            <wp14:sizeRelV relativeFrom="page">
              <wp14:pctHeight>0</wp14:pctHeight>
            </wp14:sizeRelV>
          </wp:anchor>
        </w:drawing>
      </w:r>
      <w:r w:rsidR="000D4F21" w:rsidRPr="00474DBD">
        <w:rPr>
          <w:highlight w:val="yellow"/>
        </w:rPr>
        <w:t xml:space="preserve">  </w:t>
      </w:r>
    </w:p>
    <w:p w:rsidR="000D4F21" w:rsidRPr="00474DBD" w:rsidRDefault="000D4F21" w:rsidP="00490CC8">
      <w:pPr>
        <w:pStyle w:val="Heading3"/>
        <w:rPr>
          <w:highlight w:val="yellow"/>
        </w:rPr>
      </w:pPr>
      <w:r w:rsidRPr="00474DBD">
        <w:rPr>
          <w:highlight w:val="yellow"/>
        </w:rPr>
        <w:br w:type="page"/>
      </w:r>
    </w:p>
    <w:p w:rsidR="00490CC8" w:rsidRPr="0048772B" w:rsidRDefault="00490CC8" w:rsidP="00490CC8">
      <w:pPr>
        <w:pStyle w:val="Heading3"/>
      </w:pPr>
      <w:r w:rsidRPr="0048772B">
        <w:lastRenderedPageBreak/>
        <w:t>Information for the community</w:t>
      </w:r>
    </w:p>
    <w:p w:rsidR="00490CC8" w:rsidRPr="0048772B" w:rsidRDefault="00490CC8" w:rsidP="00490CC8">
      <w:r w:rsidRPr="0048772B">
        <w:t xml:space="preserve">The Commission presents information to the community regarding their rights </w:t>
      </w:r>
      <w:r w:rsidR="00463EBD">
        <w:t xml:space="preserve">and responsibilities </w:t>
      </w:r>
      <w:r w:rsidRPr="0048772B">
        <w:t>through community education sessions</w:t>
      </w:r>
      <w:r w:rsidR="007E747F" w:rsidRPr="0048772B">
        <w:t xml:space="preserve">. The Commission, for example, conducts regular sessions </w:t>
      </w:r>
      <w:r w:rsidRPr="0048772B">
        <w:t xml:space="preserve">through TAFE’s </w:t>
      </w:r>
      <w:r w:rsidR="00672C28" w:rsidRPr="0048772B">
        <w:t>I</w:t>
      </w:r>
      <w:r w:rsidRPr="0048772B">
        <w:t>nterlink program for new arrivals</w:t>
      </w:r>
      <w:r w:rsidR="007E747F" w:rsidRPr="0048772B">
        <w:t xml:space="preserve">. </w:t>
      </w:r>
      <w:r w:rsidRPr="0048772B">
        <w:t>Commission staff are also regular guests on Radio Adelaide and Coast FM discussing current issues of discrimination.</w:t>
      </w:r>
    </w:p>
    <w:p w:rsidR="008840AF" w:rsidRPr="00D540DC" w:rsidRDefault="008840AF" w:rsidP="008840AF">
      <w:r w:rsidRPr="00D540DC">
        <w:t>The Commission work</w:t>
      </w:r>
      <w:r w:rsidR="000D4F21" w:rsidRPr="00D540DC">
        <w:t>s</w:t>
      </w:r>
      <w:r w:rsidRPr="00D540DC">
        <w:t xml:space="preserve"> with community organisations to raise awareness of equal opportunity and build the capacity of organisations to better manage issues around discrimination, diversity and equal opportunity. Organisations </w:t>
      </w:r>
      <w:r w:rsidR="000D4F21" w:rsidRPr="00D540DC">
        <w:t>we worked w</w:t>
      </w:r>
      <w:r w:rsidRPr="00D540DC">
        <w:t xml:space="preserve">ith </w:t>
      </w:r>
      <w:r w:rsidR="000D4F21" w:rsidRPr="00D540DC">
        <w:t>in 201</w:t>
      </w:r>
      <w:r w:rsidR="00D540DC" w:rsidRPr="00D540DC">
        <w:t>4</w:t>
      </w:r>
      <w:r w:rsidR="000D4F21" w:rsidRPr="00D540DC">
        <w:t>-1</w:t>
      </w:r>
      <w:r w:rsidR="00D540DC" w:rsidRPr="00D540DC">
        <w:t>5</w:t>
      </w:r>
      <w:r w:rsidRPr="00D540DC">
        <w:t xml:space="preserve"> include</w:t>
      </w:r>
      <w:r w:rsidR="006B0471">
        <w:t>d</w:t>
      </w:r>
      <w:r w:rsidRPr="00D540DC">
        <w:t>:</w:t>
      </w:r>
    </w:p>
    <w:p w:rsidR="00D540DC" w:rsidRPr="00D540DC" w:rsidRDefault="00D540DC" w:rsidP="00EA20AB">
      <w:pPr>
        <w:pStyle w:val="ListParagraph"/>
        <w:numPr>
          <w:ilvl w:val="0"/>
          <w:numId w:val="3"/>
        </w:numPr>
        <w:tabs>
          <w:tab w:val="clear" w:pos="567"/>
          <w:tab w:val="num" w:pos="284"/>
        </w:tabs>
        <w:spacing w:after="60" w:line="240" w:lineRule="auto"/>
        <w:ind w:left="284" w:hanging="284"/>
        <w:contextualSpacing w:val="0"/>
      </w:pPr>
      <w:r w:rsidRPr="00D540DC">
        <w:t>TAFE</w:t>
      </w:r>
    </w:p>
    <w:p w:rsidR="00D540DC" w:rsidRPr="00D540DC" w:rsidRDefault="00D540DC" w:rsidP="00EA20AB">
      <w:pPr>
        <w:pStyle w:val="ListParagraph"/>
        <w:numPr>
          <w:ilvl w:val="0"/>
          <w:numId w:val="3"/>
        </w:numPr>
        <w:tabs>
          <w:tab w:val="clear" w:pos="567"/>
          <w:tab w:val="num" w:pos="284"/>
        </w:tabs>
        <w:spacing w:after="60" w:line="240" w:lineRule="auto"/>
        <w:ind w:left="284" w:hanging="284"/>
        <w:contextualSpacing w:val="0"/>
      </w:pPr>
      <w:r w:rsidRPr="00D540DC">
        <w:t>SCOSA</w:t>
      </w:r>
    </w:p>
    <w:p w:rsidR="008011D5" w:rsidRPr="00D540DC" w:rsidRDefault="008011D5" w:rsidP="00EA20AB">
      <w:pPr>
        <w:pStyle w:val="ListParagraph"/>
        <w:numPr>
          <w:ilvl w:val="0"/>
          <w:numId w:val="3"/>
        </w:numPr>
        <w:tabs>
          <w:tab w:val="clear" w:pos="567"/>
          <w:tab w:val="num" w:pos="284"/>
        </w:tabs>
        <w:spacing w:after="60" w:line="240" w:lineRule="auto"/>
        <w:ind w:left="284" w:hanging="284"/>
        <w:contextualSpacing w:val="0"/>
      </w:pPr>
      <w:r w:rsidRPr="00D540DC">
        <w:t>Australian Education Union - SA Branch</w:t>
      </w:r>
    </w:p>
    <w:p w:rsidR="00D540DC" w:rsidRPr="00D540DC" w:rsidRDefault="00D540DC" w:rsidP="00EA20AB">
      <w:pPr>
        <w:pStyle w:val="ListParagraph"/>
        <w:numPr>
          <w:ilvl w:val="0"/>
          <w:numId w:val="3"/>
        </w:numPr>
        <w:tabs>
          <w:tab w:val="clear" w:pos="567"/>
          <w:tab w:val="num" w:pos="284"/>
        </w:tabs>
        <w:spacing w:after="60" w:line="240" w:lineRule="auto"/>
        <w:ind w:left="284" w:hanging="284"/>
        <w:contextualSpacing w:val="0"/>
      </w:pPr>
      <w:r w:rsidRPr="00D540DC">
        <w:t>Workcover SA</w:t>
      </w:r>
    </w:p>
    <w:p w:rsidR="00D540DC" w:rsidRPr="00D540DC" w:rsidRDefault="00D540DC" w:rsidP="00EA20AB">
      <w:pPr>
        <w:pStyle w:val="ListParagraph"/>
        <w:numPr>
          <w:ilvl w:val="0"/>
          <w:numId w:val="3"/>
        </w:numPr>
        <w:tabs>
          <w:tab w:val="clear" w:pos="567"/>
          <w:tab w:val="num" w:pos="284"/>
        </w:tabs>
        <w:spacing w:after="60" w:line="240" w:lineRule="auto"/>
        <w:ind w:left="284" w:hanging="284"/>
        <w:contextualSpacing w:val="0"/>
      </w:pPr>
      <w:r w:rsidRPr="00D540DC">
        <w:t>Barossa Valley Council</w:t>
      </w:r>
    </w:p>
    <w:p w:rsidR="00D540DC" w:rsidRDefault="00D540DC" w:rsidP="00EA20AB">
      <w:pPr>
        <w:pStyle w:val="ListParagraph"/>
        <w:numPr>
          <w:ilvl w:val="0"/>
          <w:numId w:val="3"/>
        </w:numPr>
        <w:tabs>
          <w:tab w:val="clear" w:pos="567"/>
          <w:tab w:val="num" w:pos="284"/>
        </w:tabs>
        <w:spacing w:after="60" w:line="240" w:lineRule="auto"/>
        <w:ind w:left="284" w:hanging="284"/>
        <w:contextualSpacing w:val="0"/>
      </w:pPr>
      <w:r w:rsidRPr="00D540DC">
        <w:t>City of Port Adelaide Enfield</w:t>
      </w:r>
    </w:p>
    <w:p w:rsidR="00D540DC" w:rsidRDefault="00D540DC" w:rsidP="00EA20AB">
      <w:pPr>
        <w:pStyle w:val="ListParagraph"/>
        <w:numPr>
          <w:ilvl w:val="0"/>
          <w:numId w:val="3"/>
        </w:numPr>
        <w:tabs>
          <w:tab w:val="clear" w:pos="567"/>
          <w:tab w:val="num" w:pos="284"/>
        </w:tabs>
        <w:spacing w:after="60" w:line="240" w:lineRule="auto"/>
        <w:ind w:left="284" w:hanging="284"/>
        <w:contextualSpacing w:val="0"/>
      </w:pPr>
      <w:r>
        <w:t>Metropolitan Fire Service</w:t>
      </w:r>
    </w:p>
    <w:p w:rsidR="00174EAD" w:rsidRDefault="00D540DC" w:rsidP="00EA20AB">
      <w:pPr>
        <w:pStyle w:val="ListParagraph"/>
        <w:numPr>
          <w:ilvl w:val="0"/>
          <w:numId w:val="3"/>
        </w:numPr>
        <w:tabs>
          <w:tab w:val="clear" w:pos="567"/>
          <w:tab w:val="num" w:pos="284"/>
        </w:tabs>
        <w:spacing w:after="60" w:line="240" w:lineRule="auto"/>
        <w:ind w:left="284" w:hanging="284"/>
        <w:contextualSpacing w:val="0"/>
      </w:pPr>
      <w:r w:rsidRPr="00D540DC">
        <w:t xml:space="preserve">Department of Primary Industries and Resources of South Australia </w:t>
      </w:r>
      <w:r>
        <w:t>(PIRSA)</w:t>
      </w:r>
    </w:p>
    <w:p w:rsidR="00D540DC" w:rsidRPr="00D540DC" w:rsidRDefault="00D540DC" w:rsidP="00EA20AB">
      <w:pPr>
        <w:pStyle w:val="ListParagraph"/>
        <w:numPr>
          <w:ilvl w:val="0"/>
          <w:numId w:val="3"/>
        </w:numPr>
        <w:tabs>
          <w:tab w:val="clear" w:pos="567"/>
          <w:tab w:val="num" w:pos="284"/>
        </w:tabs>
        <w:spacing w:after="60" w:line="240" w:lineRule="auto"/>
        <w:ind w:left="284" w:hanging="284"/>
        <w:contextualSpacing w:val="0"/>
      </w:pPr>
      <w:r>
        <w:t>Department of Planning, Transport and Infrastructure</w:t>
      </w:r>
    </w:p>
    <w:p w:rsidR="005B41EA" w:rsidRDefault="00363B52" w:rsidP="005B41EA">
      <w:r w:rsidRPr="00586926">
        <w:rPr>
          <w:noProof/>
          <w:highlight w:val="yellow"/>
        </w:rPr>
        <mc:AlternateContent>
          <mc:Choice Requires="wps">
            <w:drawing>
              <wp:anchor distT="0" distB="0" distL="114300" distR="114300" simplePos="0" relativeHeight="251889664" behindDoc="0" locked="0" layoutInCell="1" allowOverlap="1" wp14:anchorId="3970C018" wp14:editId="35862F7D">
                <wp:simplePos x="0" y="0"/>
                <wp:positionH relativeFrom="column">
                  <wp:posOffset>-6350</wp:posOffset>
                </wp:positionH>
                <wp:positionV relativeFrom="paragraph">
                  <wp:posOffset>348615</wp:posOffset>
                </wp:positionV>
                <wp:extent cx="2667000" cy="1403985"/>
                <wp:effectExtent l="0" t="0" r="0" b="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403985"/>
                        </a:xfrm>
                        <a:prstGeom prst="rect">
                          <a:avLst/>
                        </a:prstGeom>
                        <a:solidFill>
                          <a:srgbClr val="E7DAFE"/>
                        </a:solidFill>
                        <a:ln w="9525">
                          <a:noFill/>
                          <a:miter lim="800000"/>
                          <a:headEnd/>
                          <a:tailEnd/>
                        </a:ln>
                      </wps:spPr>
                      <wps:txbx>
                        <w:txbxContent>
                          <w:p w:rsidR="00EE0AA8" w:rsidRDefault="00EE0AA8" w:rsidP="006B0471">
                            <w:pPr>
                              <w:spacing w:before="240"/>
                              <w:ind w:left="142"/>
                              <w:jc w:val="left"/>
                              <w:rPr>
                                <w:i/>
                              </w:rPr>
                            </w:pPr>
                            <w:r w:rsidRPr="006B0471">
                              <w:rPr>
                                <w:i/>
                              </w:rPr>
                              <w:t>“Very engaged in the training all day (which went very quickly). Great trainer, very knowledgeable</w:t>
                            </w:r>
                            <w:r>
                              <w:rPr>
                                <w:i/>
                              </w:rPr>
                              <w:t>.</w:t>
                            </w:r>
                            <w:r w:rsidRPr="006B0471">
                              <w:rPr>
                                <w:i/>
                              </w:rPr>
                              <w:t>”</w:t>
                            </w:r>
                          </w:p>
                          <w:p w:rsidR="00EE0AA8" w:rsidRPr="00586926" w:rsidRDefault="00EE0AA8" w:rsidP="006B0471">
                            <w:pPr>
                              <w:spacing w:before="240"/>
                              <w:ind w:left="142"/>
                              <w:jc w:val="left"/>
                              <w:rPr>
                                <w:i/>
                              </w:rPr>
                            </w:pPr>
                            <w:r>
                              <w:rPr>
                                <w:b/>
                              </w:rPr>
                              <w:t>-  Training participant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70C018" id="_x0000_s1085" type="#_x0000_t202" style="position:absolute;left:0;text-align:left;margin-left:-.5pt;margin-top:27.45pt;width:210pt;height:110.55pt;z-index:251889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" fillcolor="#e7dafe" stroked="f">
                <v:textbox style="mso-fit-shape-to-text:t">
                  <w:txbxContent>
                    <w:p w:rsidR="00EE0AA8" w:rsidRDefault="00EE0AA8" w:rsidP="006B0471">
                      <w:pPr>
                        <w:spacing w:before="240"/>
                        <w:ind w:left="142"/>
                        <w:jc w:val="left"/>
                        <w:rPr>
                          <w:i/>
                        </w:rPr>
                      </w:pPr>
                      <w:r w:rsidRPr="006B0471">
                        <w:rPr>
                          <w:i/>
                        </w:rPr>
                        <w:t>“Very engaged in the training all day (which went very quickly). Great trainer, very knowledgeable</w:t>
                      </w:r>
                      <w:r>
                        <w:rPr>
                          <w:i/>
                        </w:rPr>
                        <w:t>.</w:t>
                      </w:r>
                      <w:r w:rsidRPr="006B0471">
                        <w:rPr>
                          <w:i/>
                        </w:rPr>
                        <w:t>”</w:t>
                      </w:r>
                    </w:p>
                    <w:p w:rsidR="00EE0AA8" w:rsidRPr="00586926" w:rsidRDefault="00EE0AA8" w:rsidP="006B0471">
                      <w:pPr>
                        <w:spacing w:before="240"/>
                        <w:ind w:left="142"/>
                        <w:jc w:val="left"/>
                        <w:rPr>
                          <w:i/>
                        </w:rPr>
                      </w:pPr>
                      <w:r>
                        <w:rPr>
                          <w:b/>
                        </w:rPr>
                        <w:t>-  Training participant</w:t>
                      </w:r>
                    </w:p>
                  </w:txbxContent>
                </v:textbox>
              </v:shape>
            </w:pict>
          </mc:Fallback>
        </mc:AlternateContent>
      </w:r>
      <w:r>
        <w:rPr>
          <w:highlight w:val="yellow"/>
        </w:rPr>
        <w:br w:type="column"/>
      </w:r>
      <w:r w:rsidR="00EA20AB" w:rsidRPr="00D540DC">
        <w:t xml:space="preserve">The Commission </w:t>
      </w:r>
      <w:r w:rsidR="005B41EA">
        <w:t xml:space="preserve">also partnered with the </w:t>
      </w:r>
      <w:r w:rsidR="005B41EA" w:rsidRPr="005B41EA">
        <w:t>Disability Advocacy and Complaints Service of SA Inc</w:t>
      </w:r>
      <w:r w:rsidR="005B41EA">
        <w:t xml:space="preserve">. (DACSSA) on a stall at the </w:t>
      </w:r>
      <w:r w:rsidR="005B41EA" w:rsidRPr="005B41EA">
        <w:t>Adelaide Disability &amp; Lifestyles Expo</w:t>
      </w:r>
      <w:r w:rsidR="005B41EA">
        <w:t xml:space="preserve"> in November 2014. Events such as this are a great opportunity to provide individuals and service providers with information about rights, responsibilities, and options for making and resolving complaints. </w:t>
      </w:r>
    </w:p>
    <w:p w:rsidR="006B0471" w:rsidRPr="00586926" w:rsidRDefault="00C43E86" w:rsidP="005B41EA">
      <w:pPr>
        <w:rPr>
          <w:i/>
        </w:rPr>
      </w:pPr>
      <w:r>
        <w:rPr>
          <w:noProof/>
        </w:rPr>
        <w:drawing>
          <wp:anchor distT="0" distB="0" distL="114300" distR="114300" simplePos="0" relativeHeight="251895808" behindDoc="0" locked="0" layoutInCell="1" allowOverlap="1" wp14:anchorId="68FDE1B2" wp14:editId="6EC85B2E">
            <wp:simplePos x="0" y="0"/>
            <wp:positionH relativeFrom="column">
              <wp:posOffset>115570</wp:posOffset>
            </wp:positionH>
            <wp:positionV relativeFrom="paragraph">
              <wp:posOffset>79375</wp:posOffset>
            </wp:positionV>
            <wp:extent cx="2390775" cy="3235748"/>
            <wp:effectExtent l="0" t="0" r="0" b="3175"/>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ability Expo edited.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90775" cy="3235748"/>
                    </a:xfrm>
                    <a:prstGeom prst="rect">
                      <a:avLst/>
                    </a:prstGeom>
                  </pic:spPr>
                </pic:pic>
              </a:graphicData>
            </a:graphic>
            <wp14:sizeRelH relativeFrom="page">
              <wp14:pctWidth>0</wp14:pctWidth>
            </wp14:sizeRelH>
            <wp14:sizeRelV relativeFrom="page">
              <wp14:pctHeight>0</wp14:pctHeight>
            </wp14:sizeRelV>
          </wp:anchor>
        </w:drawing>
      </w:r>
    </w:p>
    <w:p w:rsidR="00F33278" w:rsidRDefault="00F33278">
      <w:pPr>
        <w:rPr>
          <w:highlight w:val="yellow"/>
        </w:rPr>
      </w:pPr>
    </w:p>
    <w:p w:rsidR="00E830E5" w:rsidRDefault="00C43E86">
      <w:pPr>
        <w:rPr>
          <w:highlight w:val="yellow"/>
        </w:rPr>
      </w:pPr>
      <w:r w:rsidRPr="00C43E86">
        <w:rPr>
          <w:noProof/>
          <w:highlight w:val="yellow"/>
        </w:rPr>
        <mc:AlternateContent>
          <mc:Choice Requires="wps">
            <w:drawing>
              <wp:anchor distT="0" distB="0" distL="114300" distR="114300" simplePos="0" relativeHeight="251897856" behindDoc="0" locked="0" layoutInCell="1" allowOverlap="1" wp14:anchorId="2436495F" wp14:editId="51A98A1E">
                <wp:simplePos x="0" y="0"/>
                <wp:positionH relativeFrom="column">
                  <wp:posOffset>114935</wp:posOffset>
                </wp:positionH>
                <wp:positionV relativeFrom="paragraph">
                  <wp:posOffset>2668905</wp:posOffset>
                </wp:positionV>
                <wp:extent cx="2390775" cy="1403985"/>
                <wp:effectExtent l="0" t="0" r="0" b="508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403985"/>
                        </a:xfrm>
                        <a:prstGeom prst="rect">
                          <a:avLst/>
                        </a:prstGeom>
                        <a:noFill/>
                        <a:ln w="9525">
                          <a:noFill/>
                          <a:miter lim="800000"/>
                          <a:headEnd/>
                          <a:tailEnd/>
                        </a:ln>
                      </wps:spPr>
                      <wps:txbx>
                        <w:txbxContent>
                          <w:p w:rsidR="00EE0AA8" w:rsidRDefault="00EE0AA8" w:rsidP="00974E58">
                            <w:pPr>
                              <w:spacing w:after="0"/>
                              <w:jc w:val="center"/>
                            </w:pPr>
                            <w:r>
                              <w:rPr>
                                <w:i/>
                                <w:sz w:val="16"/>
                                <w:szCs w:val="16"/>
                              </w:rPr>
                              <w:t xml:space="preserve">Equal Opportunity Commission’s Corina Mulholland and DACSSA’s Fu Cheng Yu at the 2014 </w:t>
                            </w:r>
                            <w:r w:rsidRPr="00974E58">
                              <w:rPr>
                                <w:i/>
                                <w:sz w:val="16"/>
                                <w:szCs w:val="16"/>
                              </w:rPr>
                              <w:t>Adelaide Disability &amp; Lifestyles Expo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36495F" id="_x0000_s1086" type="#_x0000_t202" style="position:absolute;left:0;text-align:left;margin-left:9.05pt;margin-top:210.15pt;width:188.25pt;height:110.55pt;z-index:251897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" filled="f" stroked="f">
                <v:textbox style="mso-fit-shape-to-text:t">
                  <w:txbxContent>
                    <w:p w:rsidR="00EE0AA8" w:rsidRDefault="00EE0AA8" w:rsidP="00974E58">
                      <w:pPr>
                        <w:spacing w:after="0"/>
                        <w:jc w:val="center"/>
                      </w:pPr>
                      <w:r>
                        <w:rPr>
                          <w:i/>
                          <w:sz w:val="16"/>
                          <w:szCs w:val="16"/>
                        </w:rPr>
                        <w:t xml:space="preserve">Equal Opportunity Commission’s Corina Mulholland and DACSSA’s Fu Cheng Yu at the 2014 </w:t>
                      </w:r>
                      <w:r w:rsidRPr="00974E58">
                        <w:rPr>
                          <w:i/>
                          <w:sz w:val="16"/>
                          <w:szCs w:val="16"/>
                        </w:rPr>
                        <w:t>Adelaide Disability &amp; Lifestyles Expo</w:t>
                      </w:r>
                    </w:p>
                  </w:txbxContent>
                </v:textbox>
              </v:shape>
            </w:pict>
          </mc:Fallback>
        </mc:AlternateContent>
      </w:r>
      <w:r w:rsidR="00F33278">
        <w:rPr>
          <w:highlight w:val="yellow"/>
        </w:rPr>
        <w:br w:type="page"/>
      </w:r>
    </w:p>
    <w:p w:rsidR="00E830E5" w:rsidRPr="006C4468" w:rsidRDefault="004C205D" w:rsidP="00747129">
      <w:pPr>
        <w:pStyle w:val="Storyheading"/>
      </w:pPr>
      <w:r w:rsidRPr="00630EB2">
        <w:rPr>
          <w:highlight w:val="yellow"/>
        </w:rPr>
        <mc:AlternateContent>
          <mc:Choice Requires="wps">
            <w:drawing>
              <wp:anchor distT="0" distB="180340" distL="114300" distR="114300" simplePos="0" relativeHeight="251769856" behindDoc="0" locked="0" layoutInCell="1" allowOverlap="1" wp14:anchorId="61B44BCF" wp14:editId="5CCD40BB">
                <wp:simplePos x="0" y="0"/>
                <wp:positionH relativeFrom="column">
                  <wp:posOffset>5579110</wp:posOffset>
                </wp:positionH>
                <wp:positionV relativeFrom="paragraph">
                  <wp:posOffset>-918845</wp:posOffset>
                </wp:positionV>
                <wp:extent cx="2374265" cy="1403985"/>
                <wp:effectExtent l="0" t="0" r="0" b="0"/>
                <wp:wrapTopAndBottom/>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226A74"/>
                        </a:solidFill>
                        <a:ln w="9525">
                          <a:noFill/>
                          <a:miter lim="800000"/>
                          <a:headEnd/>
                          <a:tailEnd/>
                        </a:ln>
                      </wps:spPr>
                      <wps:txbx>
                        <w:txbxContent>
                          <w:p w:rsidR="00EE0AA8" w:rsidRPr="00466C92" w:rsidRDefault="00EE0AA8" w:rsidP="00E830E5">
                            <w:pPr>
                              <w:spacing w:after="0" w:line="240" w:lineRule="auto"/>
                              <w:ind w:left="57" w:right="284"/>
                              <w:jc w:val="right"/>
                              <w:rPr>
                                <w:b/>
                                <w:color w:val="FFFFFF" w:themeColor="background1"/>
                                <w:sz w:val="44"/>
                                <w:szCs w:val="44"/>
                              </w:rPr>
                            </w:pPr>
                            <w:r>
                              <w:rPr>
                                <w:b/>
                                <w:color w:val="FFFFFF" w:themeColor="background1"/>
                                <w:sz w:val="44"/>
                                <w:szCs w:val="44"/>
                              </w:rPr>
                              <w:t xml:space="preserve">  Programs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1B44BCF" id="_x0000_s1087" type="#_x0000_t202" style="position:absolute;margin-left:439.3pt;margin-top:-72.35pt;width:186.95pt;height:110.55pt;z-index:251769856;visibility:visible;mso-wrap-style:square;mso-width-percent:400;mso-height-percent:200;mso-wrap-distance-left:9pt;mso-wrap-distance-top:0;mso-wrap-distance-right:9pt;mso-wrap-distance-bottom:14.2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" fillcolor="#226a74" stroked="f">
                <v:textbox style="layout-flow:vertical;mso-fit-shape-to-text:t">
                  <w:txbxContent>
                    <w:p w:rsidR="00EE0AA8" w:rsidRPr="00466C92" w:rsidRDefault="00EE0AA8" w:rsidP="00E830E5">
                      <w:pPr>
                        <w:spacing w:after="0" w:line="240" w:lineRule="auto"/>
                        <w:ind w:left="57" w:right="284"/>
                        <w:jc w:val="right"/>
                        <w:rPr>
                          <w:b/>
                          <w:color w:val="FFFFFF" w:themeColor="background1"/>
                          <w:sz w:val="44"/>
                          <w:szCs w:val="44"/>
                        </w:rPr>
                      </w:pPr>
                      <w:r>
                        <w:rPr>
                          <w:b/>
                          <w:color w:val="FFFFFF" w:themeColor="background1"/>
                          <w:sz w:val="44"/>
                          <w:szCs w:val="44"/>
                        </w:rPr>
                        <w:t xml:space="preserve">  Programs   </w:t>
                      </w:r>
                    </w:p>
                  </w:txbxContent>
                </v:textbox>
                <w10:wrap type="topAndBottom"/>
              </v:shape>
            </w:pict>
          </mc:Fallback>
        </mc:AlternateContent>
      </w:r>
      <w:r>
        <w:t>Diversity at Work</w:t>
      </w:r>
    </w:p>
    <w:p w:rsidR="00E830E5" w:rsidRDefault="00E830E5" w:rsidP="00E830E5">
      <w:pPr>
        <w:spacing w:after="120"/>
      </w:pPr>
    </w:p>
    <w:p w:rsidR="004C205D" w:rsidRDefault="004C205D" w:rsidP="004C205D">
      <w:r>
        <w:t>In March</w:t>
      </w:r>
      <w:r w:rsidR="007C7441">
        <w:t xml:space="preserve"> 2015,</w:t>
      </w:r>
      <w:r w:rsidR="007C7441" w:rsidRPr="007C7441">
        <w:t xml:space="preserve"> </w:t>
      </w:r>
      <w:r w:rsidR="007C7441">
        <w:t xml:space="preserve">Equal Opportunity Commission </w:t>
      </w:r>
      <w:r w:rsidR="007C7441" w:rsidRPr="007C7441">
        <w:t>Conciliation and Training Officer Robyn Dwight</w:t>
      </w:r>
      <w:r w:rsidR="007C7441">
        <w:t xml:space="preserve"> was guest speaker at a </w:t>
      </w:r>
      <w:hyperlink r:id="rId93" w:history="1">
        <w:r w:rsidR="007C7441" w:rsidRPr="006B0FDE">
          <w:rPr>
            <w:rStyle w:val="Hyperlink"/>
          </w:rPr>
          <w:t>SafeWork SA</w:t>
        </w:r>
      </w:hyperlink>
      <w:r w:rsidR="007C7441">
        <w:t xml:space="preserve"> </w:t>
      </w:r>
      <w:r w:rsidR="006B0FDE">
        <w:t xml:space="preserve">Library and Resource Centre’s </w:t>
      </w:r>
      <w:r w:rsidR="007C7441" w:rsidRPr="007C7441">
        <w:rPr>
          <w:i/>
        </w:rPr>
        <w:t>Food 4 Thought</w:t>
      </w:r>
      <w:r w:rsidR="007C7441">
        <w:t xml:space="preserve"> information session. These f</w:t>
      </w:r>
      <w:r>
        <w:t>ree lunchtime information sessions highlight workplace issues or hazards of relevance to people working or living in the Adelaide CBD.</w:t>
      </w:r>
    </w:p>
    <w:p w:rsidR="006B0FDE" w:rsidRPr="006B0FDE" w:rsidRDefault="006B0FDE" w:rsidP="006B0FDE">
      <w:r>
        <w:t xml:space="preserve">Robyn’s session </w:t>
      </w:r>
      <w:r w:rsidR="004C205D">
        <w:t>focus</w:t>
      </w:r>
      <w:r>
        <w:t>ed</w:t>
      </w:r>
      <w:r w:rsidR="004C205D">
        <w:t xml:space="preserve"> on discrimination and diversity in the workplace.</w:t>
      </w:r>
      <w:r>
        <w:t xml:space="preserve"> </w:t>
      </w:r>
      <w:r w:rsidRPr="006B0FDE">
        <w:t xml:space="preserve">Robyn </w:t>
      </w:r>
      <w:r w:rsidR="006D6C93">
        <w:t>provided</w:t>
      </w:r>
      <w:r w:rsidRPr="006B0FDE">
        <w:t xml:space="preserve"> tips on how to create an inclusive workplace and talked about the importance of promoting fairness</w:t>
      </w:r>
      <w:r w:rsidR="006D6C93">
        <w:t>, as well as</w:t>
      </w:r>
      <w:r w:rsidRPr="006B0FDE">
        <w:t xml:space="preserve"> deal</w:t>
      </w:r>
      <w:r>
        <w:t>ing</w:t>
      </w:r>
      <w:r w:rsidRPr="006B0FDE">
        <w:t xml:space="preserve"> effectively with complaints.</w:t>
      </w:r>
    </w:p>
    <w:p w:rsidR="004C205D" w:rsidRPr="006B0FDE" w:rsidRDefault="006D6C93" w:rsidP="004C205D">
      <w:r>
        <w:t>Robyn’s</w:t>
      </w:r>
      <w:r w:rsidR="006B0FDE">
        <w:t xml:space="preserve"> presentation included the following ‘S</w:t>
      </w:r>
      <w:r w:rsidR="004C205D" w:rsidRPr="006B0FDE">
        <w:t>even steps for employers</w:t>
      </w:r>
      <w:r w:rsidR="006B0FDE">
        <w:t>’:</w:t>
      </w:r>
    </w:p>
    <w:p w:rsidR="004C205D" w:rsidRPr="006B0FDE" w:rsidRDefault="004C205D" w:rsidP="00463EBD">
      <w:pPr>
        <w:pStyle w:val="ListParagraph"/>
        <w:numPr>
          <w:ilvl w:val="0"/>
          <w:numId w:val="30"/>
        </w:numPr>
        <w:tabs>
          <w:tab w:val="clear" w:pos="567"/>
          <w:tab w:val="num" w:pos="426"/>
        </w:tabs>
        <w:spacing w:line="240" w:lineRule="auto"/>
        <w:ind w:left="426" w:hanging="426"/>
      </w:pPr>
      <w:r w:rsidRPr="006B0FDE">
        <w:t xml:space="preserve">Treat employees and customers fairly in your dealings with them </w:t>
      </w:r>
    </w:p>
    <w:p w:rsidR="004C205D" w:rsidRPr="006B0FDE" w:rsidRDefault="004C205D" w:rsidP="00463EBD">
      <w:pPr>
        <w:pStyle w:val="ListParagraph"/>
        <w:numPr>
          <w:ilvl w:val="0"/>
          <w:numId w:val="30"/>
        </w:numPr>
        <w:tabs>
          <w:tab w:val="clear" w:pos="567"/>
          <w:tab w:val="num" w:pos="426"/>
        </w:tabs>
        <w:spacing w:line="240" w:lineRule="auto"/>
        <w:ind w:left="426" w:hanging="426"/>
      </w:pPr>
      <w:r w:rsidRPr="006B0FDE">
        <w:t xml:space="preserve">Have a policy which rules out discrimination and sexual harassment </w:t>
      </w:r>
    </w:p>
    <w:p w:rsidR="004C205D" w:rsidRPr="006B0FDE" w:rsidRDefault="004C205D" w:rsidP="00463EBD">
      <w:pPr>
        <w:pStyle w:val="ListParagraph"/>
        <w:numPr>
          <w:ilvl w:val="0"/>
          <w:numId w:val="30"/>
        </w:numPr>
        <w:tabs>
          <w:tab w:val="clear" w:pos="567"/>
          <w:tab w:val="num" w:pos="426"/>
        </w:tabs>
        <w:spacing w:line="240" w:lineRule="auto"/>
        <w:ind w:left="426" w:hanging="426"/>
      </w:pPr>
      <w:r w:rsidRPr="006B0FDE">
        <w:t xml:space="preserve">Have a procedure to deal with complaints </w:t>
      </w:r>
    </w:p>
    <w:p w:rsidR="004C205D" w:rsidRPr="006B0FDE" w:rsidRDefault="004C205D" w:rsidP="00463EBD">
      <w:pPr>
        <w:pStyle w:val="ListParagraph"/>
        <w:numPr>
          <w:ilvl w:val="0"/>
          <w:numId w:val="30"/>
        </w:numPr>
        <w:tabs>
          <w:tab w:val="clear" w:pos="567"/>
          <w:tab w:val="num" w:pos="426"/>
        </w:tabs>
        <w:spacing w:line="240" w:lineRule="auto"/>
        <w:ind w:left="426" w:hanging="426"/>
      </w:pPr>
      <w:r w:rsidRPr="006B0FDE">
        <w:t xml:space="preserve">Tell your customers and employees about it regularly </w:t>
      </w:r>
    </w:p>
    <w:p w:rsidR="004C205D" w:rsidRPr="006B0FDE" w:rsidRDefault="004C205D" w:rsidP="00463EBD">
      <w:pPr>
        <w:pStyle w:val="ListParagraph"/>
        <w:numPr>
          <w:ilvl w:val="0"/>
          <w:numId w:val="30"/>
        </w:numPr>
        <w:tabs>
          <w:tab w:val="clear" w:pos="567"/>
          <w:tab w:val="num" w:pos="426"/>
        </w:tabs>
        <w:spacing w:line="240" w:lineRule="auto"/>
        <w:ind w:left="426" w:hanging="426"/>
      </w:pPr>
      <w:r w:rsidRPr="006B0FDE">
        <w:t xml:space="preserve">Handle complaints quickly, fairly and confidentially </w:t>
      </w:r>
    </w:p>
    <w:p w:rsidR="004C205D" w:rsidRPr="006B0FDE" w:rsidRDefault="004C205D" w:rsidP="00463EBD">
      <w:pPr>
        <w:pStyle w:val="ListParagraph"/>
        <w:numPr>
          <w:ilvl w:val="0"/>
          <w:numId w:val="30"/>
        </w:numPr>
        <w:tabs>
          <w:tab w:val="clear" w:pos="567"/>
          <w:tab w:val="num" w:pos="426"/>
        </w:tabs>
        <w:spacing w:line="240" w:lineRule="auto"/>
        <w:ind w:left="426" w:hanging="426"/>
      </w:pPr>
      <w:r w:rsidRPr="006B0FDE">
        <w:t xml:space="preserve">Consider making an employee an Equal Opportunity contact person </w:t>
      </w:r>
    </w:p>
    <w:p w:rsidR="004C205D" w:rsidRPr="006B0FDE" w:rsidRDefault="004C205D" w:rsidP="00463EBD">
      <w:pPr>
        <w:pStyle w:val="ListParagraph"/>
        <w:numPr>
          <w:ilvl w:val="0"/>
          <w:numId w:val="30"/>
        </w:numPr>
        <w:tabs>
          <w:tab w:val="clear" w:pos="567"/>
          <w:tab w:val="num" w:pos="426"/>
        </w:tabs>
        <w:spacing w:after="240" w:line="240" w:lineRule="auto"/>
        <w:ind w:left="425" w:hanging="425"/>
      </w:pPr>
      <w:r w:rsidRPr="006B0FDE">
        <w:t>Monitor and maintain a culture of Equal Opportunity</w:t>
      </w:r>
    </w:p>
    <w:p w:rsidR="000D16EA" w:rsidRDefault="006B0FDE" w:rsidP="00E830E5">
      <w:r>
        <w:t xml:space="preserve">You can view Robyn’s presentation at: </w:t>
      </w:r>
      <w:hyperlink r:id="rId94" w:history="1">
        <w:r w:rsidRPr="006B0FDE">
          <w:rPr>
            <w:rStyle w:val="Hyperlink"/>
          </w:rPr>
          <w:t>www.youtube.com/watch?v=f4-m3MRXQMg</w:t>
        </w:r>
      </w:hyperlink>
      <w:r>
        <w:t>.</w:t>
      </w:r>
    </w:p>
    <w:p w:rsidR="004F1802" w:rsidRDefault="004F1802" w:rsidP="004F1802">
      <w:pPr>
        <w:spacing w:after="0"/>
      </w:pPr>
      <w:r>
        <w:t xml:space="preserve">The Commission can present similar sessions on request. It can also tailor half and full-day sessions for organisations. Find more information </w:t>
      </w:r>
      <w:r w:rsidR="00542F3E">
        <w:t>about our regular and customised training a</w:t>
      </w:r>
      <w:r>
        <w:t>t:</w:t>
      </w:r>
    </w:p>
    <w:p w:rsidR="004E70C1" w:rsidRDefault="00862591" w:rsidP="004F1802">
      <w:pPr>
        <w:jc w:val="left"/>
      </w:pPr>
      <w:hyperlink r:id="rId95" w:history="1">
        <w:r w:rsidR="004F1802" w:rsidRPr="004F1802">
          <w:rPr>
            <w:rStyle w:val="Hyperlink"/>
          </w:rPr>
          <w:t>www.eoc.sa.gov.au/eo-business/training</w:t>
        </w:r>
      </w:hyperlink>
      <w:r w:rsidR="004F1802">
        <w:t>.</w:t>
      </w:r>
    </w:p>
    <w:p w:rsidR="00E830E5" w:rsidRDefault="00E830E5" w:rsidP="00E830E5"/>
    <w:p w:rsidR="008D019C" w:rsidRDefault="006B0FDE" w:rsidP="00E830E5">
      <w:pPr>
        <w:spacing w:before="240" w:after="240"/>
        <w:jc w:val="center"/>
        <w:rPr>
          <w:highlight w:val="yellow"/>
        </w:rPr>
      </w:pPr>
      <w:r>
        <w:rPr>
          <w:noProof/>
        </w:rPr>
        <w:drawing>
          <wp:inline distT="0" distB="0" distL="0" distR="0" wp14:anchorId="3CF72FEE" wp14:editId="71F6A54F">
            <wp:extent cx="3143250" cy="2239124"/>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BEBA8EAE-BF5A-486C-A8C5-ECC9F3942E4B}">
                          <a14:imgProps xmlns:a14="http://schemas.microsoft.com/office/drawing/2010/main">
                            <a14:imgLayer r:embed="rId97">
                              <a14:imgEffect>
                                <a14:sharpenSoften amount="50000"/>
                              </a14:imgEffect>
                              <a14:imgEffect>
                                <a14:brightnessContrast bright="3000" contrast="3000"/>
                              </a14:imgEffect>
                            </a14:imgLayer>
                          </a14:imgProps>
                        </a:ext>
                      </a:extLst>
                    </a:blip>
                    <a:stretch>
                      <a:fillRect/>
                    </a:stretch>
                  </pic:blipFill>
                  <pic:spPr>
                    <a:xfrm>
                      <a:off x="0" y="0"/>
                      <a:ext cx="3143250" cy="2239124"/>
                    </a:xfrm>
                    <a:prstGeom prst="rect">
                      <a:avLst/>
                    </a:prstGeom>
                  </pic:spPr>
                </pic:pic>
              </a:graphicData>
            </a:graphic>
          </wp:inline>
        </w:drawing>
      </w:r>
      <w:r>
        <w:rPr>
          <w:i/>
          <w:sz w:val="16"/>
          <w:szCs w:val="16"/>
        </w:rPr>
        <w:br/>
      </w:r>
      <w:r w:rsidRPr="00E830E5">
        <w:rPr>
          <w:i/>
          <w:sz w:val="16"/>
          <w:szCs w:val="16"/>
        </w:rPr>
        <w:t xml:space="preserve">Conciliation and Training Officer Robyn Dwight </w:t>
      </w:r>
      <w:r>
        <w:rPr>
          <w:i/>
          <w:sz w:val="16"/>
          <w:szCs w:val="16"/>
        </w:rPr>
        <w:t>presenting</w:t>
      </w:r>
      <w:r w:rsidR="00052059">
        <w:rPr>
          <w:i/>
          <w:sz w:val="16"/>
          <w:szCs w:val="16"/>
        </w:rPr>
        <w:t xml:space="preserve"> her Food 4 Thought information session</w:t>
      </w:r>
    </w:p>
    <w:p w:rsidR="008D019C" w:rsidRDefault="008D019C" w:rsidP="00E830E5">
      <w:pPr>
        <w:spacing w:before="240" w:after="240"/>
        <w:jc w:val="center"/>
        <w:rPr>
          <w:highlight w:val="yellow"/>
        </w:rPr>
      </w:pPr>
    </w:p>
    <w:p w:rsidR="006B0FDE" w:rsidRDefault="006B0FDE">
      <w:pPr>
        <w:rPr>
          <w:highlight w:val="yellow"/>
        </w:rPr>
      </w:pPr>
      <w:r>
        <w:rPr>
          <w:highlight w:val="yellow"/>
        </w:rPr>
        <w:t xml:space="preserve"> </w:t>
      </w:r>
    </w:p>
    <w:p w:rsidR="008D019C" w:rsidRDefault="008D019C">
      <w:pPr>
        <w:rPr>
          <w:highlight w:val="yellow"/>
        </w:rPr>
      </w:pPr>
      <w:r>
        <w:rPr>
          <w:highlight w:val="yellow"/>
        </w:rPr>
        <w:br w:type="page"/>
      </w:r>
    </w:p>
    <w:p w:rsidR="008D019C" w:rsidRDefault="00032BA2" w:rsidP="00747129">
      <w:pPr>
        <w:pStyle w:val="Storyheading"/>
      </w:pPr>
      <w:r w:rsidRPr="00630EB2">
        <w:rPr>
          <w:highlight w:val="yellow"/>
        </w:rPr>
        <mc:AlternateContent>
          <mc:Choice Requires="wps">
            <w:drawing>
              <wp:anchor distT="0" distB="180340" distL="114300" distR="114300" simplePos="0" relativeHeight="251833344" behindDoc="0" locked="0" layoutInCell="1" allowOverlap="1" wp14:anchorId="71B39AA9" wp14:editId="12414261">
                <wp:simplePos x="0" y="0"/>
                <wp:positionH relativeFrom="column">
                  <wp:posOffset>5558790</wp:posOffset>
                </wp:positionH>
                <wp:positionV relativeFrom="paragraph">
                  <wp:posOffset>-934085</wp:posOffset>
                </wp:positionV>
                <wp:extent cx="2374265" cy="1403985"/>
                <wp:effectExtent l="0" t="0" r="0" b="0"/>
                <wp:wrapTopAndBottom/>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226A74"/>
                        </a:solidFill>
                        <a:ln w="9525">
                          <a:noFill/>
                          <a:miter lim="800000"/>
                          <a:headEnd/>
                          <a:tailEnd/>
                        </a:ln>
                      </wps:spPr>
                      <wps:txbx>
                        <w:txbxContent>
                          <w:p w:rsidR="00EE0AA8" w:rsidRPr="00466C92" w:rsidRDefault="00EE0AA8" w:rsidP="00032BA2">
                            <w:pPr>
                              <w:spacing w:after="0" w:line="240" w:lineRule="auto"/>
                              <w:ind w:left="57" w:right="284"/>
                              <w:jc w:val="right"/>
                              <w:rPr>
                                <w:b/>
                                <w:color w:val="FFFFFF" w:themeColor="background1"/>
                                <w:sz w:val="44"/>
                                <w:szCs w:val="44"/>
                              </w:rPr>
                            </w:pPr>
                            <w:r>
                              <w:rPr>
                                <w:b/>
                                <w:color w:val="FFFFFF" w:themeColor="background1"/>
                                <w:sz w:val="44"/>
                                <w:szCs w:val="44"/>
                              </w:rPr>
                              <w:t xml:space="preserve">  Programs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1B39AA9" id="_x0000_s1088" type="#_x0000_t202" style="position:absolute;margin-left:437.7pt;margin-top:-73.55pt;width:186.95pt;height:110.55pt;z-index:251833344;visibility:visible;mso-wrap-style:square;mso-width-percent:400;mso-height-percent:200;mso-wrap-distance-left:9pt;mso-wrap-distance-top:0;mso-wrap-distance-right:9pt;mso-wrap-distance-bottom:14.2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" fillcolor="#226a74" stroked="f">
                <v:textbox style="layout-flow:vertical;mso-fit-shape-to-text:t">
                  <w:txbxContent>
                    <w:p w:rsidR="00EE0AA8" w:rsidRPr="00466C92" w:rsidRDefault="00EE0AA8" w:rsidP="00032BA2">
                      <w:pPr>
                        <w:spacing w:after="0" w:line="240" w:lineRule="auto"/>
                        <w:ind w:left="57" w:right="284"/>
                        <w:jc w:val="right"/>
                        <w:rPr>
                          <w:b/>
                          <w:color w:val="FFFFFF" w:themeColor="background1"/>
                          <w:sz w:val="44"/>
                          <w:szCs w:val="44"/>
                        </w:rPr>
                      </w:pPr>
                      <w:r>
                        <w:rPr>
                          <w:b/>
                          <w:color w:val="FFFFFF" w:themeColor="background1"/>
                          <w:sz w:val="44"/>
                          <w:szCs w:val="44"/>
                        </w:rPr>
                        <w:t xml:space="preserve">  Programs   </w:t>
                      </w:r>
                    </w:p>
                  </w:txbxContent>
                </v:textbox>
                <w10:wrap type="topAndBottom"/>
              </v:shape>
            </w:pict>
          </mc:Fallback>
        </mc:AlternateContent>
      </w:r>
      <w:r w:rsidR="004B2356">
        <w:t>Na</w:t>
      </w:r>
      <w:r w:rsidR="004B2356" w:rsidRPr="008C49F6">
        <w:t xml:space="preserve">tional Anti-Racism Strategy in South Australia </w:t>
      </w:r>
    </w:p>
    <w:p w:rsidR="008D019C" w:rsidRPr="008A4883" w:rsidRDefault="008D019C" w:rsidP="008D019C">
      <w:pPr>
        <w:spacing w:after="0"/>
      </w:pPr>
    </w:p>
    <w:p w:rsidR="00032BA2" w:rsidRDefault="00032BA2" w:rsidP="00032BA2">
      <w:pPr>
        <w:spacing w:after="0"/>
      </w:pPr>
      <w:r>
        <w:t>In 2012</w:t>
      </w:r>
      <w:r w:rsidR="00D34720">
        <w:t>,</w:t>
      </w:r>
      <w:r>
        <w:t xml:space="preserve"> </w:t>
      </w:r>
      <w:r w:rsidR="006D6C93">
        <w:t xml:space="preserve">the </w:t>
      </w:r>
      <w:r w:rsidR="00B87DBE">
        <w:t xml:space="preserve">Australian Human Rights Commission (AHRC) </w:t>
      </w:r>
      <w:r>
        <w:t xml:space="preserve">launched </w:t>
      </w:r>
      <w:r w:rsidR="00D34720">
        <w:t xml:space="preserve">a </w:t>
      </w:r>
      <w:r w:rsidR="00B87DBE">
        <w:t>n</w:t>
      </w:r>
      <w:r w:rsidR="00D34720">
        <w:t>ational anti-racism s</w:t>
      </w:r>
      <w:r>
        <w:t xml:space="preserve">trategy. Implementation of the </w:t>
      </w:r>
      <w:r w:rsidR="00D34720">
        <w:t>s</w:t>
      </w:r>
      <w:r>
        <w:t xml:space="preserve">trategy commenced in July 2012 and was funded for a three year period until July 2015. The </w:t>
      </w:r>
      <w:r w:rsidR="00D34720">
        <w:t>s</w:t>
      </w:r>
      <w:r>
        <w:t xml:space="preserve">trategy has secured further funding and </w:t>
      </w:r>
      <w:r w:rsidR="00D34720">
        <w:t xml:space="preserve">was relaunched by </w:t>
      </w:r>
      <w:r>
        <w:t>AHRC in mid-2015.</w:t>
      </w:r>
    </w:p>
    <w:p w:rsidR="00D34720" w:rsidRDefault="00D34720" w:rsidP="00032BA2">
      <w:pPr>
        <w:spacing w:after="0"/>
      </w:pPr>
    </w:p>
    <w:p w:rsidR="00D34720" w:rsidRDefault="00032BA2" w:rsidP="00032BA2">
      <w:pPr>
        <w:spacing w:after="0"/>
      </w:pPr>
      <w:r>
        <w:t xml:space="preserve">All South Australian campaign supporters were invited to celebrate their contribution to the anti-racism message and participation in the </w:t>
      </w:r>
      <w:r w:rsidR="00463EBD">
        <w:t>‘</w:t>
      </w:r>
      <w:r>
        <w:t>Racism. It Stops with Me</w:t>
      </w:r>
      <w:r w:rsidR="00463EBD">
        <w:t>’</w:t>
      </w:r>
      <w:r>
        <w:t xml:space="preserve"> campaign at a supporter event hosted by Race Discrimination Commissioner, Dr Tim Soutphommasane </w:t>
      </w:r>
      <w:r w:rsidR="00D34720">
        <w:t>in</w:t>
      </w:r>
      <w:r>
        <w:t xml:space="preserve"> March 2015. The event attracted a number of campaign supporters and included presentations of action taken by various groups. </w:t>
      </w:r>
    </w:p>
    <w:p w:rsidR="00032BA2" w:rsidRDefault="00032BA2" w:rsidP="00032BA2">
      <w:pPr>
        <w:spacing w:after="0"/>
      </w:pPr>
      <w:r>
        <w:t xml:space="preserve"> </w:t>
      </w:r>
    </w:p>
    <w:p w:rsidR="00032BA2" w:rsidRDefault="00032BA2" w:rsidP="00032BA2">
      <w:pPr>
        <w:spacing w:after="0"/>
      </w:pPr>
      <w:r>
        <w:t>The Australian Human Rights Commission is now leading the second stage of the Strategy and campaign. Work will fall under two distinct but complementary themes:</w:t>
      </w:r>
      <w:r>
        <w:br/>
      </w:r>
    </w:p>
    <w:p w:rsidR="00032BA2" w:rsidRPr="00D34720" w:rsidRDefault="00032BA2" w:rsidP="00F7790D">
      <w:pPr>
        <w:pStyle w:val="ListParagraph"/>
        <w:numPr>
          <w:ilvl w:val="0"/>
          <w:numId w:val="3"/>
        </w:numPr>
        <w:tabs>
          <w:tab w:val="clear" w:pos="567"/>
          <w:tab w:val="num" w:pos="284"/>
        </w:tabs>
        <w:spacing w:after="60"/>
        <w:ind w:left="284" w:hanging="284"/>
        <w:contextualSpacing w:val="0"/>
      </w:pPr>
      <w:r w:rsidRPr="00D34720">
        <w:t>Combating racism and discrimination; and</w:t>
      </w:r>
    </w:p>
    <w:p w:rsidR="00032BA2" w:rsidRPr="00D34720" w:rsidRDefault="00032BA2" w:rsidP="00F7790D">
      <w:pPr>
        <w:pStyle w:val="ListParagraph"/>
        <w:numPr>
          <w:ilvl w:val="0"/>
          <w:numId w:val="3"/>
        </w:numPr>
        <w:tabs>
          <w:tab w:val="clear" w:pos="567"/>
          <w:tab w:val="num" w:pos="284"/>
        </w:tabs>
        <w:spacing w:after="60"/>
        <w:ind w:left="284" w:hanging="284"/>
        <w:contextualSpacing w:val="0"/>
      </w:pPr>
      <w:r w:rsidRPr="00D34720">
        <w:t xml:space="preserve">Supporting diversity and inclusion. </w:t>
      </w:r>
    </w:p>
    <w:p w:rsidR="00032BA2" w:rsidRDefault="00032BA2" w:rsidP="00032BA2">
      <w:pPr>
        <w:spacing w:after="0"/>
      </w:pPr>
    </w:p>
    <w:p w:rsidR="00032BA2" w:rsidRDefault="00032BA2" w:rsidP="00032BA2">
      <w:pPr>
        <w:spacing w:after="0"/>
      </w:pPr>
      <w:r>
        <w:t xml:space="preserve">The Equal Opportunity Commission </w:t>
      </w:r>
      <w:r w:rsidR="00D34720">
        <w:t>continues to lead the pr</w:t>
      </w:r>
      <w:r>
        <w:t xml:space="preserve">omotion and implementation of the </w:t>
      </w:r>
      <w:r w:rsidR="00D34720">
        <w:t xml:space="preserve">strategy and campaign in South Australia for the </w:t>
      </w:r>
      <w:r>
        <w:t xml:space="preserve">second stage. </w:t>
      </w:r>
      <w:r w:rsidR="00D34720">
        <w:t xml:space="preserve">The Commission’s focus is to </w:t>
      </w:r>
      <w:r>
        <w:t>encourag</w:t>
      </w:r>
      <w:r w:rsidR="00D34720">
        <w:t>e</w:t>
      </w:r>
      <w:r>
        <w:t xml:space="preserve"> new supporters to sign up to the campaign, whilst also continuing its engagement with all government agencies. </w:t>
      </w:r>
    </w:p>
    <w:p w:rsidR="00FF3CC0" w:rsidRDefault="00032BA2" w:rsidP="00032BA2">
      <w:r>
        <w:t>South Australian supporters  now exceed 35 and include Local Government, community and sporting organisations and South Australian businesses.</w:t>
      </w:r>
    </w:p>
    <w:p w:rsidR="00E457F4" w:rsidRDefault="00F31B1E" w:rsidP="00D34720">
      <w:pPr>
        <w:pStyle w:val="Heading3"/>
      </w:pPr>
      <w:r>
        <w:rPr>
          <w:noProof/>
        </w:rPr>
        <mc:AlternateContent>
          <mc:Choice Requires="wpg">
            <w:drawing>
              <wp:anchor distT="0" distB="0" distL="114300" distR="114300" simplePos="0" relativeHeight="251898880" behindDoc="0" locked="0" layoutInCell="1" allowOverlap="1">
                <wp:simplePos x="0" y="0"/>
                <wp:positionH relativeFrom="column">
                  <wp:posOffset>-84455</wp:posOffset>
                </wp:positionH>
                <wp:positionV relativeFrom="paragraph">
                  <wp:posOffset>1038225</wp:posOffset>
                </wp:positionV>
                <wp:extent cx="2981325" cy="3353435"/>
                <wp:effectExtent l="0" t="0" r="9525" b="0"/>
                <wp:wrapNone/>
                <wp:docPr id="389" name="Group 389"/>
                <wp:cNvGraphicFramePr/>
                <a:graphic xmlns:a="http://schemas.openxmlformats.org/drawingml/2006/main">
                  <a:graphicData uri="http://schemas.microsoft.com/office/word/2010/wordprocessingGroup">
                    <wpg:wgp>
                      <wpg:cNvGrpSpPr/>
                      <wpg:grpSpPr>
                        <a:xfrm>
                          <a:off x="0" y="0"/>
                          <a:ext cx="2981325" cy="3353435"/>
                          <a:chOff x="0" y="0"/>
                          <a:chExt cx="2981325" cy="3353435"/>
                        </a:xfrm>
                      </wpg:grpSpPr>
                      <wps:wsp>
                        <wps:cNvPr id="299" name="Text Box 2"/>
                        <wps:cNvSpPr txBox="1">
                          <a:spLocks noChangeArrowheads="1"/>
                        </wps:cNvSpPr>
                        <wps:spPr bwMode="auto">
                          <a:xfrm>
                            <a:off x="0" y="2752725"/>
                            <a:ext cx="2981325" cy="600710"/>
                          </a:xfrm>
                          <a:prstGeom prst="rect">
                            <a:avLst/>
                          </a:prstGeom>
                          <a:solidFill>
                            <a:srgbClr val="FFFFFF"/>
                          </a:solidFill>
                          <a:ln w="9525">
                            <a:noFill/>
                            <a:miter lim="800000"/>
                            <a:headEnd/>
                            <a:tailEnd/>
                          </a:ln>
                        </wps:spPr>
                        <wps:txbx>
                          <w:txbxContent>
                            <w:p w:rsidR="00EE0AA8" w:rsidRDefault="00EE0AA8" w:rsidP="006B4EC8">
                              <w:pPr>
                                <w:spacing w:after="0" w:line="240" w:lineRule="auto"/>
                              </w:pPr>
                              <w:r w:rsidRPr="00807439">
                                <w:rPr>
                                  <w:i/>
                                  <w:sz w:val="18"/>
                                  <w:szCs w:val="16"/>
                                </w:rPr>
                                <w:t xml:space="preserve">Commissioner Anne Gale with John Kernahan (CEO, SAAFL) and </w:t>
                              </w:r>
                              <w:r>
                                <w:rPr>
                                  <w:i/>
                                  <w:sz w:val="18"/>
                                  <w:szCs w:val="16"/>
                                </w:rPr>
                                <w:t>T</w:t>
                              </w:r>
                              <w:r w:rsidRPr="00807439">
                                <w:rPr>
                                  <w:i/>
                                  <w:sz w:val="18"/>
                                  <w:szCs w:val="16"/>
                                </w:rPr>
                                <w:t>im Soutphommasane</w:t>
                              </w:r>
                              <w:r>
                                <w:rPr>
                                  <w:i/>
                                  <w:sz w:val="18"/>
                                  <w:szCs w:val="16"/>
                                </w:rPr>
                                <w:t xml:space="preserve"> at the </w:t>
                              </w:r>
                              <w:r w:rsidRPr="00807439">
                                <w:rPr>
                                  <w:i/>
                                  <w:sz w:val="18"/>
                                  <w:szCs w:val="16"/>
                                </w:rPr>
                                <w:t>South Australian Amateur Football League</w:t>
                              </w:r>
                              <w:r>
                                <w:rPr>
                                  <w:i/>
                                  <w:sz w:val="18"/>
                                  <w:szCs w:val="16"/>
                                </w:rPr>
                                <w:t xml:space="preserve"> sign up to the campaign on 13 March 2015</w:t>
                              </w:r>
                            </w:p>
                          </w:txbxContent>
                        </wps:txbx>
                        <wps:bodyPr rot="0" vert="horz" wrap="square" lIns="91440" tIns="45720" rIns="91440" bIns="45720" anchor="t" anchorCtr="0">
                          <a:noAutofit/>
                        </wps:bodyPr>
                      </wps:wsp>
                      <pic:pic xmlns:pic="http://schemas.openxmlformats.org/drawingml/2006/picture">
                        <pic:nvPicPr>
                          <pic:cNvPr id="384" name="Picture 384"/>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2981325" cy="2752725"/>
                          </a:xfrm>
                          <a:prstGeom prst="rect">
                            <a:avLst/>
                          </a:prstGeom>
                        </pic:spPr>
                      </pic:pic>
                    </wpg:wgp>
                  </a:graphicData>
                </a:graphic>
              </wp:anchor>
            </w:drawing>
          </mc:Choice>
          <mc:Fallback>
            <w:pict>
              <v:group id="Group 389" o:spid="_x0000_s1089" style="position:absolute;margin-left:-6.65pt;margin-top:81.75pt;width:234.75pt;height:264.05pt;z-index:251898880" coordsize="29813,33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Dw/eHBhY2tldCBlbmQ9InciPz7/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">
                <v:shape id="_x0000_s1090" type="#_x0000_t202" style="position:absolute;top:27527;width:29813;height:6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kSd8UA&#10;AADcAAAADwAAAGRycy9kb3ducmV2LnhtbESPzWrDMBCE74W+g9hCL6WWa9KkdqKYptCSq508wMZa&#10;/xBrZSwldt6+ChR6HGbmG2aTz6YXVxpdZ1nBWxSDIK6s7rhRcDx8v36AcB5ZY2+ZFNzIQb59fNhg&#10;pu3EBV1L34gAYZehgtb7IZPSVS0ZdJEdiINX29GgD3JspB5xCnDTyySOl9Jgx2GhxYG+WqrO5cUo&#10;qPfTy3s6nX78cVUsljvsVid7U+r5af5cg/A0+//wX3uvFSRpCvcz4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iRJ3xQAAANwAAAAPAAAAAAAAAAAAAAAAAJgCAABkcnMv&#10;ZG93bnJldi54bWxQSwUGAAAAAAQABAD1AAAAigMAAAAA&#10;" stroked="f">
                  <v:textbox>
                    <w:txbxContent>
                      <w:p w:rsidR="00EE0AA8" w:rsidRDefault="00EE0AA8" w:rsidP="006B4EC8">
                        <w:pPr>
                          <w:spacing w:after="0" w:line="240" w:lineRule="auto"/>
                        </w:pPr>
                        <w:r w:rsidRPr="00807439">
                          <w:rPr>
                            <w:i/>
                            <w:sz w:val="18"/>
                            <w:szCs w:val="16"/>
                          </w:rPr>
                          <w:t xml:space="preserve">Commissioner Anne Gale with John Kernahan (CEO, SAAFL) and </w:t>
                        </w:r>
                        <w:r>
                          <w:rPr>
                            <w:i/>
                            <w:sz w:val="18"/>
                            <w:szCs w:val="16"/>
                          </w:rPr>
                          <w:t>T</w:t>
                        </w:r>
                        <w:r w:rsidRPr="00807439">
                          <w:rPr>
                            <w:i/>
                            <w:sz w:val="18"/>
                            <w:szCs w:val="16"/>
                          </w:rPr>
                          <w:t>im Soutphommasane</w:t>
                        </w:r>
                        <w:r>
                          <w:rPr>
                            <w:i/>
                            <w:sz w:val="18"/>
                            <w:szCs w:val="16"/>
                          </w:rPr>
                          <w:t xml:space="preserve"> at the </w:t>
                        </w:r>
                        <w:r w:rsidRPr="00807439">
                          <w:rPr>
                            <w:i/>
                            <w:sz w:val="18"/>
                            <w:szCs w:val="16"/>
                          </w:rPr>
                          <w:t>South Australian Amateur Football League</w:t>
                        </w:r>
                        <w:r>
                          <w:rPr>
                            <w:i/>
                            <w:sz w:val="18"/>
                            <w:szCs w:val="16"/>
                          </w:rPr>
                          <w:t xml:space="preserve"> sign up to the campaign on 13 March 2015</w:t>
                        </w:r>
                      </w:p>
                    </w:txbxContent>
                  </v:textbox>
                </v:shape>
                <v:shape id="Picture 384" o:spid="_x0000_s1091" type="#_x0000_t75" style="position:absolute;width:29813;height:27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DEK3FAAAA3AAAAA8AAABkcnMvZG93bnJldi54bWxEj19rwkAQxN8Lfodjhb7Vi1ZqSD1FhEIp&#10;vvgHfV1y2ySa2wvZa0z76T2h4OMwM79h5sve1aqjVirPBsajBBRx7m3FhYHD/uMlBSUB2WLtmQz8&#10;ksByMXiaY2b9lbfU7UKhIoQlQwNlCE2mteQlOZSRb4ij9+1bhyHKttC2xWuEu1pPkuRNO6w4LpTY&#10;0Lqk/LL7cQaIu3x/PK0lPa+mUm228jf72hjzPOxX76AC9eER/m9/WgOv6RTuZ+IR0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AxCtxQAAANwAAAAPAAAAAAAAAAAAAAAA&#10;AJ8CAABkcnMvZG93bnJldi54bWxQSwUGAAAAAAQABAD3AAAAkQMAAAAA&#10;">
                  <v:imagedata r:id="rId99" o:title=""/>
                  <v:path arrowok="t"/>
                </v:shape>
              </v:group>
            </w:pict>
          </mc:Fallback>
        </mc:AlternateContent>
      </w:r>
    </w:p>
    <w:p w:rsidR="00E457F4" w:rsidRDefault="00E457F4" w:rsidP="00D34720">
      <w:pPr>
        <w:pStyle w:val="Heading3"/>
      </w:pPr>
    </w:p>
    <w:p w:rsidR="00E457F4" w:rsidRDefault="00E457F4" w:rsidP="00D34720">
      <w:pPr>
        <w:pStyle w:val="Heading3"/>
      </w:pPr>
    </w:p>
    <w:p w:rsidR="00E457F4" w:rsidRDefault="00E457F4" w:rsidP="00D34720">
      <w:pPr>
        <w:pStyle w:val="Heading3"/>
      </w:pPr>
    </w:p>
    <w:p w:rsidR="00E457F4" w:rsidRDefault="00E457F4" w:rsidP="00D34720">
      <w:pPr>
        <w:pStyle w:val="Heading3"/>
      </w:pPr>
    </w:p>
    <w:p w:rsidR="00E457F4" w:rsidRDefault="00E457F4" w:rsidP="00D34720">
      <w:pPr>
        <w:pStyle w:val="Heading3"/>
      </w:pPr>
    </w:p>
    <w:p w:rsidR="00E457F4" w:rsidRDefault="00E457F4" w:rsidP="00D34720">
      <w:pPr>
        <w:pStyle w:val="Heading3"/>
      </w:pPr>
    </w:p>
    <w:p w:rsidR="00E457F4" w:rsidRDefault="00E457F4" w:rsidP="00D34720">
      <w:pPr>
        <w:pStyle w:val="Heading3"/>
      </w:pPr>
    </w:p>
    <w:p w:rsidR="00E457F4" w:rsidRDefault="00E457F4" w:rsidP="00D34720">
      <w:pPr>
        <w:pStyle w:val="Heading3"/>
      </w:pPr>
    </w:p>
    <w:p w:rsidR="00032BA2" w:rsidRPr="00D34720" w:rsidRDefault="006B4EC8" w:rsidP="00D34720">
      <w:pPr>
        <w:pStyle w:val="Heading3"/>
      </w:pPr>
      <w:r>
        <w:br/>
      </w:r>
      <w:r w:rsidR="00032BA2" w:rsidRPr="00D34720">
        <w:t>The South Australian Government</w:t>
      </w:r>
    </w:p>
    <w:p w:rsidR="00032BA2" w:rsidRDefault="00032BA2" w:rsidP="00032BA2">
      <w:r>
        <w:t>On 10 December 2013, the South Australian Premier Jay Weatherill and all SA government Chief Executives signed the National Anti-Racism Campaign Supporter Agreement pledging their support of the National Anti-Racism Strategy.</w:t>
      </w:r>
    </w:p>
    <w:p w:rsidR="00032BA2" w:rsidRDefault="00032BA2" w:rsidP="00032BA2">
      <w:r>
        <w:t>Implementation and governance of this commitment has been through the Safe Communities, Healthy Neighbo</w:t>
      </w:r>
      <w:r w:rsidR="006D6C93">
        <w:t>u</w:t>
      </w:r>
      <w:r>
        <w:t>rhoods Cabinet Taskforce. The Commissioner for Equal Opportunity, Anne Gale, has been coordinating a</w:t>
      </w:r>
      <w:r w:rsidR="00463EBD">
        <w:t>n a</w:t>
      </w:r>
      <w:r>
        <w:t xml:space="preserve">cross government group to oversee the implementation of the Strategy within each agency. This Implementation Group has met on a quarterly basis since 1 May 2014. The Implementation Group brings together executives from across government to discuss and report on each </w:t>
      </w:r>
      <w:r w:rsidR="006D6C93">
        <w:t>d</w:t>
      </w:r>
      <w:r>
        <w:t xml:space="preserve">epartment’s implementation of the Strategy, and in particular the </w:t>
      </w:r>
      <w:r w:rsidR="00463EBD">
        <w:t>‘</w:t>
      </w:r>
      <w:r w:rsidRPr="001A7A1B">
        <w:t>Racism. It Stops with Me</w:t>
      </w:r>
      <w:r w:rsidR="00463EBD">
        <w:t>’</w:t>
      </w:r>
      <w:r w:rsidRPr="001A7A1B">
        <w:t xml:space="preserve"> </w:t>
      </w:r>
      <w:r>
        <w:t>campaign.</w:t>
      </w:r>
    </w:p>
    <w:p w:rsidR="00032BA2" w:rsidRDefault="00032BA2" w:rsidP="00032BA2">
      <w:r>
        <w:t xml:space="preserve">Actions taken by </w:t>
      </w:r>
      <w:r w:rsidR="006D6C93">
        <w:t>d</w:t>
      </w:r>
      <w:r>
        <w:t xml:space="preserve">epartments  </w:t>
      </w:r>
      <w:r w:rsidR="00F7790D">
        <w:t>include</w:t>
      </w:r>
      <w:r>
        <w:t>:</w:t>
      </w:r>
    </w:p>
    <w:p w:rsidR="00032BA2" w:rsidRDefault="00F7790D" w:rsidP="00463EBD">
      <w:pPr>
        <w:pStyle w:val="ListParagraph"/>
        <w:numPr>
          <w:ilvl w:val="0"/>
          <w:numId w:val="3"/>
        </w:numPr>
        <w:tabs>
          <w:tab w:val="clear" w:pos="567"/>
          <w:tab w:val="num" w:pos="284"/>
        </w:tabs>
        <w:spacing w:after="120"/>
        <w:ind w:left="284" w:hanging="284"/>
        <w:contextualSpacing w:val="0"/>
      </w:pPr>
      <w:r w:rsidRPr="00F7790D">
        <w:rPr>
          <w:b/>
        </w:rPr>
        <w:t>C</w:t>
      </w:r>
      <w:r w:rsidR="00032BA2" w:rsidRPr="00F7790D">
        <w:rPr>
          <w:b/>
        </w:rPr>
        <w:t>ampaign specific activities</w:t>
      </w:r>
      <w:r w:rsidR="00032BA2">
        <w:t xml:space="preserve">: </w:t>
      </w:r>
      <w:r w:rsidR="00463EBD">
        <w:t xml:space="preserve">Departments have </w:t>
      </w:r>
      <w:r w:rsidR="00032BA2">
        <w:t>plac</w:t>
      </w:r>
      <w:r w:rsidR="00463EBD">
        <w:t>ed</w:t>
      </w:r>
      <w:r w:rsidR="00032BA2">
        <w:t xml:space="preserve"> promotional materials, such as posters, in high traffic areas in public sector workplaces and in customer service areas such as Service SA centres. Social media has also been utilised to directly link to the campaign. Many </w:t>
      </w:r>
      <w:r w:rsidR="006D6C93">
        <w:t>d</w:t>
      </w:r>
      <w:r w:rsidR="00032BA2">
        <w:t xml:space="preserve">epartmental intranets and websites promote the campaign and link to the campaign website. </w:t>
      </w:r>
      <w:r w:rsidR="00463EBD">
        <w:t xml:space="preserve">The </w:t>
      </w:r>
      <w:r w:rsidR="00463EBD" w:rsidRPr="00463EBD">
        <w:t xml:space="preserve">Department of Planning, Transport and Infrastructure </w:t>
      </w:r>
      <w:r w:rsidR="00032BA2">
        <w:t>ha</w:t>
      </w:r>
      <w:r w:rsidR="00463EBD">
        <w:t>s</w:t>
      </w:r>
      <w:r w:rsidR="00032BA2">
        <w:t xml:space="preserve"> specifically linked intranet news articles to publicise the campaign. </w:t>
      </w:r>
    </w:p>
    <w:p w:rsidR="00032BA2" w:rsidRDefault="00F7790D" w:rsidP="006D6C93">
      <w:pPr>
        <w:pStyle w:val="ListParagraph"/>
        <w:numPr>
          <w:ilvl w:val="0"/>
          <w:numId w:val="3"/>
        </w:numPr>
        <w:tabs>
          <w:tab w:val="clear" w:pos="567"/>
          <w:tab w:val="num" w:pos="284"/>
        </w:tabs>
        <w:spacing w:after="120"/>
        <w:ind w:left="284" w:hanging="284"/>
        <w:contextualSpacing w:val="0"/>
      </w:pPr>
      <w:r w:rsidRPr="00F7790D">
        <w:rPr>
          <w:b/>
        </w:rPr>
        <w:t>C</w:t>
      </w:r>
      <w:r w:rsidR="00032BA2" w:rsidRPr="00F7790D">
        <w:rPr>
          <w:b/>
        </w:rPr>
        <w:t>ultural events</w:t>
      </w:r>
      <w:r w:rsidR="00032BA2">
        <w:t xml:space="preserve">: Most </w:t>
      </w:r>
      <w:r w:rsidR="006D6C93">
        <w:t>d</w:t>
      </w:r>
      <w:r w:rsidR="00032BA2">
        <w:t xml:space="preserve">epartments encourage and support staff </w:t>
      </w:r>
      <w:r w:rsidR="006D6C93">
        <w:t xml:space="preserve">to </w:t>
      </w:r>
      <w:r w:rsidR="00032BA2">
        <w:t>attend relevant cultural events</w:t>
      </w:r>
      <w:r w:rsidR="006D6C93">
        <w:t xml:space="preserve">, including </w:t>
      </w:r>
      <w:r w:rsidR="00032BA2">
        <w:t xml:space="preserve"> Reconciliation Week</w:t>
      </w:r>
      <w:r w:rsidR="006D6C93">
        <w:t xml:space="preserve"> and</w:t>
      </w:r>
      <w:r w:rsidR="00032BA2">
        <w:t xml:space="preserve"> NAIDOC week </w:t>
      </w:r>
      <w:r w:rsidR="001A7A1B">
        <w:t>events</w:t>
      </w:r>
      <w:r w:rsidR="006D6C93">
        <w:t xml:space="preserve"> such as</w:t>
      </w:r>
      <w:r w:rsidR="00032BA2">
        <w:t xml:space="preserve"> the Apology Anniversary breakfast</w:t>
      </w:r>
      <w:r w:rsidR="006D6C93">
        <w:t>. I</w:t>
      </w:r>
      <w:r w:rsidR="00032BA2">
        <w:t xml:space="preserve">t has been noted that promoting and recognising  relevant annual multicultural events </w:t>
      </w:r>
      <w:r w:rsidR="006D6C93">
        <w:t xml:space="preserve">is a </w:t>
      </w:r>
      <w:r w:rsidR="00032BA2">
        <w:t xml:space="preserve">simple and effective </w:t>
      </w:r>
      <w:r w:rsidR="00463EBD">
        <w:t xml:space="preserve">way to </w:t>
      </w:r>
      <w:r w:rsidR="00032BA2">
        <w:t>demonstrat</w:t>
      </w:r>
      <w:r w:rsidR="00463EBD">
        <w:t>e</w:t>
      </w:r>
      <w:r w:rsidR="00032BA2">
        <w:t xml:space="preserve"> support </w:t>
      </w:r>
      <w:r w:rsidR="00463EBD">
        <w:t xml:space="preserve">for people from </w:t>
      </w:r>
      <w:r w:rsidR="00032BA2">
        <w:t>diverse cultural backgrounds.</w:t>
      </w:r>
    </w:p>
    <w:p w:rsidR="00032BA2" w:rsidRDefault="00032BA2" w:rsidP="006D6C93">
      <w:pPr>
        <w:pStyle w:val="ListParagraph"/>
        <w:numPr>
          <w:ilvl w:val="0"/>
          <w:numId w:val="3"/>
        </w:numPr>
        <w:tabs>
          <w:tab w:val="clear" w:pos="567"/>
          <w:tab w:val="num" w:pos="284"/>
        </w:tabs>
        <w:spacing w:after="120"/>
        <w:ind w:left="284" w:hanging="284"/>
        <w:contextualSpacing w:val="0"/>
      </w:pPr>
      <w:r w:rsidRPr="00F7790D">
        <w:rPr>
          <w:b/>
        </w:rPr>
        <w:t>Training and recruitment</w:t>
      </w:r>
      <w:r>
        <w:t xml:space="preserve">: </w:t>
      </w:r>
      <w:r w:rsidR="006D6C93">
        <w:t>D</w:t>
      </w:r>
      <w:r>
        <w:t xml:space="preserve">epartments have included the </w:t>
      </w:r>
      <w:r w:rsidR="006D6C93">
        <w:t>s</w:t>
      </w:r>
      <w:r>
        <w:t xml:space="preserve">trategy in their online induction tools or as part of an induction pack. Some departments have set targets </w:t>
      </w:r>
      <w:r w:rsidR="006D6C93">
        <w:t xml:space="preserve">in relation </w:t>
      </w:r>
      <w:r>
        <w:t>to the recruitment of Aboriginal and Torres Strait Islander people</w:t>
      </w:r>
      <w:r w:rsidR="006D6C93">
        <w:t>,</w:t>
      </w:r>
      <w:r>
        <w:t xml:space="preserve"> and </w:t>
      </w:r>
      <w:r w:rsidR="006D6C93">
        <w:t>many departments have implemented t</w:t>
      </w:r>
      <w:r>
        <w:t>raining and awareness about cultural diversity and cultural competence for staff and managers.</w:t>
      </w:r>
    </w:p>
    <w:p w:rsidR="00032BA2" w:rsidRDefault="00E457F4" w:rsidP="00D34720">
      <w:pPr>
        <w:pStyle w:val="Heading3"/>
      </w:pPr>
      <w:r>
        <w:rPr>
          <w:noProof/>
        </w:rPr>
        <w:drawing>
          <wp:anchor distT="0" distB="0" distL="114300" distR="114300" simplePos="0" relativeHeight="251887616" behindDoc="1" locked="0" layoutInCell="1" allowOverlap="1" wp14:anchorId="044F7949" wp14:editId="77ECA4AE">
            <wp:simplePos x="0" y="0"/>
            <wp:positionH relativeFrom="margin">
              <wp:align>center</wp:align>
            </wp:positionH>
            <wp:positionV relativeFrom="paragraph">
              <wp:posOffset>299720</wp:posOffset>
            </wp:positionV>
            <wp:extent cx="6374765" cy="1006475"/>
            <wp:effectExtent l="0" t="0" r="6985"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74765" cy="1006475"/>
                    </a:xfrm>
                    <a:prstGeom prst="rect">
                      <a:avLst/>
                    </a:prstGeom>
                    <a:noFill/>
                    <a:ln>
                      <a:noFill/>
                    </a:ln>
                  </pic:spPr>
                </pic:pic>
              </a:graphicData>
            </a:graphic>
            <wp14:sizeRelH relativeFrom="page">
              <wp14:pctWidth>0</wp14:pctWidth>
            </wp14:sizeRelH>
            <wp14:sizeRelV relativeFrom="page">
              <wp14:pctHeight>0</wp14:pctHeight>
            </wp14:sizeRelV>
          </wp:anchor>
        </w:drawing>
      </w:r>
      <w:r>
        <w:br w:type="column"/>
      </w:r>
      <w:r w:rsidR="00032BA2">
        <w:t>Round tables</w:t>
      </w:r>
    </w:p>
    <w:p w:rsidR="00032BA2" w:rsidRDefault="00032BA2" w:rsidP="00032BA2">
      <w:r>
        <w:t>The Commission continues to host roundtables with peak multicultural and Aboriginal bodies. To date</w:t>
      </w:r>
      <w:r w:rsidR="006D6C93">
        <w:t>,</w:t>
      </w:r>
      <w:r>
        <w:t xml:space="preserve"> 12 roundtables have been held and there is </w:t>
      </w:r>
      <w:r w:rsidR="006D6C93">
        <w:t xml:space="preserve">an </w:t>
      </w:r>
      <w:r>
        <w:t>ongoing commitment from members to continue these meetings.</w:t>
      </w:r>
    </w:p>
    <w:p w:rsidR="00032BA2" w:rsidRDefault="00032BA2" w:rsidP="00032BA2">
      <w:r>
        <w:t>The roundtable has identified a number of priority areas in order to counter racism effectively in South Australia. These priority areas align with those identified in the National Anti-Racism Strategy. The Equal Opportunity Commission has committed to hosting forums on these identified area</w:t>
      </w:r>
      <w:r w:rsidR="006D6C93">
        <w:t>s</w:t>
      </w:r>
      <w:r>
        <w:t xml:space="preserve"> of interest in order to develop a better understanding of what can be </w:t>
      </w:r>
      <w:r w:rsidR="006D6C93">
        <w:t>achieved</w:t>
      </w:r>
      <w:r>
        <w:t xml:space="preserve"> by organisations and agencies.</w:t>
      </w:r>
    </w:p>
    <w:p w:rsidR="00032BA2" w:rsidRDefault="006D6C93" w:rsidP="00032BA2">
      <w:r>
        <w:t xml:space="preserve">A </w:t>
      </w:r>
      <w:r w:rsidR="00032BA2">
        <w:t xml:space="preserve">forum on the topic </w:t>
      </w:r>
      <w:r>
        <w:t xml:space="preserve">of </w:t>
      </w:r>
      <w:r w:rsidR="00032BA2">
        <w:t>Cyber Racism and Social Media will be held in September 2015.</w:t>
      </w:r>
    </w:p>
    <w:p w:rsidR="006D5E8E" w:rsidRPr="00463EBD" w:rsidRDefault="006D5E8E" w:rsidP="006D5E8E">
      <w:pPr>
        <w:spacing w:after="0"/>
      </w:pPr>
      <w:r>
        <w:t xml:space="preserve">Find out more about the </w:t>
      </w:r>
      <w:r w:rsidR="00463EBD" w:rsidRPr="00463EBD">
        <w:t>‘</w:t>
      </w:r>
      <w:r w:rsidRPr="00463EBD">
        <w:t>Racism. It Stops with Me</w:t>
      </w:r>
      <w:r w:rsidR="00463EBD" w:rsidRPr="00463EBD">
        <w:t>’</w:t>
      </w:r>
      <w:r w:rsidRPr="00463EBD">
        <w:t xml:space="preserve"> campaign at: </w:t>
      </w:r>
    </w:p>
    <w:p w:rsidR="00FF3CC0" w:rsidRDefault="00862591" w:rsidP="008D019C">
      <w:hyperlink r:id="rId101" w:history="1">
        <w:r w:rsidR="006D5E8E" w:rsidRPr="006D5E8E">
          <w:rPr>
            <w:rStyle w:val="Hyperlink"/>
          </w:rPr>
          <w:t>itstopswithme.humanrights.gov.au/</w:t>
        </w:r>
      </w:hyperlink>
    </w:p>
    <w:p w:rsidR="00D123F6" w:rsidRDefault="00D123F6" w:rsidP="008D019C"/>
    <w:p w:rsidR="00FF3CC0" w:rsidRDefault="00FF3CC0" w:rsidP="008D019C"/>
    <w:p w:rsidR="00FF3CC0" w:rsidRDefault="00FF3CC0" w:rsidP="008D019C"/>
    <w:p w:rsidR="00D123F6" w:rsidRDefault="00D123F6" w:rsidP="008D019C">
      <w:pPr>
        <w:spacing w:before="240" w:after="240"/>
        <w:jc w:val="center"/>
        <w:rPr>
          <w:highlight w:val="yellow"/>
        </w:rPr>
      </w:pPr>
    </w:p>
    <w:p w:rsidR="00D123F6" w:rsidRDefault="00D123F6" w:rsidP="00D123F6">
      <w:pPr>
        <w:spacing w:before="240" w:after="240"/>
        <w:jc w:val="center"/>
        <w:rPr>
          <w:highlight w:val="yellow"/>
        </w:rPr>
      </w:pPr>
      <w:r>
        <w:br/>
      </w:r>
    </w:p>
    <w:p w:rsidR="00F33278" w:rsidRDefault="00E830E5" w:rsidP="008D019C">
      <w:pPr>
        <w:spacing w:before="240" w:after="240"/>
        <w:jc w:val="center"/>
        <w:rPr>
          <w:highlight w:val="yellow"/>
        </w:rPr>
      </w:pPr>
      <w:r>
        <w:rPr>
          <w:highlight w:val="yellow"/>
        </w:rPr>
        <w:br w:type="page"/>
      </w:r>
    </w:p>
    <w:p w:rsidR="00AF2C1E" w:rsidRPr="006C4468" w:rsidRDefault="007A6428" w:rsidP="00747129">
      <w:pPr>
        <w:pStyle w:val="Storyheading"/>
      </w:pPr>
      <w:r>
        <mc:AlternateContent>
          <mc:Choice Requires="wps">
            <w:drawing>
              <wp:anchor distT="0" distB="180340" distL="114300" distR="114300" simplePos="0" relativeHeight="251786240" behindDoc="0" locked="0" layoutInCell="1" allowOverlap="1" wp14:anchorId="645011FD" wp14:editId="6ECF0E1E">
                <wp:simplePos x="0" y="0"/>
                <wp:positionH relativeFrom="column">
                  <wp:posOffset>5579110</wp:posOffset>
                </wp:positionH>
                <wp:positionV relativeFrom="paragraph">
                  <wp:posOffset>-914400</wp:posOffset>
                </wp:positionV>
                <wp:extent cx="2374265" cy="1403985"/>
                <wp:effectExtent l="0" t="0" r="0" b="0"/>
                <wp:wrapTopAndBottom/>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226A74"/>
                        </a:solidFill>
                        <a:ln w="9525">
                          <a:noFill/>
                          <a:miter lim="800000"/>
                          <a:headEnd/>
                          <a:tailEnd/>
                        </a:ln>
                      </wps:spPr>
                      <wps:txbx>
                        <w:txbxContent>
                          <w:p w:rsidR="00EE0AA8" w:rsidRPr="00466C92" w:rsidRDefault="00EE0AA8" w:rsidP="00AF2C1E">
                            <w:pPr>
                              <w:spacing w:after="0" w:line="240" w:lineRule="auto"/>
                              <w:ind w:left="57" w:right="284"/>
                              <w:jc w:val="right"/>
                              <w:rPr>
                                <w:b/>
                                <w:color w:val="FFFFFF" w:themeColor="background1"/>
                                <w:sz w:val="44"/>
                                <w:szCs w:val="44"/>
                              </w:rPr>
                            </w:pPr>
                            <w:r>
                              <w:rPr>
                                <w:b/>
                                <w:color w:val="FFFFFF" w:themeColor="background1"/>
                                <w:sz w:val="44"/>
                                <w:szCs w:val="44"/>
                              </w:rPr>
                              <w:t xml:space="preserve">  Programs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5011FD" id="_x0000_s1092" type="#_x0000_t202" style="position:absolute;margin-left:439.3pt;margin-top:-1in;width:186.95pt;height:110.55pt;z-index:251786240;visibility:visible;mso-wrap-style:square;mso-width-percent:400;mso-height-percent:200;mso-wrap-distance-left:9pt;mso-wrap-distance-top:0;mso-wrap-distance-right:9pt;mso-wrap-distance-bottom:14.2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" fillcolor="#226a74" stroked="f">
                <v:textbox style="layout-flow:vertical;mso-fit-shape-to-text:t">
                  <w:txbxContent>
                    <w:p w:rsidR="00EE0AA8" w:rsidRPr="00466C92" w:rsidRDefault="00EE0AA8" w:rsidP="00AF2C1E">
                      <w:pPr>
                        <w:spacing w:after="0" w:line="240" w:lineRule="auto"/>
                        <w:ind w:left="57" w:right="284"/>
                        <w:jc w:val="right"/>
                        <w:rPr>
                          <w:b/>
                          <w:color w:val="FFFFFF" w:themeColor="background1"/>
                          <w:sz w:val="44"/>
                          <w:szCs w:val="44"/>
                        </w:rPr>
                      </w:pPr>
                      <w:r>
                        <w:rPr>
                          <w:b/>
                          <w:color w:val="FFFFFF" w:themeColor="background1"/>
                          <w:sz w:val="44"/>
                          <w:szCs w:val="44"/>
                        </w:rPr>
                        <w:t xml:space="preserve">  Programs   </w:t>
                      </w:r>
                    </w:p>
                  </w:txbxContent>
                </v:textbox>
                <w10:wrap type="topAndBottom"/>
              </v:shape>
            </w:pict>
          </mc:Fallback>
        </mc:AlternateContent>
      </w:r>
      <w:r w:rsidR="00B92B31">
        <w:t>Chiefs For Gender Equity</w:t>
      </w:r>
    </w:p>
    <w:p w:rsidR="00AF2C1E" w:rsidRDefault="00AF2C1E" w:rsidP="007A6428">
      <w:pPr>
        <w:spacing w:after="0"/>
      </w:pPr>
    </w:p>
    <w:p w:rsidR="00410052" w:rsidRDefault="00410052" w:rsidP="00410052">
      <w:r>
        <w:t xml:space="preserve">The Chiefs for Gender Equity are South Australian male business leaders committed to improving gender equity in their businesses, industry sectors and for the state.  </w:t>
      </w:r>
    </w:p>
    <w:p w:rsidR="00921283" w:rsidRDefault="00410052" w:rsidP="00410052">
      <w:pPr>
        <w:spacing w:after="120"/>
      </w:pPr>
      <w:r>
        <w:t>Priority areas for 2014-15 included:</w:t>
      </w:r>
    </w:p>
    <w:p w:rsidR="00410052" w:rsidRDefault="00410052" w:rsidP="00410052">
      <w:pPr>
        <w:pStyle w:val="ListParagraph"/>
        <w:numPr>
          <w:ilvl w:val="0"/>
          <w:numId w:val="3"/>
        </w:numPr>
        <w:tabs>
          <w:tab w:val="clear" w:pos="567"/>
          <w:tab w:val="num" w:pos="284"/>
        </w:tabs>
        <w:spacing w:after="40"/>
        <w:ind w:left="284" w:hanging="284"/>
        <w:contextualSpacing w:val="0"/>
      </w:pPr>
      <w:r>
        <w:t>Flexible work</w:t>
      </w:r>
    </w:p>
    <w:p w:rsidR="00410052" w:rsidRDefault="00410052" w:rsidP="00410052">
      <w:pPr>
        <w:pStyle w:val="ListParagraph"/>
        <w:numPr>
          <w:ilvl w:val="0"/>
          <w:numId w:val="3"/>
        </w:numPr>
        <w:tabs>
          <w:tab w:val="clear" w:pos="567"/>
          <w:tab w:val="num" w:pos="284"/>
        </w:tabs>
        <w:spacing w:after="40"/>
        <w:ind w:left="284" w:hanging="284"/>
        <w:contextualSpacing w:val="0"/>
      </w:pPr>
      <w:r>
        <w:t>Job design</w:t>
      </w:r>
    </w:p>
    <w:p w:rsidR="00410052" w:rsidRDefault="00702737" w:rsidP="00410052">
      <w:pPr>
        <w:pStyle w:val="ListParagraph"/>
        <w:numPr>
          <w:ilvl w:val="0"/>
          <w:numId w:val="3"/>
        </w:numPr>
        <w:tabs>
          <w:tab w:val="clear" w:pos="567"/>
          <w:tab w:val="num" w:pos="284"/>
        </w:tabs>
        <w:spacing w:after="40"/>
        <w:ind w:left="284" w:hanging="284"/>
        <w:contextualSpacing w:val="0"/>
      </w:pPr>
      <w:r>
        <w:t>Gender Pay Equity Audits</w:t>
      </w:r>
    </w:p>
    <w:p w:rsidR="00410052" w:rsidRDefault="00410052" w:rsidP="00410052">
      <w:pPr>
        <w:pStyle w:val="ListParagraph"/>
        <w:numPr>
          <w:ilvl w:val="0"/>
          <w:numId w:val="3"/>
        </w:numPr>
        <w:tabs>
          <w:tab w:val="clear" w:pos="567"/>
          <w:tab w:val="num" w:pos="284"/>
        </w:tabs>
        <w:spacing w:after="40"/>
        <w:ind w:left="284" w:hanging="284"/>
        <w:contextualSpacing w:val="0"/>
      </w:pPr>
      <w:r>
        <w:t>50/50: if not, why not</w:t>
      </w:r>
    </w:p>
    <w:p w:rsidR="00702737" w:rsidRDefault="00702737" w:rsidP="00410052">
      <w:pPr>
        <w:pStyle w:val="ListParagraph"/>
        <w:numPr>
          <w:ilvl w:val="0"/>
          <w:numId w:val="3"/>
        </w:numPr>
        <w:tabs>
          <w:tab w:val="clear" w:pos="567"/>
          <w:tab w:val="num" w:pos="284"/>
        </w:tabs>
        <w:spacing w:after="40"/>
        <w:ind w:left="284" w:hanging="284"/>
        <w:contextualSpacing w:val="0"/>
      </w:pPr>
      <w:r>
        <w:t>Women in non-traditional roles</w:t>
      </w:r>
    </w:p>
    <w:p w:rsidR="00410052" w:rsidRDefault="00410052" w:rsidP="00410052">
      <w:pPr>
        <w:pStyle w:val="ListParagraph"/>
        <w:numPr>
          <w:ilvl w:val="0"/>
          <w:numId w:val="3"/>
        </w:numPr>
        <w:tabs>
          <w:tab w:val="clear" w:pos="567"/>
          <w:tab w:val="num" w:pos="284"/>
        </w:tabs>
        <w:spacing w:after="40"/>
        <w:ind w:left="284" w:hanging="284"/>
        <w:contextualSpacing w:val="0"/>
      </w:pPr>
      <w:r>
        <w:t>Inclusion</w:t>
      </w:r>
    </w:p>
    <w:p w:rsidR="00702737" w:rsidRDefault="00702737" w:rsidP="00410052">
      <w:pPr>
        <w:pStyle w:val="ListParagraph"/>
        <w:numPr>
          <w:ilvl w:val="0"/>
          <w:numId w:val="3"/>
        </w:numPr>
        <w:tabs>
          <w:tab w:val="clear" w:pos="567"/>
          <w:tab w:val="num" w:pos="284"/>
        </w:tabs>
        <w:spacing w:after="40"/>
        <w:ind w:left="284" w:hanging="284"/>
        <w:contextualSpacing w:val="0"/>
      </w:pPr>
      <w:r>
        <w:t>Sponsorship</w:t>
      </w:r>
    </w:p>
    <w:p w:rsidR="00702737" w:rsidRDefault="00702737" w:rsidP="00410052">
      <w:pPr>
        <w:pStyle w:val="ListParagraph"/>
        <w:numPr>
          <w:ilvl w:val="0"/>
          <w:numId w:val="3"/>
        </w:numPr>
        <w:tabs>
          <w:tab w:val="clear" w:pos="567"/>
          <w:tab w:val="num" w:pos="284"/>
        </w:tabs>
        <w:spacing w:after="40"/>
        <w:ind w:left="284" w:hanging="284"/>
        <w:contextualSpacing w:val="0"/>
      </w:pPr>
      <w:r>
        <w:t>Research</w:t>
      </w:r>
    </w:p>
    <w:p w:rsidR="00410052" w:rsidRDefault="00702737" w:rsidP="00410052">
      <w:pPr>
        <w:pStyle w:val="ListParagraph"/>
        <w:numPr>
          <w:ilvl w:val="0"/>
          <w:numId w:val="3"/>
        </w:numPr>
        <w:tabs>
          <w:tab w:val="clear" w:pos="567"/>
          <w:tab w:val="num" w:pos="284"/>
        </w:tabs>
        <w:spacing w:after="240"/>
        <w:ind w:left="284" w:hanging="284"/>
        <w:contextualSpacing w:val="0"/>
      </w:pPr>
      <w:r>
        <w:t xml:space="preserve">2015 </w:t>
      </w:r>
      <w:r w:rsidR="00410052">
        <w:t xml:space="preserve">engagement series </w:t>
      </w:r>
    </w:p>
    <w:p w:rsidR="00410052" w:rsidRDefault="00410052" w:rsidP="00410052">
      <w:r>
        <w:t>In recognition of the gender pay gap</w:t>
      </w:r>
      <w:r w:rsidR="005205B6">
        <w:t>,</w:t>
      </w:r>
      <w:r>
        <w:t xml:space="preserve"> the Chiefs undertake wage gap analyses and develop strategies to reduce the gap in their businesses. On Equal Pay Day, 5 September 2014, a number of the Chiefs committed to sign the United Nations Women’s Empowerment Principles</w:t>
      </w:r>
      <w:r w:rsidR="005205B6">
        <w:t xml:space="preserve"> (WEPs)</w:t>
      </w:r>
      <w:r>
        <w:t xml:space="preserve">, hosted by BankSA Chief Executive Nick Reade. </w:t>
      </w:r>
      <w:r w:rsidR="00B817E3">
        <w:t xml:space="preserve">The </w:t>
      </w:r>
      <w:r>
        <w:t xml:space="preserve">Minister for Women, </w:t>
      </w:r>
      <w:r w:rsidR="00463EBD">
        <w:t xml:space="preserve">the </w:t>
      </w:r>
      <w:r>
        <w:t xml:space="preserve">Hon Gail Gago MLC spoke at the event.   </w:t>
      </w:r>
    </w:p>
    <w:p w:rsidR="00410052" w:rsidRDefault="00410052" w:rsidP="00410052">
      <w:r>
        <w:t>The UN WEPs are a framework for gender equality and are practical ways of investing, advancing and empowering women in the workplace. In Au</w:t>
      </w:r>
      <w:r w:rsidR="00AF6482">
        <w:t>stralia, at that time, there were</w:t>
      </w:r>
      <w:r>
        <w:t xml:space="preserve"> 16 signatories to the WEPs.</w:t>
      </w:r>
    </w:p>
    <w:p w:rsidR="00410052" w:rsidRDefault="00AF6482" w:rsidP="00410052">
      <w:r>
        <w:t>The principles are:</w:t>
      </w:r>
      <w:r w:rsidR="00410052">
        <w:t xml:space="preserve">  </w:t>
      </w:r>
    </w:p>
    <w:p w:rsidR="00410052" w:rsidRDefault="00AF6482" w:rsidP="000E4613">
      <w:pPr>
        <w:pStyle w:val="ListParagraph"/>
        <w:numPr>
          <w:ilvl w:val="0"/>
          <w:numId w:val="27"/>
        </w:numPr>
        <w:tabs>
          <w:tab w:val="clear" w:pos="567"/>
        </w:tabs>
        <w:spacing w:after="120" w:line="240" w:lineRule="auto"/>
        <w:ind w:left="425" w:hanging="425"/>
        <w:contextualSpacing w:val="0"/>
      </w:pPr>
      <w:r>
        <w:t>Establish high-level</w:t>
      </w:r>
      <w:r w:rsidR="00410052">
        <w:t xml:space="preserve"> </w:t>
      </w:r>
      <w:r>
        <w:t>corporate leadership for gender equality</w:t>
      </w:r>
    </w:p>
    <w:p w:rsidR="00410052" w:rsidRDefault="00AF6482" w:rsidP="000E4613">
      <w:pPr>
        <w:pStyle w:val="ListParagraph"/>
        <w:numPr>
          <w:ilvl w:val="0"/>
          <w:numId w:val="27"/>
        </w:numPr>
        <w:tabs>
          <w:tab w:val="clear" w:pos="567"/>
        </w:tabs>
        <w:spacing w:after="120" w:line="240" w:lineRule="auto"/>
        <w:ind w:left="425" w:hanging="425"/>
        <w:contextualSpacing w:val="0"/>
      </w:pPr>
      <w:r>
        <w:t xml:space="preserve">Treat all women and men fairly at work - respect and support human rights and </w:t>
      </w:r>
      <w:r w:rsidR="00410052">
        <w:t xml:space="preserve">non-discrimination </w:t>
      </w:r>
    </w:p>
    <w:p w:rsidR="00410052" w:rsidRDefault="00AF6482" w:rsidP="000E4613">
      <w:pPr>
        <w:pStyle w:val="ListParagraph"/>
        <w:numPr>
          <w:ilvl w:val="0"/>
          <w:numId w:val="27"/>
        </w:numPr>
        <w:tabs>
          <w:tab w:val="clear" w:pos="567"/>
        </w:tabs>
        <w:spacing w:after="120" w:line="240" w:lineRule="auto"/>
        <w:ind w:left="425" w:hanging="425"/>
        <w:contextualSpacing w:val="0"/>
      </w:pPr>
      <w:r>
        <w:t>Ensure the h</w:t>
      </w:r>
      <w:r w:rsidR="00410052">
        <w:t>ealth, safety and wellbeing</w:t>
      </w:r>
      <w:r>
        <w:t xml:space="preserve"> of all women and men workers</w:t>
      </w:r>
    </w:p>
    <w:p w:rsidR="00410052" w:rsidRDefault="00AF6482" w:rsidP="000E4613">
      <w:pPr>
        <w:pStyle w:val="ListParagraph"/>
        <w:numPr>
          <w:ilvl w:val="0"/>
          <w:numId w:val="27"/>
        </w:numPr>
        <w:tabs>
          <w:tab w:val="clear" w:pos="567"/>
        </w:tabs>
        <w:spacing w:after="120" w:line="240" w:lineRule="auto"/>
        <w:ind w:left="425" w:hanging="425"/>
        <w:contextualSpacing w:val="0"/>
      </w:pPr>
      <w:r>
        <w:t>Promote e</w:t>
      </w:r>
      <w:r w:rsidR="00410052">
        <w:t>ducation, training and professional development</w:t>
      </w:r>
      <w:r>
        <w:t xml:space="preserve"> for women</w:t>
      </w:r>
    </w:p>
    <w:p w:rsidR="00410052" w:rsidRDefault="00AF6482" w:rsidP="000E4613">
      <w:pPr>
        <w:pStyle w:val="ListParagraph"/>
        <w:numPr>
          <w:ilvl w:val="0"/>
          <w:numId w:val="27"/>
        </w:numPr>
        <w:tabs>
          <w:tab w:val="clear" w:pos="567"/>
        </w:tabs>
        <w:spacing w:after="120" w:line="240" w:lineRule="auto"/>
        <w:ind w:left="425" w:hanging="425"/>
        <w:contextualSpacing w:val="0"/>
      </w:pPr>
      <w:r>
        <w:t>Implement e</w:t>
      </w:r>
      <w:r w:rsidR="00410052">
        <w:t>nterprise development, supply chain and marketing practices</w:t>
      </w:r>
      <w:r>
        <w:t xml:space="preserve"> that empower women</w:t>
      </w:r>
    </w:p>
    <w:p w:rsidR="00410052" w:rsidRDefault="00AF6482" w:rsidP="000E4613">
      <w:pPr>
        <w:pStyle w:val="ListParagraph"/>
        <w:numPr>
          <w:ilvl w:val="0"/>
          <w:numId w:val="27"/>
        </w:numPr>
        <w:tabs>
          <w:tab w:val="clear" w:pos="567"/>
        </w:tabs>
        <w:spacing w:after="120" w:line="240" w:lineRule="auto"/>
        <w:ind w:left="425" w:hanging="425"/>
        <w:contextualSpacing w:val="0"/>
      </w:pPr>
      <w:r>
        <w:t>Promote equality through c</w:t>
      </w:r>
      <w:r w:rsidR="00410052">
        <w:t>ommunity</w:t>
      </w:r>
      <w:r>
        <w:t xml:space="preserve"> initiatives and </w:t>
      </w:r>
      <w:r w:rsidR="00410052">
        <w:t>advocacy</w:t>
      </w:r>
    </w:p>
    <w:p w:rsidR="00410052" w:rsidRDefault="00AF6482" w:rsidP="000E4613">
      <w:pPr>
        <w:pStyle w:val="ListParagraph"/>
        <w:numPr>
          <w:ilvl w:val="0"/>
          <w:numId w:val="27"/>
        </w:numPr>
        <w:tabs>
          <w:tab w:val="clear" w:pos="567"/>
        </w:tabs>
        <w:spacing w:after="120" w:line="240" w:lineRule="auto"/>
        <w:ind w:left="425" w:hanging="425"/>
        <w:contextualSpacing w:val="0"/>
      </w:pPr>
      <w:r>
        <w:t>Measure and publicly report on progress to achieve gender equality</w:t>
      </w:r>
    </w:p>
    <w:p w:rsidR="00CB14A9" w:rsidRDefault="00CB14A9" w:rsidP="00CB14A9">
      <w:pPr>
        <w:spacing w:after="40" w:line="240" w:lineRule="auto"/>
      </w:pPr>
    </w:p>
    <w:p w:rsidR="00410052" w:rsidRDefault="00410052" w:rsidP="00410052">
      <w:r>
        <w:rPr>
          <w:smallCaps/>
          <w:noProof/>
          <w:spacing w:val="5"/>
          <w:sz w:val="40"/>
          <w:szCs w:val="40"/>
        </w:rPr>
        <w:drawing>
          <wp:inline distT="0" distB="0" distL="0" distR="0" wp14:anchorId="198428A2" wp14:editId="7E179A87">
            <wp:extent cx="2857438" cy="1581150"/>
            <wp:effectExtent l="0" t="0" r="635" b="0"/>
            <wp:docPr id="41" name="Picture 41" descr="G:\EOC\promotions and publications\photos\event photos\2014\Chiefs signing photos for Caroline\BSA_CSA_044_140905_RAW_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OC\promotions and publications\photos\event photos\2014\Chiefs signing photos for Caroline\BSA_CSA_044_140905_RAW_FILE.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56473" cy="1580616"/>
                    </a:xfrm>
                    <a:prstGeom prst="rect">
                      <a:avLst/>
                    </a:prstGeom>
                    <a:noFill/>
                    <a:ln>
                      <a:noFill/>
                    </a:ln>
                  </pic:spPr>
                </pic:pic>
              </a:graphicData>
            </a:graphic>
          </wp:inline>
        </w:drawing>
      </w:r>
    </w:p>
    <w:p w:rsidR="00410052" w:rsidRDefault="00410052" w:rsidP="00410052">
      <w:r w:rsidRPr="00410052">
        <w:t>At the event, Chiefs Nick Reade, BankSA; Con Tragakis, KPMG; David Martin, Finlaysons</w:t>
      </w:r>
      <w:r w:rsidR="00463EBD">
        <w:t>;</w:t>
      </w:r>
      <w:r w:rsidRPr="00410052">
        <w:t xml:space="preserve"> and Rob Stobbe</w:t>
      </w:r>
      <w:r w:rsidR="00463EBD">
        <w:t>,</w:t>
      </w:r>
      <w:r w:rsidRPr="00410052">
        <w:t xml:space="preserve"> SA Power Networks, committed their businesses to the seven WEP principles. Business</w:t>
      </w:r>
      <w:r w:rsidR="001A7A1B">
        <w:t xml:space="preserve"> </w:t>
      </w:r>
      <w:r w:rsidRPr="00410052">
        <w:t>SA and Parsons Brinckerhoff are existing signatories.</w:t>
      </w:r>
    </w:p>
    <w:p w:rsidR="00410052" w:rsidRDefault="00410052" w:rsidP="00410052">
      <w:r>
        <w:t xml:space="preserve">In December 2014, the Chiefs committed to an engagement series for 2015 including listening forums with staff, </w:t>
      </w:r>
      <w:r w:rsidR="00463EBD">
        <w:t xml:space="preserve">and </w:t>
      </w:r>
      <w:r>
        <w:t xml:space="preserve">engaging with businesses and the Premier’s Council for Women. This work is underway with most completing their internal listening forums to date.  </w:t>
      </w:r>
    </w:p>
    <w:p w:rsidR="00410052" w:rsidRDefault="00410052" w:rsidP="00410052">
      <w:pPr>
        <w:sectPr w:rsidR="00410052" w:rsidSect="00AB09C8">
          <w:pgSz w:w="11907" w:h="16839" w:code="9"/>
          <w:pgMar w:top="1440" w:right="1474" w:bottom="1440" w:left="1474" w:header="720" w:footer="301" w:gutter="0"/>
          <w:cols w:num="2" w:space="720"/>
          <w:titlePg/>
          <w:docGrid w:linePitch="299"/>
        </w:sectPr>
      </w:pPr>
      <w:r>
        <w:t>During the year</w:t>
      </w:r>
      <w:r w:rsidR="005205B6">
        <w:t>,</w:t>
      </w:r>
      <w:r>
        <w:t xml:space="preserve"> the Chiefs launched their webpage at</w:t>
      </w:r>
      <w:r w:rsidR="005205B6">
        <w:t xml:space="preserve">: </w:t>
      </w:r>
      <w:hyperlink r:id="rId103" w:history="1">
        <w:r w:rsidR="005205B6" w:rsidRPr="005205B6">
          <w:rPr>
            <w:rStyle w:val="Hyperlink"/>
          </w:rPr>
          <w:t>www.eoc.sa.gov.au/eo-business/chiefs-gender-equity</w:t>
        </w:r>
      </w:hyperlink>
      <w:r w:rsidR="005205B6">
        <w:t>.</w:t>
      </w:r>
    </w:p>
    <w:p w:rsidR="00F33278" w:rsidRPr="006C4468" w:rsidRDefault="001B47FE" w:rsidP="00747129">
      <w:pPr>
        <w:pStyle w:val="Storyheading"/>
      </w:pPr>
      <w:r>
        <mc:AlternateContent>
          <mc:Choice Requires="wps">
            <w:drawing>
              <wp:anchor distT="0" distB="180340" distL="114300" distR="114300" simplePos="0" relativeHeight="251820032" behindDoc="0" locked="0" layoutInCell="1" allowOverlap="1" wp14:anchorId="6A90186A" wp14:editId="35057F96">
                <wp:simplePos x="0" y="0"/>
                <wp:positionH relativeFrom="column">
                  <wp:posOffset>5626735</wp:posOffset>
                </wp:positionH>
                <wp:positionV relativeFrom="paragraph">
                  <wp:posOffset>-914400</wp:posOffset>
                </wp:positionV>
                <wp:extent cx="2374265" cy="1403985"/>
                <wp:effectExtent l="0" t="0" r="0" b="0"/>
                <wp:wrapTopAndBottom/>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226A74"/>
                        </a:solidFill>
                        <a:ln w="9525">
                          <a:noFill/>
                          <a:miter lim="800000"/>
                          <a:headEnd/>
                          <a:tailEnd/>
                        </a:ln>
                      </wps:spPr>
                      <wps:txbx>
                        <w:txbxContent>
                          <w:p w:rsidR="00EE0AA8" w:rsidRPr="00466C92" w:rsidRDefault="00EE0AA8" w:rsidP="001B47FE">
                            <w:pPr>
                              <w:spacing w:after="0" w:line="240" w:lineRule="auto"/>
                              <w:ind w:left="57" w:right="284"/>
                              <w:jc w:val="right"/>
                              <w:rPr>
                                <w:b/>
                                <w:color w:val="FFFFFF" w:themeColor="background1"/>
                                <w:sz w:val="44"/>
                                <w:szCs w:val="44"/>
                              </w:rPr>
                            </w:pPr>
                            <w:r>
                              <w:rPr>
                                <w:b/>
                                <w:color w:val="FFFFFF" w:themeColor="background1"/>
                                <w:sz w:val="44"/>
                                <w:szCs w:val="44"/>
                              </w:rPr>
                              <w:t xml:space="preserve">  Programs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A90186A" id="_x0000_s1093" type="#_x0000_t202" style="position:absolute;margin-left:443.05pt;margin-top:-1in;width:186.95pt;height:110.55pt;z-index:251820032;visibility:visible;mso-wrap-style:square;mso-width-percent:400;mso-height-percent:200;mso-wrap-distance-left:9pt;mso-wrap-distance-top:0;mso-wrap-distance-right:9pt;mso-wrap-distance-bottom:14.2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" fillcolor="#226a74" stroked="f">
                <v:textbox style="layout-flow:vertical;mso-fit-shape-to-text:t">
                  <w:txbxContent>
                    <w:p w:rsidR="00EE0AA8" w:rsidRPr="00466C92" w:rsidRDefault="00EE0AA8" w:rsidP="001B47FE">
                      <w:pPr>
                        <w:spacing w:after="0" w:line="240" w:lineRule="auto"/>
                        <w:ind w:left="57" w:right="284"/>
                        <w:jc w:val="right"/>
                        <w:rPr>
                          <w:b/>
                          <w:color w:val="FFFFFF" w:themeColor="background1"/>
                          <w:sz w:val="44"/>
                          <w:szCs w:val="44"/>
                        </w:rPr>
                      </w:pPr>
                      <w:r>
                        <w:rPr>
                          <w:b/>
                          <w:color w:val="FFFFFF" w:themeColor="background1"/>
                          <w:sz w:val="44"/>
                          <w:szCs w:val="44"/>
                        </w:rPr>
                        <w:t xml:space="preserve">  Programs   </w:t>
                      </w:r>
                    </w:p>
                  </w:txbxContent>
                </v:textbox>
                <w10:wrap type="topAndBottom"/>
              </v:shape>
            </w:pict>
          </mc:Fallback>
        </mc:AlternateContent>
      </w:r>
      <w:r w:rsidR="00956AE1">
        <w:t>Greatest Asset</w:t>
      </w:r>
      <w:r w:rsidR="00F33278">
        <w:t xml:space="preserve"> </w:t>
      </w:r>
      <w:r w:rsidR="00F33278" w:rsidRPr="006C4468">
        <w:t>Project</w:t>
      </w:r>
    </w:p>
    <w:p w:rsidR="00F33278" w:rsidRDefault="00F33278" w:rsidP="00F33278">
      <w:pPr>
        <w:spacing w:after="120"/>
      </w:pPr>
    </w:p>
    <w:p w:rsidR="001B47FE" w:rsidRPr="001B47FE" w:rsidRDefault="001B47FE" w:rsidP="001B47FE">
      <w:r w:rsidRPr="001B47FE">
        <w:t>South Australia has the second oldest population in Australia, after Tasmania. Within 30 years, almost a quarter of the population will be aged over 65.</w:t>
      </w:r>
    </w:p>
    <w:p w:rsidR="001B47FE" w:rsidRDefault="001B47FE" w:rsidP="001B47FE">
      <w:r w:rsidRPr="001B47FE">
        <w:t xml:space="preserve">In support of </w:t>
      </w:r>
      <w:r w:rsidRPr="001B47FE">
        <w:rPr>
          <w:i/>
        </w:rPr>
        <w:t>Prosperity through Longevity: South Australia’s Ageing Plan 2014 - 2019</w:t>
      </w:r>
      <w:r w:rsidRPr="001B47FE">
        <w:t xml:space="preserve">, </w:t>
      </w:r>
      <w:r>
        <w:t xml:space="preserve">the </w:t>
      </w:r>
      <w:r w:rsidRPr="001B47FE">
        <w:t xml:space="preserve">Office for the Ageing funded the Commission to work with key employment industry groups, </w:t>
      </w:r>
      <w:r w:rsidR="00463EBD">
        <w:t xml:space="preserve">the </w:t>
      </w:r>
      <w:r w:rsidRPr="001B47FE">
        <w:t>Australian Industry Group</w:t>
      </w:r>
      <w:r w:rsidR="00463EBD">
        <w:t>,</w:t>
      </w:r>
      <w:r w:rsidRPr="001B47FE">
        <w:t xml:space="preserve"> and Don’t Overlook Mature Expertise (DOME) to raise awareness of, and combat, age discrimination in employment.</w:t>
      </w:r>
    </w:p>
    <w:p w:rsidR="00C36D77" w:rsidRDefault="00C36D77" w:rsidP="00C36D77">
      <w:r>
        <w:t>The Greatest Asset: Overcoming Age Discrimination Project aimed to maximise employment opportunities for South Australians over the age of 45 years through a range of strategies including awareness raising, promoting the value of an older workforce, implementing workforce planning</w:t>
      </w:r>
      <w:r w:rsidR="00463EBD">
        <w:t>,</w:t>
      </w:r>
      <w:r>
        <w:t xml:space="preserve"> and addressing age discrimination.</w:t>
      </w:r>
    </w:p>
    <w:p w:rsidR="00C36D77" w:rsidRDefault="00C36D77" w:rsidP="00C36D77">
      <w:r>
        <w:t xml:space="preserve">The project challenged employer and employee assumptions about mature age workers, including expectations of their intentions to retire, based on age. </w:t>
      </w:r>
    </w:p>
    <w:p w:rsidR="00FF3CC0" w:rsidRDefault="00FF3CC0" w:rsidP="00FB2BEB">
      <w:r>
        <w:t>A</w:t>
      </w:r>
      <w:r w:rsidRPr="00FF3CC0">
        <w:t xml:space="preserve"> review of existing material, along with consultation with key stakeholders, assisted </w:t>
      </w:r>
      <w:r w:rsidR="00DC3F29">
        <w:t xml:space="preserve">in </w:t>
      </w:r>
      <w:r w:rsidRPr="00FF3CC0">
        <w:t>the development of an  online tool for employers</w:t>
      </w:r>
      <w:r>
        <w:t>. This free educational resource was developed to help prevent and/or reduce age discrimination in recruitment and employment. The tool, available online, helps to support workforce planning and transition planning and contains a list of useful resources.</w:t>
      </w:r>
    </w:p>
    <w:p w:rsidR="00DC3F29" w:rsidRDefault="00DC3F29" w:rsidP="00FB2BEB">
      <w:r w:rsidRPr="00DC3F29">
        <w:t xml:space="preserve">A simple online tool was also developed for employees. The tool </w:t>
      </w:r>
      <w:r>
        <w:t xml:space="preserve">aims </w:t>
      </w:r>
      <w:r w:rsidRPr="00DC3F29">
        <w:t xml:space="preserve">to </w:t>
      </w:r>
      <w:r w:rsidR="000E4613">
        <w:t>encourage</w:t>
      </w:r>
      <w:r w:rsidRPr="00DC3F29">
        <w:t xml:space="preserve"> employees (and prospective employees)</w:t>
      </w:r>
      <w:r w:rsidR="000E4613">
        <w:t xml:space="preserve"> to think</w:t>
      </w:r>
      <w:r w:rsidRPr="00DC3F29">
        <w:t xml:space="preserve"> about what they are looking for in terms of their shorter and longer-term employment future, the skills they have to offer an employer, and where the job market may be heading.</w:t>
      </w:r>
    </w:p>
    <w:p w:rsidR="001B47FE" w:rsidRPr="00465E9E" w:rsidRDefault="00DC3F29" w:rsidP="00DC3F29">
      <w:r>
        <w:t>Two practical workshops were also held to strengthen employer awareness of the project, while at the same time developing employer capability to undertake workforce planning on their mature age workforce.    These workshops (‘</w:t>
      </w:r>
      <w:r w:rsidRPr="00CF4A66">
        <w:rPr>
          <w:i/>
        </w:rPr>
        <w:t>Maximising opportunities to retain and attract the workforce you need</w:t>
      </w:r>
      <w:r>
        <w:t>’) were delivered by Workforce Planning Global Chief Executive, Julie Sloan</w:t>
      </w:r>
      <w:r w:rsidR="00463EBD">
        <w:t>,</w:t>
      </w:r>
      <w:r>
        <w:t xml:space="preserve"> in the Upper Spencer Gulf Region </w:t>
      </w:r>
      <w:r w:rsidRPr="00465E9E">
        <w:t>and Glenelg.</w:t>
      </w:r>
    </w:p>
    <w:p w:rsidR="001B47FE" w:rsidRDefault="00A07CBB" w:rsidP="00465E9E">
      <w:r w:rsidRPr="00465E9E">
        <w:t xml:space="preserve">Both the employer and employee tools are now available on the Equal Opportunity Commission’s website at: </w:t>
      </w:r>
      <w:hyperlink r:id="rId104" w:history="1">
        <w:r w:rsidR="00465E9E" w:rsidRPr="00465E9E">
          <w:rPr>
            <w:rStyle w:val="Hyperlink"/>
          </w:rPr>
          <w:t>www.eoc.sa.gov.au/eo-resources/greatest-asset</w:t>
        </w:r>
      </w:hyperlink>
      <w:r w:rsidR="00465E9E" w:rsidRPr="00465E9E">
        <w:t>.</w:t>
      </w:r>
    </w:p>
    <w:p w:rsidR="00465E9E" w:rsidRDefault="00465E9E" w:rsidP="00465E9E">
      <w:pPr>
        <w:rPr>
          <w:noProof/>
        </w:rPr>
      </w:pPr>
    </w:p>
    <w:p w:rsidR="00A53197" w:rsidRDefault="001B47FE" w:rsidP="00A53197">
      <w:pPr>
        <w:spacing w:after="0"/>
      </w:pPr>
      <w:r>
        <w:rPr>
          <w:noProof/>
        </w:rPr>
        <w:drawing>
          <wp:inline distT="0" distB="0" distL="0" distR="0" wp14:anchorId="430666F8" wp14:editId="67A907F7">
            <wp:extent cx="2615565" cy="1958879"/>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615565" cy="1958879"/>
                    </a:xfrm>
                    <a:prstGeom prst="rect">
                      <a:avLst/>
                    </a:prstGeom>
                  </pic:spPr>
                </pic:pic>
              </a:graphicData>
            </a:graphic>
          </wp:inline>
        </w:drawing>
      </w:r>
      <w:r w:rsidR="00A53197">
        <w:t xml:space="preserve"> </w:t>
      </w:r>
    </w:p>
    <w:p w:rsidR="00A53197" w:rsidRDefault="00A53197" w:rsidP="00A53197">
      <w:pPr>
        <w:jc w:val="center"/>
      </w:pPr>
      <w:r>
        <w:rPr>
          <w:i/>
          <w:sz w:val="16"/>
          <w:szCs w:val="16"/>
        </w:rPr>
        <w:t xml:space="preserve">Screenshot from the </w:t>
      </w:r>
      <w:r w:rsidR="001B47FE">
        <w:rPr>
          <w:i/>
          <w:sz w:val="16"/>
          <w:szCs w:val="16"/>
        </w:rPr>
        <w:t>Greatest Asset employer tool which is</w:t>
      </w:r>
      <w:r>
        <w:rPr>
          <w:i/>
          <w:sz w:val="16"/>
          <w:szCs w:val="16"/>
        </w:rPr>
        <w:t xml:space="preserve"> available on the Commission’s website</w:t>
      </w:r>
    </w:p>
    <w:p w:rsidR="00F578ED" w:rsidRDefault="00F578ED" w:rsidP="002721FF">
      <w:pPr>
        <w:pStyle w:val="StyleCasestudyPatternClearAccent4"/>
        <w:sectPr w:rsidR="00F578ED" w:rsidSect="00AB09C8">
          <w:pgSz w:w="11907" w:h="16839" w:code="9"/>
          <w:pgMar w:top="1440" w:right="1474" w:bottom="1440" w:left="1474" w:header="720" w:footer="301" w:gutter="0"/>
          <w:cols w:num="2" w:space="720"/>
          <w:titlePg/>
          <w:docGrid w:linePitch="299"/>
        </w:sectPr>
      </w:pPr>
    </w:p>
    <w:p w:rsidR="002721FF" w:rsidRPr="00583C65" w:rsidRDefault="002721FF" w:rsidP="002721FF">
      <w:pPr>
        <w:pStyle w:val="StyleCasestudyPatternClearAccent4"/>
      </w:pPr>
      <w:r>
        <w:t xml:space="preserve">Case Study: </w:t>
      </w:r>
      <w:r w:rsidR="002954D6">
        <w:t>Too old to operate a forklift</w:t>
      </w:r>
    </w:p>
    <w:p w:rsidR="002721FF" w:rsidRDefault="002721FF" w:rsidP="002721FF">
      <w:pPr>
        <w:spacing w:after="0"/>
      </w:pPr>
    </w:p>
    <w:p w:rsidR="002954D6" w:rsidRDefault="002954D6" w:rsidP="002954D6">
      <w:r>
        <w:t xml:space="preserve">Henry* </w:t>
      </w:r>
      <w:r w:rsidR="002A6CA3">
        <w:t xml:space="preserve">is 58 years old and </w:t>
      </w:r>
      <w:r>
        <w:t xml:space="preserve">alleged that he was not hired because </w:t>
      </w:r>
      <w:r w:rsidR="002A6CA3">
        <w:t xml:space="preserve">of his age </w:t>
      </w:r>
      <w:r>
        <w:t xml:space="preserve">and because </w:t>
      </w:r>
      <w:r w:rsidR="002A6CA3">
        <w:t>he has arthritis</w:t>
      </w:r>
      <w:r>
        <w:t>.</w:t>
      </w:r>
    </w:p>
    <w:p w:rsidR="002954D6" w:rsidRDefault="002954D6" w:rsidP="002954D6">
      <w:r>
        <w:t>Henry applied for work as a forklift operator with a large company but was told that he would not be employed because of his age (they prefer younger fitter workers) and his disability (he</w:t>
      </w:r>
      <w:r w:rsidR="002A6CA3">
        <w:t xml:space="preserve"> was told that he </w:t>
      </w:r>
      <w:r>
        <w:t>could hurt himself getting on and off the forklift).</w:t>
      </w:r>
    </w:p>
    <w:p w:rsidR="00843AD5" w:rsidRDefault="002954D6" w:rsidP="002954D6">
      <w:r>
        <w:t xml:space="preserve">A conciliation conference was held and an agreement between the two parties was reached. </w:t>
      </w:r>
      <w:r w:rsidR="00A43BBF">
        <w:t>T</w:t>
      </w:r>
      <w:r>
        <w:t>he manager of the company provided a verbal apology for any hurt or distress caused to Henry, and promised to look at improving recruitment information provided to job candidates.  He also offered Henry the opportunity to reapply for work with the company if he was interested in the future.</w:t>
      </w:r>
    </w:p>
    <w:p w:rsidR="002954D6" w:rsidRDefault="002954D6" w:rsidP="002954D6"/>
    <w:p w:rsidR="009C5560" w:rsidRPr="00E22015" w:rsidRDefault="009C5560" w:rsidP="009C5560">
      <w:pPr>
        <w:ind w:right="78"/>
        <w:jc w:val="right"/>
        <w:rPr>
          <w:i/>
          <w:color w:val="595959" w:themeColor="text1" w:themeTint="A6"/>
          <w:sz w:val="20"/>
        </w:rPr>
      </w:pPr>
      <w:r w:rsidRPr="00E22015">
        <w:rPr>
          <w:i/>
          <w:color w:val="595959" w:themeColor="text1" w:themeTint="A6"/>
          <w:sz w:val="20"/>
        </w:rPr>
        <w:t>* names have been changed</w:t>
      </w:r>
    </w:p>
    <w:p w:rsidR="009C5560" w:rsidRDefault="009C5560" w:rsidP="009C5560">
      <w:pPr>
        <w:ind w:right="-64"/>
        <w:jc w:val="right"/>
        <w:sectPr w:rsidR="009C5560" w:rsidSect="00AB09C8">
          <w:pgSz w:w="11907" w:h="16839" w:code="9"/>
          <w:pgMar w:top="1440" w:right="1474" w:bottom="1440" w:left="1474" w:header="720" w:footer="301" w:gutter="0"/>
          <w:cols w:space="720"/>
          <w:titlePg/>
          <w:docGrid w:linePitch="299"/>
        </w:sectPr>
      </w:pPr>
    </w:p>
    <w:p w:rsidR="00174EAD" w:rsidRPr="00174EAD" w:rsidRDefault="00174EAD" w:rsidP="00747129">
      <w:pPr>
        <w:pStyle w:val="Storyheading"/>
      </w:pPr>
      <w:r>
        <mc:AlternateContent>
          <mc:Choice Requires="wps">
            <w:drawing>
              <wp:anchor distT="0" distB="180340" distL="114300" distR="114300" simplePos="0" relativeHeight="251740160" behindDoc="0" locked="0" layoutInCell="1" allowOverlap="1" wp14:anchorId="5AA380B2" wp14:editId="4D8D1111">
                <wp:simplePos x="0" y="0"/>
                <wp:positionH relativeFrom="column">
                  <wp:posOffset>5589905</wp:posOffset>
                </wp:positionH>
                <wp:positionV relativeFrom="paragraph">
                  <wp:posOffset>-914400</wp:posOffset>
                </wp:positionV>
                <wp:extent cx="2374265" cy="1743075"/>
                <wp:effectExtent l="0" t="0" r="0" b="9525"/>
                <wp:wrapTopAndBottom/>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43075"/>
                        </a:xfrm>
                        <a:prstGeom prst="rect">
                          <a:avLst/>
                        </a:prstGeom>
                        <a:solidFill>
                          <a:srgbClr val="226A74"/>
                        </a:solidFill>
                        <a:ln w="9525">
                          <a:noFill/>
                          <a:miter lim="800000"/>
                          <a:headEnd/>
                          <a:tailEnd/>
                        </a:ln>
                      </wps:spPr>
                      <wps:txbx>
                        <w:txbxContent>
                          <w:p w:rsidR="00EE0AA8" w:rsidRPr="00466C92" w:rsidRDefault="00EE0AA8" w:rsidP="00174EAD">
                            <w:pPr>
                              <w:spacing w:after="0" w:line="240" w:lineRule="auto"/>
                              <w:ind w:left="57" w:right="284"/>
                              <w:jc w:val="right"/>
                              <w:rPr>
                                <w:b/>
                                <w:color w:val="FFFFFF" w:themeColor="background1"/>
                                <w:sz w:val="44"/>
                                <w:szCs w:val="44"/>
                              </w:rPr>
                            </w:pPr>
                            <w:r>
                              <w:rPr>
                                <w:b/>
                                <w:color w:val="FFFFFF" w:themeColor="background1"/>
                                <w:sz w:val="44"/>
                                <w:szCs w:val="44"/>
                              </w:rPr>
                              <w:t xml:space="preserve">Programs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5AA380B2" id="_x0000_s1094" type="#_x0000_t202" style="position:absolute;margin-left:440.15pt;margin-top:-1in;width:186.95pt;height:137.25pt;z-index:251740160;visibility:visible;mso-wrap-style:square;mso-width-percent:400;mso-height-percent:0;mso-wrap-distance-left:9pt;mso-wrap-distance-top:0;mso-wrap-distance-right:9pt;mso-wrap-distance-bottom:14.2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" fillcolor="#226a74" stroked="f">
                <v:textbox style="layout-flow:vertical;mso-fit-shape-to-text:t">
                  <w:txbxContent>
                    <w:p w:rsidR="00EE0AA8" w:rsidRPr="00466C92" w:rsidRDefault="00EE0AA8" w:rsidP="00174EAD">
                      <w:pPr>
                        <w:spacing w:after="0" w:line="240" w:lineRule="auto"/>
                        <w:ind w:left="57" w:right="284"/>
                        <w:jc w:val="right"/>
                        <w:rPr>
                          <w:b/>
                          <w:color w:val="FFFFFF" w:themeColor="background1"/>
                          <w:sz w:val="44"/>
                          <w:szCs w:val="44"/>
                        </w:rPr>
                      </w:pPr>
                      <w:r>
                        <w:rPr>
                          <w:b/>
                          <w:color w:val="FFFFFF" w:themeColor="background1"/>
                          <w:sz w:val="44"/>
                          <w:szCs w:val="44"/>
                        </w:rPr>
                        <w:t xml:space="preserve">Programs   </w:t>
                      </w:r>
                    </w:p>
                  </w:txbxContent>
                </v:textbox>
                <w10:wrap type="topAndBottom"/>
              </v:shape>
            </w:pict>
          </mc:Fallback>
        </mc:AlternateContent>
      </w:r>
      <w:r w:rsidRPr="00174EAD">
        <w:t>Websites</w:t>
      </w:r>
    </w:p>
    <w:p w:rsidR="00174EAD" w:rsidRDefault="00174EAD" w:rsidP="00C33E09">
      <w:pPr>
        <w:spacing w:after="0"/>
        <w:rPr>
          <w:highlight w:val="yellow"/>
        </w:rPr>
      </w:pPr>
    </w:p>
    <w:p w:rsidR="00174EAD" w:rsidRPr="00323BD9" w:rsidRDefault="004A35A8" w:rsidP="00174EAD">
      <w:r>
        <w:rPr>
          <w:noProof/>
        </w:rPr>
        <w:drawing>
          <wp:anchor distT="0" distB="0" distL="114300" distR="114300" simplePos="0" relativeHeight="251835392" behindDoc="0" locked="0" layoutInCell="1" allowOverlap="1" wp14:anchorId="7304EE81" wp14:editId="1F3EADC5">
            <wp:simplePos x="0" y="0"/>
            <wp:positionH relativeFrom="column">
              <wp:posOffset>2922270</wp:posOffset>
            </wp:positionH>
            <wp:positionV relativeFrom="paragraph">
              <wp:posOffset>403225</wp:posOffset>
            </wp:positionV>
            <wp:extent cx="3295650" cy="1827530"/>
            <wp:effectExtent l="0" t="0" r="0" b="127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BEBA8EAE-BF5A-486C-A8C5-ECC9F3942E4B}">
                          <a14:imgProps xmlns:a14="http://schemas.microsoft.com/office/drawing/2010/main">
                            <a14:imgLayer r:embed="rId107">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3295650" cy="1827530"/>
                    </a:xfrm>
                    <a:prstGeom prst="rect">
                      <a:avLst/>
                    </a:prstGeom>
                  </pic:spPr>
                </pic:pic>
              </a:graphicData>
            </a:graphic>
            <wp14:sizeRelH relativeFrom="page">
              <wp14:pctWidth>0</wp14:pctWidth>
            </wp14:sizeRelH>
            <wp14:sizeRelV relativeFrom="page">
              <wp14:pctHeight>0</wp14:pctHeight>
            </wp14:sizeRelV>
          </wp:anchor>
        </w:drawing>
      </w:r>
      <w:r w:rsidR="00174EAD">
        <w:t>The Commission has two websites - the main Equal Opportunity Commission website (</w:t>
      </w:r>
      <w:hyperlink r:id="rId108" w:history="1">
        <w:r w:rsidR="00F222F0" w:rsidRPr="00F222F0">
          <w:rPr>
            <w:rStyle w:val="Hyperlink"/>
          </w:rPr>
          <w:t>www.eoc.sa.gov.au</w:t>
        </w:r>
      </w:hyperlink>
      <w:r w:rsidR="00F222F0">
        <w:t xml:space="preserve">) </w:t>
      </w:r>
      <w:r w:rsidR="00174EAD">
        <w:t>and EO 4 Schools (</w:t>
      </w:r>
      <w:hyperlink r:id="rId109" w:history="1">
        <w:r w:rsidR="00F222F0" w:rsidRPr="00F222F0">
          <w:rPr>
            <w:rStyle w:val="Hyperlink"/>
          </w:rPr>
          <w:t>www.eo4schools.net.au/</w:t>
        </w:r>
      </w:hyperlink>
      <w:r w:rsidR="00174EAD">
        <w:t xml:space="preserve">). EO 4 Schools contains equal opportunity and human rights information for students and includes online </w:t>
      </w:r>
      <w:r w:rsidR="00174EAD" w:rsidRPr="00323BD9">
        <w:t>activities such as quizzes and crosswords.</w:t>
      </w:r>
    </w:p>
    <w:p w:rsidR="000A3056" w:rsidRPr="00C45CC7" w:rsidRDefault="00BF6A29" w:rsidP="00174EAD">
      <w:r w:rsidRPr="00323BD9">
        <w:t>In 201</w:t>
      </w:r>
      <w:r w:rsidR="00323BD9" w:rsidRPr="00323BD9">
        <w:t>4</w:t>
      </w:r>
      <w:r w:rsidRPr="00323BD9">
        <w:t>-1</w:t>
      </w:r>
      <w:r w:rsidR="00323BD9" w:rsidRPr="00323BD9">
        <w:t>5</w:t>
      </w:r>
      <w:r w:rsidRPr="00323BD9">
        <w:t xml:space="preserve">, our </w:t>
      </w:r>
      <w:r w:rsidR="00174EAD" w:rsidRPr="00323BD9">
        <w:t xml:space="preserve">websites were visited </w:t>
      </w:r>
      <w:r w:rsidR="00323BD9" w:rsidRPr="00323BD9">
        <w:t>over 293,000</w:t>
      </w:r>
      <w:r w:rsidR="00174EAD" w:rsidRPr="00323BD9">
        <w:t xml:space="preserve"> times – </w:t>
      </w:r>
      <w:r w:rsidR="00323BD9" w:rsidRPr="00323BD9">
        <w:t>more than</w:t>
      </w:r>
      <w:r w:rsidR="00174EAD" w:rsidRPr="00323BD9">
        <w:t xml:space="preserve"> </w:t>
      </w:r>
      <w:r w:rsidR="00323BD9" w:rsidRPr="00323BD9">
        <w:t>80</w:t>
      </w:r>
      <w:r w:rsidR="00174EAD" w:rsidRPr="00323BD9">
        <w:t>0 times a day.</w:t>
      </w:r>
      <w:r w:rsidR="00473E83" w:rsidRPr="00323BD9">
        <w:t xml:space="preserve">  </w:t>
      </w:r>
      <w:r w:rsidR="00323BD9" w:rsidRPr="00323BD9">
        <w:t xml:space="preserve">This was a 20% increase in visits from the previous year. </w:t>
      </w:r>
      <w:r w:rsidR="00174EAD" w:rsidRPr="00323BD9">
        <w:t xml:space="preserve">There were </w:t>
      </w:r>
      <w:r w:rsidR="00323BD9" w:rsidRPr="00323BD9">
        <w:t>41</w:t>
      </w:r>
      <w:r w:rsidR="00A07C7B" w:rsidRPr="00323BD9">
        <w:t>,</w:t>
      </w:r>
      <w:r w:rsidR="00323BD9" w:rsidRPr="00323BD9">
        <w:t>018</w:t>
      </w:r>
      <w:r w:rsidR="00174EAD" w:rsidRPr="00323BD9">
        <w:t xml:space="preserve"> visits to the EO 4 schools website and 2</w:t>
      </w:r>
      <w:r w:rsidR="00323BD9" w:rsidRPr="00323BD9">
        <w:t>52,945</w:t>
      </w:r>
      <w:r w:rsidR="00174EAD" w:rsidRPr="00323BD9">
        <w:t xml:space="preserve"> visits to the </w:t>
      </w:r>
      <w:r w:rsidR="00174EAD" w:rsidRPr="00C45CC7">
        <w:t xml:space="preserve">EOC website.  </w:t>
      </w:r>
    </w:p>
    <w:p w:rsidR="00FD50DD" w:rsidRPr="000251EA" w:rsidRDefault="000A3056" w:rsidP="00174EAD">
      <w:r w:rsidRPr="00C45CC7">
        <w:t xml:space="preserve">Website visits have </w:t>
      </w:r>
      <w:r w:rsidR="00C45CC7" w:rsidRPr="00C45CC7">
        <w:t>increased every year over the past decade</w:t>
      </w:r>
      <w:r w:rsidRPr="00C45CC7">
        <w:t xml:space="preserve">, </w:t>
      </w:r>
      <w:r w:rsidR="000E4613">
        <w:t>as</w:t>
      </w:r>
      <w:r w:rsidRPr="00C45CC7">
        <w:t xml:space="preserve"> more people u</w:t>
      </w:r>
      <w:r w:rsidR="000E4613">
        <w:t>tilise</w:t>
      </w:r>
      <w:r w:rsidRPr="00C45CC7">
        <w:t xml:space="preserve"> online resources. </w:t>
      </w:r>
      <w:r w:rsidR="00FD50DD" w:rsidRPr="00C45CC7">
        <w:t xml:space="preserve">There were over </w:t>
      </w:r>
      <w:r w:rsidR="00FD50DD" w:rsidRPr="000251EA">
        <w:t>1</w:t>
      </w:r>
      <w:r w:rsidR="00C45CC7" w:rsidRPr="000251EA">
        <w:t>1</w:t>
      </w:r>
      <w:r w:rsidR="00FD50DD" w:rsidRPr="000251EA">
        <w:t>0,00 downloads from our websites in 201</w:t>
      </w:r>
      <w:r w:rsidR="00C45CC7" w:rsidRPr="000251EA">
        <w:t>4</w:t>
      </w:r>
      <w:r w:rsidR="00FD50DD" w:rsidRPr="000251EA">
        <w:t>-1</w:t>
      </w:r>
      <w:r w:rsidR="00C45CC7" w:rsidRPr="000251EA">
        <w:t>5</w:t>
      </w:r>
      <w:r w:rsidR="00235625">
        <w:t>. T</w:t>
      </w:r>
      <w:r w:rsidR="00FD50DD" w:rsidRPr="000251EA">
        <w:t>he 20 most popular files can be seen in the table below.</w:t>
      </w:r>
    </w:p>
    <w:p w:rsidR="004A35A8" w:rsidRDefault="000251EA" w:rsidP="004A35A8">
      <w:pPr>
        <w:rPr>
          <w:i/>
          <w:sz w:val="16"/>
          <w:szCs w:val="16"/>
        </w:rPr>
      </w:pPr>
      <w:r w:rsidRPr="000251EA">
        <w:rPr>
          <w:noProof/>
        </w:rPr>
        <w:drawing>
          <wp:anchor distT="0" distB="0" distL="114300" distR="114300" simplePos="0" relativeHeight="251837440" behindDoc="0" locked="0" layoutInCell="1" allowOverlap="1" wp14:anchorId="429D2F6A" wp14:editId="2330CEF9">
            <wp:simplePos x="0" y="0"/>
            <wp:positionH relativeFrom="margin">
              <wp:align>center</wp:align>
            </wp:positionH>
            <wp:positionV relativeFrom="paragraph">
              <wp:posOffset>1191894</wp:posOffset>
            </wp:positionV>
            <wp:extent cx="6677025" cy="3159050"/>
            <wp:effectExtent l="0" t="0" r="0" b="381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677025" cy="3159050"/>
                    </a:xfrm>
                    <a:prstGeom prst="rect">
                      <a:avLst/>
                    </a:prstGeom>
                  </pic:spPr>
                </pic:pic>
              </a:graphicData>
            </a:graphic>
            <wp14:sizeRelH relativeFrom="page">
              <wp14:pctWidth>0</wp14:pctWidth>
            </wp14:sizeRelH>
            <wp14:sizeRelV relativeFrom="page">
              <wp14:pctHeight>0</wp14:pctHeight>
            </wp14:sizeRelV>
          </wp:anchor>
        </w:drawing>
      </w:r>
      <w:r w:rsidR="00C45CC7" w:rsidRPr="000251EA">
        <w:t>Resources available on the Equal Opportunity Commission</w:t>
      </w:r>
      <w:r w:rsidR="00C45CC7">
        <w:t xml:space="preserve"> websites are growing and include information and publications produced as a result of our projects such as the Flexible Workplace Futures package and </w:t>
      </w:r>
      <w:r w:rsidR="00C45CC7">
        <w:br w:type="column"/>
      </w:r>
    </w:p>
    <w:p w:rsidR="004A35A8" w:rsidRDefault="004A35A8" w:rsidP="00174EAD"/>
    <w:p w:rsidR="004A35A8" w:rsidRDefault="004A35A8" w:rsidP="00174EAD"/>
    <w:p w:rsidR="004A35A8" w:rsidRDefault="004A35A8" w:rsidP="00174EAD"/>
    <w:p w:rsidR="004A35A8" w:rsidRDefault="004A35A8" w:rsidP="00174EAD"/>
    <w:p w:rsidR="004A35A8" w:rsidRDefault="004A35A8" w:rsidP="00174EAD"/>
    <w:p w:rsidR="004A35A8" w:rsidRDefault="004A35A8" w:rsidP="00174EAD"/>
    <w:p w:rsidR="00C45CC7" w:rsidRPr="00C45CC7" w:rsidRDefault="00C45CC7" w:rsidP="00174EAD">
      <w:r>
        <w:t>the Greatest Asset employer and employee tools.</w:t>
      </w:r>
      <w:r w:rsidR="00E1139A">
        <w:t xml:space="preserve"> </w:t>
      </w:r>
    </w:p>
    <w:p w:rsidR="00E1139A" w:rsidRDefault="001354BF" w:rsidP="00E1139A">
      <w:r w:rsidRPr="00C45CC7">
        <w:t xml:space="preserve">People </w:t>
      </w:r>
      <w:r w:rsidR="00C45CC7">
        <w:t xml:space="preserve">also </w:t>
      </w:r>
      <w:r w:rsidRPr="00C45CC7">
        <w:t xml:space="preserve">visit our websites for a range of information including factsheets, policies and procedures, </w:t>
      </w:r>
      <w:r w:rsidR="00174EAD" w:rsidRPr="00C45CC7">
        <w:t>case studies</w:t>
      </w:r>
      <w:r w:rsidRPr="00C45CC7">
        <w:t>, training videos</w:t>
      </w:r>
      <w:r w:rsidR="00E1139A">
        <w:t>,</w:t>
      </w:r>
      <w:r w:rsidRPr="00C45CC7">
        <w:t xml:space="preserve"> and </w:t>
      </w:r>
      <w:r w:rsidR="00E1139A">
        <w:t xml:space="preserve">online courses and </w:t>
      </w:r>
      <w:r w:rsidRPr="00C45CC7">
        <w:t xml:space="preserve">quizzes. </w:t>
      </w:r>
    </w:p>
    <w:p w:rsidR="00174EAD" w:rsidRPr="00C45CC7" w:rsidRDefault="00E1139A" w:rsidP="00F3544A">
      <w:pPr>
        <w:spacing w:after="120"/>
      </w:pPr>
      <w:r>
        <w:t>List</w:t>
      </w:r>
      <w:r w:rsidR="00235625">
        <w:t>s</w:t>
      </w:r>
      <w:r>
        <w:t xml:space="preserve"> of the </w:t>
      </w:r>
      <w:r w:rsidR="001354BF" w:rsidRPr="00C45CC7">
        <w:t xml:space="preserve">most popular pages and the top searches hitting our websites </w:t>
      </w:r>
      <w:r>
        <w:t xml:space="preserve">appear </w:t>
      </w:r>
      <w:r w:rsidR="001354BF" w:rsidRPr="00C45CC7">
        <w:t>on the following page.</w:t>
      </w:r>
      <w:r>
        <w:t xml:space="preserve"> The most popular topics include cultural differences in the workplace, dress codes and equal opportunity laws. </w:t>
      </w:r>
    </w:p>
    <w:p w:rsidR="005D6603" w:rsidRDefault="005D6603" w:rsidP="000A3056">
      <w:pPr>
        <w:spacing w:after="0"/>
        <w:rPr>
          <w:i/>
          <w:sz w:val="16"/>
          <w:szCs w:val="16"/>
        </w:rPr>
      </w:pPr>
    </w:p>
    <w:p w:rsidR="005D6603" w:rsidRDefault="005D6603" w:rsidP="00174EAD"/>
    <w:p w:rsidR="001354BF" w:rsidRDefault="001354BF" w:rsidP="00EE3543">
      <w:pPr>
        <w:pStyle w:val="Picturecaption"/>
      </w:pPr>
    </w:p>
    <w:p w:rsidR="001354BF" w:rsidRDefault="001354BF" w:rsidP="00EE3543">
      <w:pPr>
        <w:pStyle w:val="Picturecaption"/>
      </w:pPr>
    </w:p>
    <w:p w:rsidR="001354BF" w:rsidRDefault="001354BF" w:rsidP="00EE3543">
      <w:pPr>
        <w:pStyle w:val="Picturecaption"/>
      </w:pPr>
    </w:p>
    <w:p w:rsidR="001354BF" w:rsidRDefault="001354BF" w:rsidP="00EE3543">
      <w:pPr>
        <w:pStyle w:val="Picturecaption"/>
      </w:pPr>
    </w:p>
    <w:p w:rsidR="001354BF" w:rsidRDefault="001354BF" w:rsidP="00EE3543">
      <w:pPr>
        <w:pStyle w:val="Picturecaption"/>
      </w:pPr>
    </w:p>
    <w:p w:rsidR="005D6603" w:rsidRDefault="005D6603" w:rsidP="00EE3543">
      <w:pPr>
        <w:pStyle w:val="Picturecaption"/>
        <w:sectPr w:rsidR="005D6603" w:rsidSect="00AB09C8">
          <w:pgSz w:w="11907" w:h="16839" w:code="9"/>
          <w:pgMar w:top="1440" w:right="1474" w:bottom="1440" w:left="1474" w:header="720" w:footer="301" w:gutter="0"/>
          <w:cols w:num="2" w:space="720"/>
          <w:titlePg/>
          <w:docGrid w:linePitch="299"/>
        </w:sectPr>
      </w:pPr>
    </w:p>
    <w:p w:rsidR="0077013C" w:rsidRDefault="00E90D99" w:rsidP="0077013C">
      <w:pPr>
        <w:spacing w:before="240" w:after="240"/>
        <w:jc w:val="center"/>
        <w:rPr>
          <w:i/>
          <w:sz w:val="16"/>
          <w:szCs w:val="16"/>
        </w:rPr>
      </w:pPr>
      <w:r>
        <w:rPr>
          <w:noProof/>
        </w:rPr>
        <w:drawing>
          <wp:anchor distT="0" distB="0" distL="114300" distR="114300" simplePos="0" relativeHeight="251857920" behindDoc="0" locked="0" layoutInCell="1" allowOverlap="1" wp14:anchorId="2280FBA7" wp14:editId="4942FD4D">
            <wp:simplePos x="0" y="0"/>
            <wp:positionH relativeFrom="margin">
              <wp:align>center</wp:align>
            </wp:positionH>
            <wp:positionV relativeFrom="paragraph">
              <wp:posOffset>190500</wp:posOffset>
            </wp:positionV>
            <wp:extent cx="6877050" cy="3260957"/>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BEBA8EAE-BF5A-486C-A8C5-ECC9F3942E4B}">
                          <a14:imgProps xmlns:a14="http://schemas.microsoft.com/office/drawing/2010/main">
                            <a14:imgLayer r:embed="rId1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77050" cy="3260957"/>
                    </a:xfrm>
                    <a:prstGeom prst="rect">
                      <a:avLst/>
                    </a:prstGeom>
                  </pic:spPr>
                </pic:pic>
              </a:graphicData>
            </a:graphic>
            <wp14:sizeRelH relativeFrom="page">
              <wp14:pctWidth>0</wp14:pctWidth>
            </wp14:sizeRelH>
            <wp14:sizeRelV relativeFrom="page">
              <wp14:pctHeight>0</wp14:pctHeight>
            </wp14:sizeRelV>
          </wp:anchor>
        </w:drawing>
      </w:r>
      <w:r w:rsidR="0077013C">
        <w:rPr>
          <w:i/>
          <w:sz w:val="16"/>
          <w:szCs w:val="16"/>
        </w:rPr>
        <w:br/>
      </w:r>
      <w:r w:rsidR="0077013C">
        <w:rPr>
          <w:i/>
          <w:sz w:val="16"/>
          <w:szCs w:val="16"/>
        </w:rPr>
        <w:br/>
      </w:r>
    </w:p>
    <w:p w:rsidR="00CD5A23" w:rsidRDefault="00CD5A23" w:rsidP="0077013C">
      <w:pPr>
        <w:spacing w:before="240" w:after="240"/>
        <w:jc w:val="center"/>
        <w:rPr>
          <w:i/>
          <w:sz w:val="16"/>
          <w:szCs w:val="16"/>
        </w:rPr>
      </w:pPr>
    </w:p>
    <w:p w:rsidR="0077013C" w:rsidRDefault="0077013C" w:rsidP="00022BDF">
      <w:pPr>
        <w:spacing w:before="240" w:after="240"/>
        <w:jc w:val="center"/>
        <w:rPr>
          <w:i/>
          <w:sz w:val="16"/>
          <w:szCs w:val="16"/>
        </w:rPr>
      </w:pPr>
    </w:p>
    <w:p w:rsidR="0077013C" w:rsidRDefault="0077013C" w:rsidP="00022BDF">
      <w:pPr>
        <w:spacing w:before="240" w:after="240"/>
        <w:jc w:val="center"/>
        <w:rPr>
          <w:i/>
          <w:sz w:val="16"/>
          <w:szCs w:val="16"/>
        </w:rPr>
      </w:pPr>
    </w:p>
    <w:p w:rsidR="00022BDF" w:rsidRPr="001A6C07" w:rsidRDefault="001354BF" w:rsidP="00EE3543">
      <w:pPr>
        <w:pStyle w:val="Picturecaption"/>
      </w:pPr>
      <w:r>
        <w:br/>
      </w:r>
    </w:p>
    <w:p w:rsidR="00174EAD" w:rsidRDefault="00174EAD" w:rsidP="00174EAD"/>
    <w:p w:rsidR="008443C6" w:rsidRDefault="008443C6" w:rsidP="00174EAD"/>
    <w:p w:rsidR="008443C6" w:rsidRDefault="008443C6" w:rsidP="00174EAD"/>
    <w:p w:rsidR="008443C6" w:rsidRDefault="008443C6" w:rsidP="00174EAD"/>
    <w:p w:rsidR="0077013C" w:rsidRDefault="0077013C" w:rsidP="00174EAD"/>
    <w:p w:rsidR="008443C6" w:rsidRDefault="008443C6" w:rsidP="00174EAD"/>
    <w:p w:rsidR="008443C6" w:rsidRDefault="008443C6" w:rsidP="00174EAD"/>
    <w:p w:rsidR="00DD7049" w:rsidRDefault="00E90D99" w:rsidP="00DD7049">
      <w:pPr>
        <w:spacing w:after="0"/>
        <w:jc w:val="center"/>
        <w:rPr>
          <w:i/>
          <w:sz w:val="16"/>
          <w:szCs w:val="16"/>
        </w:rPr>
      </w:pPr>
      <w:r>
        <w:rPr>
          <w:noProof/>
        </w:rPr>
        <w:drawing>
          <wp:anchor distT="0" distB="0" distL="114300" distR="114300" simplePos="0" relativeHeight="251858944" behindDoc="0" locked="0" layoutInCell="1" allowOverlap="1" wp14:anchorId="29FC3F54" wp14:editId="4D163083">
            <wp:simplePos x="0" y="0"/>
            <wp:positionH relativeFrom="margin">
              <wp:align>center</wp:align>
            </wp:positionH>
            <wp:positionV relativeFrom="paragraph">
              <wp:posOffset>73026</wp:posOffset>
            </wp:positionV>
            <wp:extent cx="6867525" cy="3272044"/>
            <wp:effectExtent l="0" t="0" r="0" b="508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BEBA8EAE-BF5A-486C-A8C5-ECC9F3942E4B}">
                          <a14:imgProps xmlns:a14="http://schemas.microsoft.com/office/drawing/2010/main">
                            <a14:imgLayer r:embed="rId1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67525" cy="3272044"/>
                    </a:xfrm>
                    <a:prstGeom prst="rect">
                      <a:avLst/>
                    </a:prstGeom>
                  </pic:spPr>
                </pic:pic>
              </a:graphicData>
            </a:graphic>
            <wp14:sizeRelH relativeFrom="page">
              <wp14:pctWidth>0</wp14:pctWidth>
            </wp14:sizeRelH>
            <wp14:sizeRelV relativeFrom="page">
              <wp14:pctHeight>0</wp14:pctHeight>
            </wp14:sizeRelV>
          </wp:anchor>
        </w:drawing>
      </w:r>
    </w:p>
    <w:p w:rsidR="00F3544A" w:rsidRDefault="00F3544A" w:rsidP="00F3544A">
      <w:pPr>
        <w:jc w:val="center"/>
        <w:rPr>
          <w:i/>
          <w:sz w:val="16"/>
          <w:szCs w:val="16"/>
        </w:rPr>
      </w:pPr>
    </w:p>
    <w:p w:rsidR="00DD7049" w:rsidRDefault="00F3544A" w:rsidP="00DD7049">
      <w:pPr>
        <w:jc w:val="center"/>
      </w:pPr>
      <w:r>
        <w:rPr>
          <w:i/>
          <w:sz w:val="16"/>
          <w:szCs w:val="16"/>
        </w:rPr>
        <w:br/>
      </w:r>
      <w:r w:rsidR="00DD7049">
        <w:rPr>
          <w:i/>
          <w:sz w:val="16"/>
          <w:szCs w:val="16"/>
        </w:rPr>
        <w:br/>
      </w:r>
    </w:p>
    <w:p w:rsidR="00044E4F" w:rsidRDefault="00044E4F" w:rsidP="00174EAD"/>
    <w:p w:rsidR="004F2973" w:rsidRDefault="004F2973">
      <w:pPr>
        <w:sectPr w:rsidR="004F2973" w:rsidSect="00AB09C8">
          <w:pgSz w:w="11907" w:h="16839" w:code="9"/>
          <w:pgMar w:top="1440" w:right="1474" w:bottom="1440" w:left="1474" w:header="720" w:footer="301" w:gutter="0"/>
          <w:cols w:space="720"/>
          <w:titlePg/>
          <w:docGrid w:linePitch="299"/>
        </w:sectPr>
      </w:pPr>
    </w:p>
    <w:p w:rsidR="00022BDF" w:rsidRPr="004F2973" w:rsidRDefault="004F2973" w:rsidP="00747129">
      <w:pPr>
        <w:pStyle w:val="Storyheading"/>
      </w:pPr>
      <w:r>
        <mc:AlternateContent>
          <mc:Choice Requires="wps">
            <w:drawing>
              <wp:anchor distT="0" distB="180340" distL="114300" distR="114300" simplePos="0" relativeHeight="251747328" behindDoc="0" locked="0" layoutInCell="1" allowOverlap="1" wp14:anchorId="674FF7DD" wp14:editId="01E4D72B">
                <wp:simplePos x="0" y="0"/>
                <wp:positionH relativeFrom="column">
                  <wp:posOffset>5542280</wp:posOffset>
                </wp:positionH>
                <wp:positionV relativeFrom="paragraph">
                  <wp:posOffset>-914400</wp:posOffset>
                </wp:positionV>
                <wp:extent cx="2374265" cy="1743075"/>
                <wp:effectExtent l="0" t="0" r="0" b="9525"/>
                <wp:wrapTopAndBottom/>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43075"/>
                        </a:xfrm>
                        <a:prstGeom prst="rect">
                          <a:avLst/>
                        </a:prstGeom>
                        <a:solidFill>
                          <a:srgbClr val="226A74"/>
                        </a:solidFill>
                        <a:ln w="9525">
                          <a:noFill/>
                          <a:miter lim="800000"/>
                          <a:headEnd/>
                          <a:tailEnd/>
                        </a:ln>
                      </wps:spPr>
                      <wps:txbx>
                        <w:txbxContent>
                          <w:p w:rsidR="00EE0AA8" w:rsidRPr="00466C92" w:rsidRDefault="00EE0AA8" w:rsidP="004F2973">
                            <w:pPr>
                              <w:spacing w:after="0" w:line="240" w:lineRule="auto"/>
                              <w:ind w:left="57" w:right="284"/>
                              <w:jc w:val="right"/>
                              <w:rPr>
                                <w:b/>
                                <w:color w:val="FFFFFF" w:themeColor="background1"/>
                                <w:sz w:val="44"/>
                                <w:szCs w:val="44"/>
                              </w:rPr>
                            </w:pPr>
                            <w:r>
                              <w:rPr>
                                <w:b/>
                                <w:color w:val="FFFFFF" w:themeColor="background1"/>
                                <w:sz w:val="44"/>
                                <w:szCs w:val="44"/>
                              </w:rPr>
                              <w:t xml:space="preserve">Programs   </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674FF7DD" id="_x0000_s1095" type="#_x0000_t202" style="position:absolute;margin-left:436.4pt;margin-top:-1in;width:186.95pt;height:137.25pt;z-index:251747328;visibility:visible;mso-wrap-style:square;mso-width-percent:400;mso-height-percent:0;mso-wrap-distance-left:9pt;mso-wrap-distance-top:0;mso-wrap-distance-right:9pt;mso-wrap-distance-bottom:14.2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" fillcolor="#226a74" stroked="f">
                <v:textbox style="layout-flow:vertical;mso-fit-shape-to-text:t">
                  <w:txbxContent>
                    <w:p w:rsidR="00EE0AA8" w:rsidRPr="00466C92" w:rsidRDefault="00EE0AA8" w:rsidP="004F2973">
                      <w:pPr>
                        <w:spacing w:after="0" w:line="240" w:lineRule="auto"/>
                        <w:ind w:left="57" w:right="284"/>
                        <w:jc w:val="right"/>
                        <w:rPr>
                          <w:b/>
                          <w:color w:val="FFFFFF" w:themeColor="background1"/>
                          <w:sz w:val="44"/>
                          <w:szCs w:val="44"/>
                        </w:rPr>
                      </w:pPr>
                      <w:r>
                        <w:rPr>
                          <w:b/>
                          <w:color w:val="FFFFFF" w:themeColor="background1"/>
                          <w:sz w:val="44"/>
                          <w:szCs w:val="44"/>
                        </w:rPr>
                        <w:t xml:space="preserve">Programs   </w:t>
                      </w:r>
                    </w:p>
                  </w:txbxContent>
                </v:textbox>
                <w10:wrap type="topAndBottom"/>
              </v:shape>
            </w:pict>
          </mc:Fallback>
        </mc:AlternateContent>
      </w:r>
      <w:r w:rsidRPr="004F2973">
        <w:t>Social Media</w:t>
      </w:r>
    </w:p>
    <w:p w:rsidR="004F2973" w:rsidRPr="004F2973" w:rsidRDefault="004F2973" w:rsidP="004F2973">
      <w:pPr>
        <w:spacing w:after="0"/>
      </w:pPr>
    </w:p>
    <w:p w:rsidR="00F7790D" w:rsidRDefault="00E374F1" w:rsidP="00F7790D">
      <w:pPr>
        <w:spacing w:after="0"/>
      </w:pPr>
      <w:r>
        <w:rPr>
          <w:noProof/>
        </w:rPr>
        <w:drawing>
          <wp:anchor distT="0" distB="0" distL="114300" distR="114300" simplePos="0" relativeHeight="251816960" behindDoc="0" locked="0" layoutInCell="1" allowOverlap="1" wp14:anchorId="40941B1F" wp14:editId="0CE15D17">
            <wp:simplePos x="0" y="0"/>
            <wp:positionH relativeFrom="column">
              <wp:posOffset>3159760</wp:posOffset>
            </wp:positionH>
            <wp:positionV relativeFrom="paragraph">
              <wp:posOffset>695960</wp:posOffset>
            </wp:positionV>
            <wp:extent cx="3051175" cy="1895475"/>
            <wp:effectExtent l="0" t="0" r="0" b="9525"/>
            <wp:wrapNone/>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3051175" cy="1895475"/>
                    </a:xfrm>
                    <a:prstGeom prst="rect">
                      <a:avLst/>
                    </a:prstGeom>
                  </pic:spPr>
                </pic:pic>
              </a:graphicData>
            </a:graphic>
            <wp14:sizeRelH relativeFrom="page">
              <wp14:pctWidth>0</wp14:pctWidth>
            </wp14:sizeRelH>
            <wp14:sizeRelV relativeFrom="page">
              <wp14:pctHeight>0</wp14:pctHeight>
            </wp14:sizeRelV>
          </wp:anchor>
        </w:drawing>
      </w:r>
      <w:r w:rsidR="00F7790D">
        <w:t>The Equal Opportunity Commission has a Facebook page and Twitter</w:t>
      </w:r>
      <w:r w:rsidR="00235625">
        <w:t xml:space="preserve">, </w:t>
      </w:r>
      <w:r w:rsidR="00F7790D">
        <w:t>both with a growing number of followers.  Commissioner Anne Gale also has a Twitter account.</w:t>
      </w:r>
    </w:p>
    <w:p w:rsidR="00F7790D" w:rsidRDefault="00F7790D" w:rsidP="004F2973">
      <w:pPr>
        <w:spacing w:after="0"/>
      </w:pPr>
    </w:p>
    <w:p w:rsidR="00BF078A" w:rsidRDefault="00BF078A" w:rsidP="004F2973">
      <w:pPr>
        <w:spacing w:after="0"/>
      </w:pPr>
      <w:r>
        <w:t xml:space="preserve">This year, the Commission’s Facebook and Twitter audiences grew by more than 150%.  The Commission uses its social media presence to engage with </w:t>
      </w:r>
      <w:r w:rsidR="004F2973">
        <w:t>organisations and the community</w:t>
      </w:r>
      <w:r>
        <w:t xml:space="preserve">, not only about Commission activities and events, but also to share topical information </w:t>
      </w:r>
      <w:r w:rsidR="00460B38">
        <w:t xml:space="preserve">from a range of sources related to </w:t>
      </w:r>
      <w:r w:rsidR="00460B38" w:rsidRPr="007F76D0">
        <w:t>equal opportunity</w:t>
      </w:r>
      <w:r w:rsidR="00460B38">
        <w:t>, anti-discrimination,</w:t>
      </w:r>
      <w:r w:rsidR="00460B38" w:rsidRPr="007F76D0">
        <w:t xml:space="preserve"> and human rights</w:t>
      </w:r>
      <w:r w:rsidR="00460B38">
        <w:t xml:space="preserve">.  </w:t>
      </w:r>
    </w:p>
    <w:p w:rsidR="00BF078A" w:rsidRDefault="00BF078A" w:rsidP="004F2973">
      <w:pPr>
        <w:spacing w:after="0"/>
      </w:pPr>
    </w:p>
    <w:p w:rsidR="00EE3DE9" w:rsidRDefault="00782D37" w:rsidP="004F2973">
      <w:pPr>
        <w:spacing w:after="0"/>
      </w:pPr>
      <w:r>
        <w:rPr>
          <w:noProof/>
        </w:rPr>
        <mc:AlternateContent>
          <mc:Choice Requires="wpg">
            <w:drawing>
              <wp:anchor distT="0" distB="0" distL="114300" distR="114300" simplePos="0" relativeHeight="251860992" behindDoc="0" locked="0" layoutInCell="1" allowOverlap="1">
                <wp:simplePos x="0" y="0"/>
                <wp:positionH relativeFrom="column">
                  <wp:posOffset>3159760</wp:posOffset>
                </wp:positionH>
                <wp:positionV relativeFrom="paragraph">
                  <wp:posOffset>31115</wp:posOffset>
                </wp:positionV>
                <wp:extent cx="3048000" cy="1895475"/>
                <wp:effectExtent l="0" t="0" r="0" b="9525"/>
                <wp:wrapNone/>
                <wp:docPr id="36" name="Group 36"/>
                <wp:cNvGraphicFramePr/>
                <a:graphic xmlns:a="http://schemas.openxmlformats.org/drawingml/2006/main">
                  <a:graphicData uri="http://schemas.microsoft.com/office/word/2010/wordprocessingGroup">
                    <wpg:wgp>
                      <wpg:cNvGrpSpPr/>
                      <wpg:grpSpPr>
                        <a:xfrm>
                          <a:off x="0" y="0"/>
                          <a:ext cx="3048000" cy="1895475"/>
                          <a:chOff x="0" y="0"/>
                          <a:chExt cx="3048000" cy="1895475"/>
                        </a:xfrm>
                      </wpg:grpSpPr>
                      <pic:pic xmlns:pic="http://schemas.openxmlformats.org/drawingml/2006/picture">
                        <pic:nvPicPr>
                          <pic:cNvPr id="428" name="Picture 428"/>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3048000" cy="1895475"/>
                          </a:xfrm>
                          <a:prstGeom prst="rect">
                            <a:avLst/>
                          </a:prstGeom>
                        </pic:spPr>
                      </pic:pic>
                      <wps:wsp>
                        <wps:cNvPr id="30" name="Rectangle 30"/>
                        <wps:cNvSpPr/>
                        <wps:spPr>
                          <a:xfrm>
                            <a:off x="0" y="133350"/>
                            <a:ext cx="1600200" cy="10477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A781FD6" id="Group 36" o:spid="_x0000_s1026" style="position:absolute;margin-left:248.8pt;margin-top:2.45pt;width:240pt;height:149.25pt;z-index:251860992" coordsize="30480,18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">
                <v:shape id="Picture 428" o:spid="_x0000_s1027" type="#_x0000_t75" style="position:absolute;width:30480;height:1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JJ8DDAAAA3AAAAA8AAABkcnMvZG93bnJldi54bWxEj8FqwzAMhu+DvYPRoLfVaRljpHVCWxiM&#10;wQ5LCrtqsZqE2nKI3SZ9++ow2FH8+j992pazd+pKY+wDG1gtM1DETbA9twaO9fvzG6iYkC26wGTg&#10;RhHK4vFhi7kNE3/TtUqtEgjHHA10KQ251rHpyGNchoFYslMYPSYZx1bbESeBe6fXWfaqPfYsFzoc&#10;6NBRc64uXjQuP/upTvOXI+Lfm/OHz7qtjFk8zbsNqERz+l/+a39YAy9rsZVnhAC6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knwMMAAADcAAAADwAAAAAAAAAAAAAAAACf&#10;AgAAZHJzL2Rvd25yZXYueG1sUEsFBgAAAAAEAAQA9wAAAI8DAAAAAA==&#10;">
                  <v:imagedata r:id="rId117" o:title=""/>
                  <v:path arrowok="t"/>
                </v:shape>
                <v:rect id="Rectangle 30" o:spid="_x0000_s1028" style="position:absolute;top:1333;width:16002;height:1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Y3u8EA&#10;AADbAAAADwAAAGRycy9kb3ducmV2LnhtbERPPW/CMBDdK/EfrENiaxxatYoCBoVKLR26QBgYT/ER&#10;R8TnELtJ+Pd4qNTx6X2vt5NtxUC9bxwrWCYpCOLK6YZrBafy8zkD4QOyxtYxKbiTh+1m9rTGXLuR&#10;DzQcQy1iCPscFZgQulxKXxmy6BPXEUfu4nqLIcK+lrrHMYbbVr6k6bu02HBsMNjRh6Hqevy1Cvz+&#10;7VxW2S271l+7bDDmUMgfo9RiPhUrEIGm8C/+c39rBa9xffwSf4D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WN7vBAAAA2wAAAA8AAAAAAAAAAAAAAAAAmAIAAGRycy9kb3du&#10;cmV2LnhtbFBLBQYAAAAABAAEAPUAAACGAwAAAAA=&#10;" fillcolor="#bfbfbf [2412]" stroked="f" strokeweight="2pt"/>
              </v:group>
            </w:pict>
          </mc:Fallback>
        </mc:AlternateContent>
      </w:r>
    </w:p>
    <w:p w:rsidR="00680713" w:rsidRDefault="004F2973" w:rsidP="000762AF">
      <w:pPr>
        <w:spacing w:after="0"/>
        <w:jc w:val="left"/>
      </w:pPr>
      <w:r>
        <w:t>F</w:t>
      </w:r>
      <w:r w:rsidRPr="004F2973">
        <w:t xml:space="preserve">ollow </w:t>
      </w:r>
      <w:r w:rsidR="00EE3DE9">
        <w:t>the Equal Opportunity Commission</w:t>
      </w:r>
      <w:r w:rsidRPr="004F2973">
        <w:t xml:space="preserve"> on </w:t>
      </w:r>
      <w:r w:rsidR="00460B38">
        <w:t>T</w:t>
      </w:r>
      <w:r w:rsidRPr="004F2973">
        <w:t xml:space="preserve">witter </w:t>
      </w:r>
      <w:r>
        <w:t>(</w:t>
      </w:r>
      <w:hyperlink r:id="rId118" w:tgtFrame="_blank" w:history="1">
        <w:r w:rsidRPr="000762AF">
          <w:rPr>
            <w:rStyle w:val="Hyperlink"/>
          </w:rPr>
          <w:t>twitter.com/eocsa</w:t>
        </w:r>
      </w:hyperlink>
      <w:r>
        <w:t>)</w:t>
      </w:r>
      <w:r w:rsidRPr="004F2973">
        <w:t xml:space="preserve"> or like our </w:t>
      </w:r>
      <w:hyperlink r:id="rId119" w:tgtFrame="_blank" w:history="1">
        <w:r w:rsidRPr="004F2973">
          <w:t>Facebook page</w:t>
        </w:r>
      </w:hyperlink>
      <w:r>
        <w:t xml:space="preserve"> (</w:t>
      </w:r>
      <w:hyperlink r:id="rId120" w:history="1">
        <w:r w:rsidRPr="000762AF">
          <w:rPr>
            <w:rStyle w:val="Hyperlink"/>
          </w:rPr>
          <w:t>www.facebook.com/pages/Equal-</w:t>
        </w:r>
        <w:r w:rsidR="000762AF" w:rsidRPr="000762AF">
          <w:rPr>
            <w:rStyle w:val="Hyperlink"/>
          </w:rPr>
          <w:br/>
        </w:r>
        <w:r w:rsidRPr="000762AF">
          <w:rPr>
            <w:rStyle w:val="Hyperlink"/>
          </w:rPr>
          <w:t>Opportunity-Commission-of-South-Australia/325106495557</w:t>
        </w:r>
      </w:hyperlink>
      <w:r>
        <w:t>)</w:t>
      </w:r>
      <w:r w:rsidRPr="004F2973">
        <w:t>.</w:t>
      </w:r>
      <w:r w:rsidR="00680713">
        <w:t xml:space="preserve"> </w:t>
      </w:r>
    </w:p>
    <w:p w:rsidR="00680713" w:rsidRDefault="00680713" w:rsidP="000762AF">
      <w:pPr>
        <w:spacing w:after="0"/>
        <w:jc w:val="left"/>
      </w:pPr>
    </w:p>
    <w:p w:rsidR="00EE3DE9" w:rsidRPr="004F2973" w:rsidRDefault="00EE3DE9" w:rsidP="000762AF">
      <w:pPr>
        <w:spacing w:after="0"/>
        <w:jc w:val="left"/>
      </w:pPr>
      <w:r>
        <w:t xml:space="preserve">Follow Commissioner Anne Gale on Twitter - </w:t>
      </w:r>
      <w:hyperlink r:id="rId121" w:history="1">
        <w:r w:rsidR="007D2F0F" w:rsidRPr="007D2F0F">
          <w:rPr>
            <w:rStyle w:val="Hyperlink"/>
          </w:rPr>
          <w:t>twitter.com/galeanne15</w:t>
        </w:r>
      </w:hyperlink>
      <w:r w:rsidR="007D2F0F">
        <w:t>.</w:t>
      </w:r>
    </w:p>
    <w:p w:rsidR="004F2973" w:rsidRDefault="00782D37" w:rsidP="00174EAD">
      <w:r>
        <w:rPr>
          <w:noProof/>
        </w:rPr>
        <w:drawing>
          <wp:anchor distT="0" distB="0" distL="114300" distR="114300" simplePos="0" relativeHeight="251842560" behindDoc="0" locked="0" layoutInCell="1" allowOverlap="1" wp14:anchorId="21FC33D1" wp14:editId="635C92B2">
            <wp:simplePos x="0" y="0"/>
            <wp:positionH relativeFrom="column">
              <wp:posOffset>3159125</wp:posOffset>
            </wp:positionH>
            <wp:positionV relativeFrom="paragraph">
              <wp:posOffset>347345</wp:posOffset>
            </wp:positionV>
            <wp:extent cx="3095625" cy="1609725"/>
            <wp:effectExtent l="0" t="0" r="9525" b="9525"/>
            <wp:wrapNone/>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3095625" cy="16097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9968" behindDoc="0" locked="0" layoutInCell="1" allowOverlap="1" wp14:anchorId="3D90AB5C" wp14:editId="720AC388">
            <wp:simplePos x="0" y="0"/>
            <wp:positionH relativeFrom="column">
              <wp:posOffset>-97790</wp:posOffset>
            </wp:positionH>
            <wp:positionV relativeFrom="paragraph">
              <wp:posOffset>424815</wp:posOffset>
            </wp:positionV>
            <wp:extent cx="2911475" cy="2670175"/>
            <wp:effectExtent l="0" t="0" r="317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2911475" cy="2670175"/>
                    </a:xfrm>
                    <a:prstGeom prst="rect">
                      <a:avLst/>
                    </a:prstGeom>
                  </pic:spPr>
                </pic:pic>
              </a:graphicData>
            </a:graphic>
            <wp14:sizeRelH relativeFrom="page">
              <wp14:pctWidth>0</wp14:pctWidth>
            </wp14:sizeRelH>
            <wp14:sizeRelV relativeFrom="page">
              <wp14:pctHeight>0</wp14:pctHeight>
            </wp14:sizeRelV>
          </wp:anchor>
        </w:drawing>
      </w:r>
      <w:r>
        <w:br/>
      </w:r>
    </w:p>
    <w:p w:rsidR="00022BDF" w:rsidRPr="001A6C07" w:rsidRDefault="00022BDF" w:rsidP="00022BDF">
      <w:pPr>
        <w:spacing w:before="240" w:after="240"/>
        <w:jc w:val="center"/>
        <w:rPr>
          <w:i/>
          <w:sz w:val="16"/>
          <w:szCs w:val="16"/>
        </w:rPr>
      </w:pPr>
      <w:r>
        <w:br w:type="page"/>
      </w:r>
    </w:p>
    <w:p w:rsidR="00174EAD" w:rsidRPr="00174EAD" w:rsidRDefault="00174EAD" w:rsidP="00174EAD">
      <w:pPr>
        <w:jc w:val="left"/>
        <w:rPr>
          <w:highlight w:val="yellow"/>
        </w:rPr>
        <w:sectPr w:rsidR="00174EAD" w:rsidRPr="00174EAD" w:rsidSect="00AB09C8">
          <w:pgSz w:w="11907" w:h="16839" w:code="9"/>
          <w:pgMar w:top="1440" w:right="1474" w:bottom="1440" w:left="1474" w:header="720" w:footer="301" w:gutter="0"/>
          <w:cols w:num="2" w:space="720"/>
          <w:titlePg/>
          <w:docGrid w:linePitch="299"/>
        </w:sectPr>
      </w:pPr>
    </w:p>
    <w:p w:rsidR="00427861" w:rsidRDefault="00427861" w:rsidP="008469B2"/>
    <w:p w:rsidR="00427861" w:rsidRDefault="00427861"/>
    <w:p w:rsidR="00427861" w:rsidRDefault="00427861" w:rsidP="00427861">
      <w:pPr>
        <w:autoSpaceDE w:val="0"/>
        <w:autoSpaceDN w:val="0"/>
        <w:adjustRightInd w:val="0"/>
        <w:spacing w:after="0" w:line="240" w:lineRule="auto"/>
        <w:jc w:val="left"/>
        <w:rPr>
          <w:rFonts w:ascii="Caecilia-Bold" w:hAnsi="Caecilia-Bold" w:cs="Caecilia-Bold"/>
          <w:b/>
          <w:bCs/>
          <w:color w:val="66664D"/>
          <w:sz w:val="48"/>
          <w:szCs w:val="48"/>
        </w:rPr>
      </w:pPr>
    </w:p>
    <w:p w:rsidR="00427861" w:rsidRPr="00427861" w:rsidRDefault="009343A2" w:rsidP="00427861">
      <w:pPr>
        <w:autoSpaceDE w:val="0"/>
        <w:autoSpaceDN w:val="0"/>
        <w:adjustRightInd w:val="0"/>
        <w:spacing w:after="0" w:line="240" w:lineRule="auto"/>
        <w:jc w:val="left"/>
        <w:rPr>
          <w:rFonts w:ascii="Caecilia-Bold" w:hAnsi="Caecilia-Bold" w:cs="Caecilia-Bold"/>
          <w:b/>
          <w:bCs/>
          <w:color w:val="404040" w:themeColor="text1" w:themeTint="BF"/>
          <w:sz w:val="28"/>
          <w:szCs w:val="28"/>
        </w:rPr>
      </w:pPr>
      <w:r>
        <w:rPr>
          <w:noProof/>
        </w:rPr>
        <w:drawing>
          <wp:anchor distT="0" distB="0" distL="114300" distR="114300" simplePos="0" relativeHeight="251686912" behindDoc="0" locked="0" layoutInCell="1" allowOverlap="1" wp14:anchorId="509D7180" wp14:editId="4318291F">
            <wp:simplePos x="0" y="0"/>
            <wp:positionH relativeFrom="column">
              <wp:posOffset>-490855</wp:posOffset>
            </wp:positionH>
            <wp:positionV relativeFrom="paragraph">
              <wp:posOffset>7207250</wp:posOffset>
            </wp:positionV>
            <wp:extent cx="2866390" cy="733425"/>
            <wp:effectExtent l="0" t="0" r="0"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oc_horizontal.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866390" cy="733425"/>
                    </a:xfrm>
                    <a:prstGeom prst="rect">
                      <a:avLst/>
                    </a:prstGeom>
                  </pic:spPr>
                </pic:pic>
              </a:graphicData>
            </a:graphic>
            <wp14:sizeRelH relativeFrom="page">
              <wp14:pctWidth>0</wp14:pctWidth>
            </wp14:sizeRelH>
            <wp14:sizeRelV relativeFrom="page">
              <wp14:pctHeight>0</wp14:pctHeight>
            </wp14:sizeRelV>
          </wp:anchor>
        </w:drawing>
      </w:r>
      <w:r w:rsidRPr="00427861">
        <w:rPr>
          <w:rFonts w:ascii="Caecilia-Bold" w:hAnsi="Caecilia-Bold" w:cs="Caecilia-Bold"/>
          <w:b/>
          <w:bCs/>
          <w:noProof/>
          <w:color w:val="404040" w:themeColor="text1" w:themeTint="BF"/>
          <w:sz w:val="28"/>
          <w:szCs w:val="28"/>
        </w:rPr>
        <mc:AlternateContent>
          <mc:Choice Requires="wps">
            <w:drawing>
              <wp:anchor distT="0" distB="0" distL="114300" distR="114300" simplePos="0" relativeHeight="251683840" behindDoc="0" locked="0" layoutInCell="1" allowOverlap="1" wp14:anchorId="3EE81825" wp14:editId="68F315EF">
                <wp:simplePos x="0" y="0"/>
                <wp:positionH relativeFrom="column">
                  <wp:posOffset>3427730</wp:posOffset>
                </wp:positionH>
                <wp:positionV relativeFrom="paragraph">
                  <wp:posOffset>6468110</wp:posOffset>
                </wp:positionV>
                <wp:extent cx="2718435" cy="1780540"/>
                <wp:effectExtent l="0" t="0" r="5715"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8435" cy="1780540"/>
                        </a:xfrm>
                        <a:prstGeom prst="rect">
                          <a:avLst/>
                        </a:prstGeom>
                        <a:solidFill>
                          <a:srgbClr val="FFFFFF"/>
                        </a:solidFill>
                        <a:ln w="9525">
                          <a:noFill/>
                          <a:miter lim="800000"/>
                          <a:headEnd/>
                          <a:tailEnd/>
                        </a:ln>
                      </wps:spPr>
                      <wps:txbx>
                        <w:txbxContent>
                          <w:p w:rsidR="00EE0AA8" w:rsidRPr="00122B8A" w:rsidRDefault="00EE0AA8" w:rsidP="00C51C5A">
                            <w:pPr>
                              <w:tabs>
                                <w:tab w:val="left" w:pos="1134"/>
                              </w:tabs>
                              <w:spacing w:after="160"/>
                              <w:rPr>
                                <w:rFonts w:ascii="Arial" w:hAnsi="Arial" w:cs="Arial"/>
                                <w:sz w:val="24"/>
                                <w:szCs w:val="24"/>
                              </w:rPr>
                            </w:pPr>
                            <w:r w:rsidRPr="00122B8A">
                              <w:rPr>
                                <w:rFonts w:ascii="Arial" w:hAnsi="Arial" w:cs="Arial"/>
                                <w:sz w:val="24"/>
                                <w:szCs w:val="24"/>
                              </w:rPr>
                              <w:t>Address</w:t>
                            </w:r>
                            <w:r w:rsidRPr="00122B8A">
                              <w:rPr>
                                <w:rFonts w:ascii="Arial" w:hAnsi="Arial" w:cs="Arial"/>
                                <w:sz w:val="24"/>
                                <w:szCs w:val="24"/>
                              </w:rPr>
                              <w:tab/>
                              <w:t>Level 1</w:t>
                            </w:r>
                            <w:r>
                              <w:rPr>
                                <w:rFonts w:ascii="Arial" w:hAnsi="Arial" w:cs="Arial"/>
                                <w:sz w:val="24"/>
                                <w:szCs w:val="24"/>
                              </w:rPr>
                              <w:t>7</w:t>
                            </w:r>
                            <w:r w:rsidRPr="00122B8A">
                              <w:rPr>
                                <w:rFonts w:ascii="Arial" w:hAnsi="Arial" w:cs="Arial"/>
                                <w:sz w:val="24"/>
                                <w:szCs w:val="24"/>
                              </w:rPr>
                              <w:t xml:space="preserve">, </w:t>
                            </w:r>
                            <w:r>
                              <w:rPr>
                                <w:rFonts w:ascii="Arial" w:hAnsi="Arial" w:cs="Arial"/>
                                <w:sz w:val="24"/>
                                <w:szCs w:val="24"/>
                              </w:rPr>
                              <w:t>45 Pirie</w:t>
                            </w:r>
                            <w:r w:rsidRPr="00122B8A">
                              <w:rPr>
                                <w:rFonts w:ascii="Arial" w:hAnsi="Arial" w:cs="Arial"/>
                                <w:sz w:val="24"/>
                                <w:szCs w:val="24"/>
                              </w:rPr>
                              <w:t xml:space="preserve"> Street</w:t>
                            </w:r>
                            <w:r w:rsidRPr="00122B8A">
                              <w:rPr>
                                <w:rFonts w:ascii="Arial" w:hAnsi="Arial" w:cs="Arial"/>
                                <w:sz w:val="24"/>
                                <w:szCs w:val="24"/>
                              </w:rPr>
                              <w:br/>
                            </w:r>
                            <w:r w:rsidRPr="00122B8A">
                              <w:rPr>
                                <w:rFonts w:ascii="Arial" w:hAnsi="Arial" w:cs="Arial"/>
                                <w:sz w:val="24"/>
                                <w:szCs w:val="24"/>
                              </w:rPr>
                              <w:tab/>
                              <w:t>Adelaide SA 5000</w:t>
                            </w:r>
                          </w:p>
                          <w:p w:rsidR="00EE0AA8" w:rsidRPr="00122B8A" w:rsidRDefault="00EE0AA8" w:rsidP="00C51C5A">
                            <w:pPr>
                              <w:tabs>
                                <w:tab w:val="left" w:pos="1134"/>
                              </w:tabs>
                              <w:spacing w:after="160"/>
                              <w:rPr>
                                <w:rFonts w:ascii="Arial" w:hAnsi="Arial" w:cs="Arial"/>
                                <w:sz w:val="24"/>
                                <w:szCs w:val="24"/>
                              </w:rPr>
                            </w:pPr>
                            <w:r w:rsidRPr="00122B8A">
                              <w:rPr>
                                <w:rFonts w:ascii="Arial" w:hAnsi="Arial" w:cs="Arial"/>
                                <w:sz w:val="24"/>
                                <w:szCs w:val="24"/>
                              </w:rPr>
                              <w:t>Phone</w:t>
                            </w:r>
                            <w:r w:rsidRPr="00122B8A">
                              <w:rPr>
                                <w:rFonts w:ascii="Arial" w:hAnsi="Arial" w:cs="Arial"/>
                                <w:sz w:val="24"/>
                                <w:szCs w:val="24"/>
                              </w:rPr>
                              <w:tab/>
                              <w:t>(08) 8207 1977</w:t>
                            </w:r>
                          </w:p>
                          <w:p w:rsidR="00EE0AA8" w:rsidRPr="00122B8A" w:rsidRDefault="00EE0AA8" w:rsidP="00C51C5A">
                            <w:pPr>
                              <w:tabs>
                                <w:tab w:val="left" w:pos="1134"/>
                              </w:tabs>
                              <w:spacing w:after="160"/>
                              <w:rPr>
                                <w:rFonts w:ascii="Arial" w:hAnsi="Arial" w:cs="Arial"/>
                                <w:sz w:val="24"/>
                                <w:szCs w:val="24"/>
                              </w:rPr>
                            </w:pPr>
                            <w:r w:rsidRPr="00122B8A">
                              <w:rPr>
                                <w:rFonts w:ascii="Arial" w:hAnsi="Arial" w:cs="Arial"/>
                                <w:sz w:val="24"/>
                                <w:szCs w:val="24"/>
                              </w:rPr>
                              <w:t>E-mail</w:t>
                            </w:r>
                            <w:r w:rsidRPr="00122B8A">
                              <w:rPr>
                                <w:rFonts w:ascii="Arial" w:hAnsi="Arial" w:cs="Arial"/>
                                <w:sz w:val="24"/>
                                <w:szCs w:val="24"/>
                              </w:rPr>
                              <w:tab/>
                              <w:t>eoc@agd.sa.gov.au</w:t>
                            </w:r>
                          </w:p>
                          <w:p w:rsidR="00EE0AA8" w:rsidRPr="00122B8A" w:rsidRDefault="00EE0AA8" w:rsidP="00122B8A">
                            <w:pPr>
                              <w:tabs>
                                <w:tab w:val="left" w:pos="1134"/>
                              </w:tabs>
                              <w:rPr>
                                <w:rFonts w:ascii="Arial" w:hAnsi="Arial" w:cs="Arial"/>
                                <w:sz w:val="24"/>
                                <w:szCs w:val="24"/>
                              </w:rPr>
                            </w:pPr>
                            <w:r w:rsidRPr="00122B8A">
                              <w:rPr>
                                <w:rFonts w:ascii="Arial" w:hAnsi="Arial" w:cs="Arial"/>
                                <w:sz w:val="24"/>
                                <w:szCs w:val="24"/>
                              </w:rPr>
                              <w:t>Website</w:t>
                            </w:r>
                            <w:r w:rsidRPr="00122B8A">
                              <w:rPr>
                                <w:rFonts w:ascii="Arial" w:hAnsi="Arial" w:cs="Arial"/>
                                <w:sz w:val="24"/>
                                <w:szCs w:val="24"/>
                              </w:rPr>
                              <w:tab/>
                            </w:r>
                            <w:r w:rsidRPr="00122B8A">
                              <w:rPr>
                                <w:rFonts w:ascii="Arial" w:hAnsi="Arial" w:cs="Arial"/>
                                <w:b/>
                                <w:color w:val="17365D" w:themeColor="text2" w:themeShade="BF"/>
                                <w:sz w:val="28"/>
                                <w:szCs w:val="28"/>
                              </w:rPr>
                              <w:t>www.eoc.sa.gov.au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81825" id="_x0000_s1096" type="#_x0000_t202" style="position:absolute;margin-left:269.9pt;margin-top:509.3pt;width:214.05pt;height:140.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" stroked="f">
                <v:textbox>
                  <w:txbxContent>
                    <w:p w:rsidR="00EE0AA8" w:rsidRPr="00122B8A" w:rsidRDefault="00EE0AA8" w:rsidP="00C51C5A">
                      <w:pPr>
                        <w:tabs>
                          <w:tab w:val="left" w:pos="1134"/>
                        </w:tabs>
                        <w:spacing w:after="160"/>
                        <w:rPr>
                          <w:rFonts w:ascii="Arial" w:hAnsi="Arial" w:cs="Arial"/>
                          <w:sz w:val="24"/>
                          <w:szCs w:val="24"/>
                        </w:rPr>
                      </w:pPr>
                      <w:r w:rsidRPr="00122B8A">
                        <w:rPr>
                          <w:rFonts w:ascii="Arial" w:hAnsi="Arial" w:cs="Arial"/>
                          <w:sz w:val="24"/>
                          <w:szCs w:val="24"/>
                        </w:rPr>
                        <w:t>Address</w:t>
                      </w:r>
                      <w:r w:rsidRPr="00122B8A">
                        <w:rPr>
                          <w:rFonts w:ascii="Arial" w:hAnsi="Arial" w:cs="Arial"/>
                          <w:sz w:val="24"/>
                          <w:szCs w:val="24"/>
                        </w:rPr>
                        <w:tab/>
                        <w:t>Level 1</w:t>
                      </w:r>
                      <w:r>
                        <w:rPr>
                          <w:rFonts w:ascii="Arial" w:hAnsi="Arial" w:cs="Arial"/>
                          <w:sz w:val="24"/>
                          <w:szCs w:val="24"/>
                        </w:rPr>
                        <w:t>7</w:t>
                      </w:r>
                      <w:r w:rsidRPr="00122B8A">
                        <w:rPr>
                          <w:rFonts w:ascii="Arial" w:hAnsi="Arial" w:cs="Arial"/>
                          <w:sz w:val="24"/>
                          <w:szCs w:val="24"/>
                        </w:rPr>
                        <w:t xml:space="preserve">, </w:t>
                      </w:r>
                      <w:r>
                        <w:rPr>
                          <w:rFonts w:ascii="Arial" w:hAnsi="Arial" w:cs="Arial"/>
                          <w:sz w:val="24"/>
                          <w:szCs w:val="24"/>
                        </w:rPr>
                        <w:t>45 Pirie</w:t>
                      </w:r>
                      <w:r w:rsidRPr="00122B8A">
                        <w:rPr>
                          <w:rFonts w:ascii="Arial" w:hAnsi="Arial" w:cs="Arial"/>
                          <w:sz w:val="24"/>
                          <w:szCs w:val="24"/>
                        </w:rPr>
                        <w:t xml:space="preserve"> Street</w:t>
                      </w:r>
                      <w:r w:rsidRPr="00122B8A">
                        <w:rPr>
                          <w:rFonts w:ascii="Arial" w:hAnsi="Arial" w:cs="Arial"/>
                          <w:sz w:val="24"/>
                          <w:szCs w:val="24"/>
                        </w:rPr>
                        <w:br/>
                      </w:r>
                      <w:r w:rsidRPr="00122B8A">
                        <w:rPr>
                          <w:rFonts w:ascii="Arial" w:hAnsi="Arial" w:cs="Arial"/>
                          <w:sz w:val="24"/>
                          <w:szCs w:val="24"/>
                        </w:rPr>
                        <w:tab/>
                        <w:t>Adelaide SA 5000</w:t>
                      </w:r>
                    </w:p>
                    <w:p w:rsidR="00EE0AA8" w:rsidRPr="00122B8A" w:rsidRDefault="00EE0AA8" w:rsidP="00C51C5A">
                      <w:pPr>
                        <w:tabs>
                          <w:tab w:val="left" w:pos="1134"/>
                        </w:tabs>
                        <w:spacing w:after="160"/>
                        <w:rPr>
                          <w:rFonts w:ascii="Arial" w:hAnsi="Arial" w:cs="Arial"/>
                          <w:sz w:val="24"/>
                          <w:szCs w:val="24"/>
                        </w:rPr>
                      </w:pPr>
                      <w:r w:rsidRPr="00122B8A">
                        <w:rPr>
                          <w:rFonts w:ascii="Arial" w:hAnsi="Arial" w:cs="Arial"/>
                          <w:sz w:val="24"/>
                          <w:szCs w:val="24"/>
                        </w:rPr>
                        <w:t>Phone</w:t>
                      </w:r>
                      <w:r w:rsidRPr="00122B8A">
                        <w:rPr>
                          <w:rFonts w:ascii="Arial" w:hAnsi="Arial" w:cs="Arial"/>
                          <w:sz w:val="24"/>
                          <w:szCs w:val="24"/>
                        </w:rPr>
                        <w:tab/>
                        <w:t>(08) 8207 1977</w:t>
                      </w:r>
                    </w:p>
                    <w:p w:rsidR="00EE0AA8" w:rsidRPr="00122B8A" w:rsidRDefault="00EE0AA8" w:rsidP="00C51C5A">
                      <w:pPr>
                        <w:tabs>
                          <w:tab w:val="left" w:pos="1134"/>
                        </w:tabs>
                        <w:spacing w:after="160"/>
                        <w:rPr>
                          <w:rFonts w:ascii="Arial" w:hAnsi="Arial" w:cs="Arial"/>
                          <w:sz w:val="24"/>
                          <w:szCs w:val="24"/>
                        </w:rPr>
                      </w:pPr>
                      <w:r w:rsidRPr="00122B8A">
                        <w:rPr>
                          <w:rFonts w:ascii="Arial" w:hAnsi="Arial" w:cs="Arial"/>
                          <w:sz w:val="24"/>
                          <w:szCs w:val="24"/>
                        </w:rPr>
                        <w:t>E-mail</w:t>
                      </w:r>
                      <w:r w:rsidRPr="00122B8A">
                        <w:rPr>
                          <w:rFonts w:ascii="Arial" w:hAnsi="Arial" w:cs="Arial"/>
                          <w:sz w:val="24"/>
                          <w:szCs w:val="24"/>
                        </w:rPr>
                        <w:tab/>
                        <w:t>eoc@agd.sa.gov.au</w:t>
                      </w:r>
                    </w:p>
                    <w:p w:rsidR="00EE0AA8" w:rsidRPr="00122B8A" w:rsidRDefault="00EE0AA8" w:rsidP="00122B8A">
                      <w:pPr>
                        <w:tabs>
                          <w:tab w:val="left" w:pos="1134"/>
                        </w:tabs>
                        <w:rPr>
                          <w:rFonts w:ascii="Arial" w:hAnsi="Arial" w:cs="Arial"/>
                          <w:sz w:val="24"/>
                          <w:szCs w:val="24"/>
                        </w:rPr>
                      </w:pPr>
                      <w:r w:rsidRPr="00122B8A">
                        <w:rPr>
                          <w:rFonts w:ascii="Arial" w:hAnsi="Arial" w:cs="Arial"/>
                          <w:sz w:val="24"/>
                          <w:szCs w:val="24"/>
                        </w:rPr>
                        <w:t>Website</w:t>
                      </w:r>
                      <w:r w:rsidRPr="00122B8A">
                        <w:rPr>
                          <w:rFonts w:ascii="Arial" w:hAnsi="Arial" w:cs="Arial"/>
                          <w:sz w:val="24"/>
                          <w:szCs w:val="24"/>
                        </w:rPr>
                        <w:tab/>
                      </w:r>
                      <w:r w:rsidRPr="00122B8A">
                        <w:rPr>
                          <w:rFonts w:ascii="Arial" w:hAnsi="Arial" w:cs="Arial"/>
                          <w:b/>
                          <w:color w:val="17365D" w:themeColor="text2" w:themeShade="BF"/>
                          <w:sz w:val="28"/>
                          <w:szCs w:val="28"/>
                        </w:rPr>
                        <w:t>www.eoc.sa.gov.au</w:t>
                      </w:r>
                    </w:p>
                  </w:txbxContent>
                </v:textbox>
              </v:shape>
            </w:pict>
          </mc:Fallback>
        </mc:AlternateContent>
      </w:r>
      <w:r w:rsidR="00122B8A" w:rsidRPr="00122B8A">
        <w:rPr>
          <w:rFonts w:ascii="Caecilia-Bold" w:hAnsi="Caecilia-Bold" w:cs="Caecilia-Bold"/>
          <w:b/>
          <w:bCs/>
          <w:noProof/>
          <w:color w:val="66664D"/>
          <w:sz w:val="48"/>
          <w:szCs w:val="48"/>
        </w:rPr>
        <mc:AlternateContent>
          <mc:Choice Requires="wps">
            <w:drawing>
              <wp:anchor distT="0" distB="0" distL="114300" distR="114300" simplePos="0" relativeHeight="251685888" behindDoc="0" locked="0" layoutInCell="1" allowOverlap="1" wp14:anchorId="03A29D31" wp14:editId="10750059">
                <wp:simplePos x="0" y="0"/>
                <wp:positionH relativeFrom="column">
                  <wp:posOffset>-280293</wp:posOffset>
                </wp:positionH>
                <wp:positionV relativeFrom="paragraph">
                  <wp:posOffset>459740</wp:posOffset>
                </wp:positionV>
                <wp:extent cx="5547995" cy="4608830"/>
                <wp:effectExtent l="0" t="0" r="0" b="127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7995" cy="4608830"/>
                        </a:xfrm>
                        <a:prstGeom prst="rect">
                          <a:avLst/>
                        </a:prstGeom>
                        <a:noFill/>
                        <a:ln w="9525">
                          <a:noFill/>
                          <a:miter lim="800000"/>
                          <a:headEnd/>
                          <a:tailEnd/>
                        </a:ln>
                      </wps:spPr>
                      <wps:txbx>
                        <w:txbxContent>
                          <w:p w:rsidR="00EE0AA8" w:rsidRPr="00122B8A" w:rsidRDefault="00EE0AA8" w:rsidP="00122B8A">
                            <w:pPr>
                              <w:autoSpaceDE w:val="0"/>
                              <w:autoSpaceDN w:val="0"/>
                              <w:adjustRightInd w:val="0"/>
                              <w:spacing w:after="0" w:line="240" w:lineRule="auto"/>
                              <w:jc w:val="left"/>
                              <w:rPr>
                                <w:rFonts w:ascii="Arial Rounded MT Bold" w:hAnsi="Arial Rounded MT Bold" w:cs="Caecilia-Bold"/>
                                <w:bCs/>
                                <w:color w:val="66664D"/>
                                <w:sz w:val="40"/>
                                <w:szCs w:val="40"/>
                              </w:rPr>
                            </w:pPr>
                            <w:r w:rsidRPr="00122B8A">
                              <w:rPr>
                                <w:rFonts w:ascii="Arial Rounded MT Bold" w:hAnsi="Arial Rounded MT Bold" w:cs="Caecilia-Bold"/>
                                <w:bCs/>
                                <w:color w:val="66664D"/>
                                <w:sz w:val="40"/>
                                <w:szCs w:val="40"/>
                              </w:rPr>
                              <w:t xml:space="preserve">The Equal Opportunity Commission provides three main services in </w:t>
                            </w:r>
                            <w:r w:rsidRPr="00122B8A">
                              <w:rPr>
                                <w:rFonts w:ascii="Arial Rounded MT Bold" w:hAnsi="Arial Rounded MT Bold" w:cs="Caecilia-Bold"/>
                                <w:bCs/>
                                <w:color w:val="66664D"/>
                                <w:sz w:val="40"/>
                                <w:szCs w:val="40"/>
                              </w:rPr>
                              <w:br/>
                              <w:t>South Australia:</w:t>
                            </w:r>
                          </w:p>
                          <w:p w:rsidR="00EE0AA8" w:rsidRPr="00122B8A" w:rsidRDefault="00EE0AA8" w:rsidP="00122B8A">
                            <w:pPr>
                              <w:autoSpaceDE w:val="0"/>
                              <w:autoSpaceDN w:val="0"/>
                              <w:adjustRightInd w:val="0"/>
                              <w:spacing w:after="0" w:line="240" w:lineRule="auto"/>
                              <w:jc w:val="left"/>
                              <w:rPr>
                                <w:rFonts w:ascii="Arial Rounded MT Bold" w:hAnsi="Arial Rounded MT Bold" w:cs="Caecilia-Bold"/>
                                <w:bCs/>
                                <w:color w:val="66664D"/>
                                <w:sz w:val="40"/>
                                <w:szCs w:val="40"/>
                              </w:rPr>
                            </w:pPr>
                          </w:p>
                          <w:p w:rsidR="00EE0AA8" w:rsidRPr="00122B8A" w:rsidRDefault="00EE0AA8" w:rsidP="00122B8A">
                            <w:pPr>
                              <w:pStyle w:val="ListParagraph"/>
                              <w:numPr>
                                <w:ilvl w:val="0"/>
                                <w:numId w:val="2"/>
                              </w:numPr>
                              <w:autoSpaceDE w:val="0"/>
                              <w:autoSpaceDN w:val="0"/>
                              <w:adjustRightInd w:val="0"/>
                              <w:spacing w:after="0" w:line="240" w:lineRule="auto"/>
                              <w:jc w:val="left"/>
                              <w:rPr>
                                <w:rFonts w:ascii="Arial Rounded MT Bold" w:hAnsi="Arial Rounded MT Bold" w:cs="Caecilia-Bold"/>
                                <w:bCs/>
                                <w:color w:val="66664D"/>
                                <w:sz w:val="40"/>
                                <w:szCs w:val="40"/>
                              </w:rPr>
                            </w:pPr>
                            <w:r w:rsidRPr="00122B8A">
                              <w:rPr>
                                <w:rFonts w:ascii="Arial Rounded MT Bold" w:hAnsi="Arial Rounded MT Bold" w:cs="Caecilia-Bold"/>
                                <w:bCs/>
                                <w:color w:val="66664D"/>
                                <w:sz w:val="40"/>
                                <w:szCs w:val="40"/>
                              </w:rPr>
                              <w:t>Information</w:t>
                            </w:r>
                          </w:p>
                          <w:p w:rsidR="00EE0AA8" w:rsidRPr="00122B8A" w:rsidRDefault="00EE0AA8" w:rsidP="00122B8A">
                            <w:pPr>
                              <w:pStyle w:val="ListParagraph"/>
                              <w:numPr>
                                <w:ilvl w:val="0"/>
                                <w:numId w:val="2"/>
                              </w:numPr>
                              <w:autoSpaceDE w:val="0"/>
                              <w:autoSpaceDN w:val="0"/>
                              <w:adjustRightInd w:val="0"/>
                              <w:spacing w:after="0" w:line="240" w:lineRule="auto"/>
                              <w:jc w:val="left"/>
                              <w:rPr>
                                <w:rFonts w:ascii="Arial Rounded MT Bold" w:hAnsi="Arial Rounded MT Bold" w:cs="Caecilia-Bold"/>
                                <w:bCs/>
                                <w:color w:val="66664D"/>
                                <w:sz w:val="40"/>
                                <w:szCs w:val="40"/>
                              </w:rPr>
                            </w:pPr>
                            <w:r w:rsidRPr="00122B8A">
                              <w:rPr>
                                <w:rFonts w:ascii="Arial Rounded MT Bold" w:hAnsi="Arial Rounded MT Bold" w:cs="Caecilia-Bold"/>
                                <w:bCs/>
                                <w:color w:val="66664D"/>
                                <w:sz w:val="40"/>
                                <w:szCs w:val="40"/>
                              </w:rPr>
                              <w:t>Education</w:t>
                            </w:r>
                          </w:p>
                          <w:p w:rsidR="00EE0AA8" w:rsidRPr="00122B8A" w:rsidRDefault="00EE0AA8" w:rsidP="00122B8A">
                            <w:pPr>
                              <w:pStyle w:val="ListParagraph"/>
                              <w:numPr>
                                <w:ilvl w:val="0"/>
                                <w:numId w:val="2"/>
                              </w:numPr>
                              <w:autoSpaceDE w:val="0"/>
                              <w:autoSpaceDN w:val="0"/>
                              <w:adjustRightInd w:val="0"/>
                              <w:spacing w:after="0" w:line="240" w:lineRule="auto"/>
                              <w:jc w:val="left"/>
                              <w:rPr>
                                <w:rFonts w:ascii="Arial Rounded MT Bold" w:hAnsi="Arial Rounded MT Bold" w:cs="Caecilia-Bold"/>
                                <w:bCs/>
                                <w:color w:val="66664D"/>
                                <w:sz w:val="40"/>
                                <w:szCs w:val="40"/>
                              </w:rPr>
                            </w:pPr>
                            <w:r w:rsidRPr="00122B8A">
                              <w:rPr>
                                <w:rFonts w:ascii="Arial Rounded MT Bold" w:hAnsi="Arial Rounded MT Bold" w:cs="Caecilia-Bold"/>
                                <w:bCs/>
                                <w:color w:val="66664D"/>
                                <w:sz w:val="40"/>
                                <w:szCs w:val="40"/>
                              </w:rPr>
                              <w:t>Assessing and resolving complaints</w:t>
                            </w:r>
                          </w:p>
                          <w:p w:rsidR="00EE0AA8" w:rsidRPr="00122B8A" w:rsidRDefault="00EE0AA8" w:rsidP="00122B8A">
                            <w:pPr>
                              <w:autoSpaceDE w:val="0"/>
                              <w:autoSpaceDN w:val="0"/>
                              <w:adjustRightInd w:val="0"/>
                              <w:spacing w:after="0" w:line="240" w:lineRule="auto"/>
                              <w:jc w:val="left"/>
                              <w:rPr>
                                <w:rFonts w:ascii="Arial Rounded MT Bold" w:hAnsi="Arial Rounded MT Bold" w:cs="Caecilia-Bold"/>
                                <w:bCs/>
                                <w:color w:val="66664D"/>
                                <w:sz w:val="40"/>
                                <w:szCs w:val="40"/>
                              </w:rPr>
                            </w:pPr>
                          </w:p>
                          <w:p w:rsidR="00EE0AA8" w:rsidRPr="00122B8A" w:rsidRDefault="00EE0AA8" w:rsidP="00122B8A">
                            <w:pPr>
                              <w:autoSpaceDE w:val="0"/>
                              <w:autoSpaceDN w:val="0"/>
                              <w:adjustRightInd w:val="0"/>
                              <w:spacing w:after="0" w:line="240" w:lineRule="auto"/>
                              <w:jc w:val="left"/>
                              <w:rPr>
                                <w:rFonts w:ascii="Arial Rounded MT Bold" w:hAnsi="Arial Rounded MT Bold" w:cs="Caecilia-Bold"/>
                                <w:bCs/>
                                <w:color w:val="66664D"/>
                                <w:sz w:val="40"/>
                                <w:szCs w:val="40"/>
                              </w:rPr>
                            </w:pPr>
                            <w:r w:rsidRPr="00122B8A">
                              <w:rPr>
                                <w:rFonts w:ascii="Arial Rounded MT Bold" w:hAnsi="Arial Rounded MT Bold" w:cs="Caecilia-Bold"/>
                                <w:bCs/>
                                <w:color w:val="66664D"/>
                                <w:sz w:val="40"/>
                                <w:szCs w:val="40"/>
                              </w:rPr>
                              <w:t>You can phone, c</w:t>
                            </w:r>
                            <w:r>
                              <w:rPr>
                                <w:rFonts w:ascii="Arial Rounded MT Bold" w:hAnsi="Arial Rounded MT Bold" w:cs="Caecilia-Bold"/>
                                <w:bCs/>
                                <w:color w:val="66664D"/>
                                <w:sz w:val="40"/>
                                <w:szCs w:val="40"/>
                              </w:rPr>
                              <w:t xml:space="preserve">ontact us via our website, </w:t>
                            </w:r>
                            <w:r w:rsidRPr="00122B8A">
                              <w:rPr>
                                <w:rFonts w:ascii="Arial Rounded MT Bold" w:hAnsi="Arial Rounded MT Bold" w:cs="Caecilia-Bold"/>
                                <w:bCs/>
                                <w:color w:val="66664D"/>
                                <w:sz w:val="40"/>
                                <w:szCs w:val="40"/>
                              </w:rPr>
                              <w:t xml:space="preserve">or make an appointment to see us if you </w:t>
                            </w:r>
                            <w:r>
                              <w:rPr>
                                <w:rFonts w:ascii="Arial Rounded MT Bold" w:hAnsi="Arial Rounded MT Bold" w:cs="Caecilia-Bold"/>
                                <w:bCs/>
                                <w:color w:val="66664D"/>
                                <w:sz w:val="40"/>
                                <w:szCs w:val="40"/>
                              </w:rPr>
                              <w:br/>
                            </w:r>
                            <w:r w:rsidRPr="00122B8A">
                              <w:rPr>
                                <w:rFonts w:ascii="Arial Rounded MT Bold" w:hAnsi="Arial Rounded MT Bold" w:cs="Caecilia-Bold"/>
                                <w:bCs/>
                                <w:color w:val="66664D"/>
                                <w:sz w:val="40"/>
                                <w:szCs w:val="40"/>
                              </w:rPr>
                              <w:t>have an enquiry.</w:t>
                            </w:r>
                          </w:p>
                          <w:p w:rsidR="00EE0AA8" w:rsidRDefault="00EE0AA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29D31" id="_x0000_s1097" type="#_x0000_t202" style="position:absolute;margin-left:-22.05pt;margin-top:36.2pt;width:436.85pt;height:362.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" filled="f" stroked="f">
                <v:textbox>
                  <w:txbxContent>
                    <w:p w:rsidR="00EE0AA8" w:rsidRPr="00122B8A" w:rsidRDefault="00EE0AA8" w:rsidP="00122B8A">
                      <w:pPr>
                        <w:autoSpaceDE w:val="0"/>
                        <w:autoSpaceDN w:val="0"/>
                        <w:adjustRightInd w:val="0"/>
                        <w:spacing w:after="0" w:line="240" w:lineRule="auto"/>
                        <w:jc w:val="left"/>
                        <w:rPr>
                          <w:rFonts w:ascii="Arial Rounded MT Bold" w:hAnsi="Arial Rounded MT Bold" w:cs="Caecilia-Bold"/>
                          <w:bCs/>
                          <w:color w:val="66664D"/>
                          <w:sz w:val="40"/>
                          <w:szCs w:val="40"/>
                        </w:rPr>
                      </w:pPr>
                      <w:r w:rsidRPr="00122B8A">
                        <w:rPr>
                          <w:rFonts w:ascii="Arial Rounded MT Bold" w:hAnsi="Arial Rounded MT Bold" w:cs="Caecilia-Bold"/>
                          <w:bCs/>
                          <w:color w:val="66664D"/>
                          <w:sz w:val="40"/>
                          <w:szCs w:val="40"/>
                        </w:rPr>
                        <w:t xml:space="preserve">The Equal Opportunity Commission provides three main services in </w:t>
                      </w:r>
                      <w:r w:rsidRPr="00122B8A">
                        <w:rPr>
                          <w:rFonts w:ascii="Arial Rounded MT Bold" w:hAnsi="Arial Rounded MT Bold" w:cs="Caecilia-Bold"/>
                          <w:bCs/>
                          <w:color w:val="66664D"/>
                          <w:sz w:val="40"/>
                          <w:szCs w:val="40"/>
                        </w:rPr>
                        <w:br/>
                        <w:t>South Australia:</w:t>
                      </w:r>
                    </w:p>
                    <w:p w:rsidR="00EE0AA8" w:rsidRPr="00122B8A" w:rsidRDefault="00EE0AA8" w:rsidP="00122B8A">
                      <w:pPr>
                        <w:autoSpaceDE w:val="0"/>
                        <w:autoSpaceDN w:val="0"/>
                        <w:adjustRightInd w:val="0"/>
                        <w:spacing w:after="0" w:line="240" w:lineRule="auto"/>
                        <w:jc w:val="left"/>
                        <w:rPr>
                          <w:rFonts w:ascii="Arial Rounded MT Bold" w:hAnsi="Arial Rounded MT Bold" w:cs="Caecilia-Bold"/>
                          <w:bCs/>
                          <w:color w:val="66664D"/>
                          <w:sz w:val="40"/>
                          <w:szCs w:val="40"/>
                        </w:rPr>
                      </w:pPr>
                    </w:p>
                    <w:p w:rsidR="00EE0AA8" w:rsidRPr="00122B8A" w:rsidRDefault="00EE0AA8" w:rsidP="00122B8A">
                      <w:pPr>
                        <w:pStyle w:val="ListParagraph"/>
                        <w:numPr>
                          <w:ilvl w:val="0"/>
                          <w:numId w:val="2"/>
                        </w:numPr>
                        <w:autoSpaceDE w:val="0"/>
                        <w:autoSpaceDN w:val="0"/>
                        <w:adjustRightInd w:val="0"/>
                        <w:spacing w:after="0" w:line="240" w:lineRule="auto"/>
                        <w:jc w:val="left"/>
                        <w:rPr>
                          <w:rFonts w:ascii="Arial Rounded MT Bold" w:hAnsi="Arial Rounded MT Bold" w:cs="Caecilia-Bold"/>
                          <w:bCs/>
                          <w:color w:val="66664D"/>
                          <w:sz w:val="40"/>
                          <w:szCs w:val="40"/>
                        </w:rPr>
                      </w:pPr>
                      <w:r w:rsidRPr="00122B8A">
                        <w:rPr>
                          <w:rFonts w:ascii="Arial Rounded MT Bold" w:hAnsi="Arial Rounded MT Bold" w:cs="Caecilia-Bold"/>
                          <w:bCs/>
                          <w:color w:val="66664D"/>
                          <w:sz w:val="40"/>
                          <w:szCs w:val="40"/>
                        </w:rPr>
                        <w:t>Information</w:t>
                      </w:r>
                    </w:p>
                    <w:p w:rsidR="00EE0AA8" w:rsidRPr="00122B8A" w:rsidRDefault="00EE0AA8" w:rsidP="00122B8A">
                      <w:pPr>
                        <w:pStyle w:val="ListParagraph"/>
                        <w:numPr>
                          <w:ilvl w:val="0"/>
                          <w:numId w:val="2"/>
                        </w:numPr>
                        <w:autoSpaceDE w:val="0"/>
                        <w:autoSpaceDN w:val="0"/>
                        <w:adjustRightInd w:val="0"/>
                        <w:spacing w:after="0" w:line="240" w:lineRule="auto"/>
                        <w:jc w:val="left"/>
                        <w:rPr>
                          <w:rFonts w:ascii="Arial Rounded MT Bold" w:hAnsi="Arial Rounded MT Bold" w:cs="Caecilia-Bold"/>
                          <w:bCs/>
                          <w:color w:val="66664D"/>
                          <w:sz w:val="40"/>
                          <w:szCs w:val="40"/>
                        </w:rPr>
                      </w:pPr>
                      <w:r w:rsidRPr="00122B8A">
                        <w:rPr>
                          <w:rFonts w:ascii="Arial Rounded MT Bold" w:hAnsi="Arial Rounded MT Bold" w:cs="Caecilia-Bold"/>
                          <w:bCs/>
                          <w:color w:val="66664D"/>
                          <w:sz w:val="40"/>
                          <w:szCs w:val="40"/>
                        </w:rPr>
                        <w:t>Education</w:t>
                      </w:r>
                    </w:p>
                    <w:p w:rsidR="00EE0AA8" w:rsidRPr="00122B8A" w:rsidRDefault="00EE0AA8" w:rsidP="00122B8A">
                      <w:pPr>
                        <w:pStyle w:val="ListParagraph"/>
                        <w:numPr>
                          <w:ilvl w:val="0"/>
                          <w:numId w:val="2"/>
                        </w:numPr>
                        <w:autoSpaceDE w:val="0"/>
                        <w:autoSpaceDN w:val="0"/>
                        <w:adjustRightInd w:val="0"/>
                        <w:spacing w:after="0" w:line="240" w:lineRule="auto"/>
                        <w:jc w:val="left"/>
                        <w:rPr>
                          <w:rFonts w:ascii="Arial Rounded MT Bold" w:hAnsi="Arial Rounded MT Bold" w:cs="Caecilia-Bold"/>
                          <w:bCs/>
                          <w:color w:val="66664D"/>
                          <w:sz w:val="40"/>
                          <w:szCs w:val="40"/>
                        </w:rPr>
                      </w:pPr>
                      <w:r w:rsidRPr="00122B8A">
                        <w:rPr>
                          <w:rFonts w:ascii="Arial Rounded MT Bold" w:hAnsi="Arial Rounded MT Bold" w:cs="Caecilia-Bold"/>
                          <w:bCs/>
                          <w:color w:val="66664D"/>
                          <w:sz w:val="40"/>
                          <w:szCs w:val="40"/>
                        </w:rPr>
                        <w:t>Assessing and resolving complaints</w:t>
                      </w:r>
                    </w:p>
                    <w:p w:rsidR="00EE0AA8" w:rsidRPr="00122B8A" w:rsidRDefault="00EE0AA8" w:rsidP="00122B8A">
                      <w:pPr>
                        <w:autoSpaceDE w:val="0"/>
                        <w:autoSpaceDN w:val="0"/>
                        <w:adjustRightInd w:val="0"/>
                        <w:spacing w:after="0" w:line="240" w:lineRule="auto"/>
                        <w:jc w:val="left"/>
                        <w:rPr>
                          <w:rFonts w:ascii="Arial Rounded MT Bold" w:hAnsi="Arial Rounded MT Bold" w:cs="Caecilia-Bold"/>
                          <w:bCs/>
                          <w:color w:val="66664D"/>
                          <w:sz w:val="40"/>
                          <w:szCs w:val="40"/>
                        </w:rPr>
                      </w:pPr>
                    </w:p>
                    <w:p w:rsidR="00EE0AA8" w:rsidRPr="00122B8A" w:rsidRDefault="00EE0AA8" w:rsidP="00122B8A">
                      <w:pPr>
                        <w:autoSpaceDE w:val="0"/>
                        <w:autoSpaceDN w:val="0"/>
                        <w:adjustRightInd w:val="0"/>
                        <w:spacing w:after="0" w:line="240" w:lineRule="auto"/>
                        <w:jc w:val="left"/>
                        <w:rPr>
                          <w:rFonts w:ascii="Arial Rounded MT Bold" w:hAnsi="Arial Rounded MT Bold" w:cs="Caecilia-Bold"/>
                          <w:bCs/>
                          <w:color w:val="66664D"/>
                          <w:sz w:val="40"/>
                          <w:szCs w:val="40"/>
                        </w:rPr>
                      </w:pPr>
                      <w:r w:rsidRPr="00122B8A">
                        <w:rPr>
                          <w:rFonts w:ascii="Arial Rounded MT Bold" w:hAnsi="Arial Rounded MT Bold" w:cs="Caecilia-Bold"/>
                          <w:bCs/>
                          <w:color w:val="66664D"/>
                          <w:sz w:val="40"/>
                          <w:szCs w:val="40"/>
                        </w:rPr>
                        <w:t>You can phone, c</w:t>
                      </w:r>
                      <w:r>
                        <w:rPr>
                          <w:rFonts w:ascii="Arial Rounded MT Bold" w:hAnsi="Arial Rounded MT Bold" w:cs="Caecilia-Bold"/>
                          <w:bCs/>
                          <w:color w:val="66664D"/>
                          <w:sz w:val="40"/>
                          <w:szCs w:val="40"/>
                        </w:rPr>
                        <w:t xml:space="preserve">ontact us via our website, </w:t>
                      </w:r>
                      <w:r w:rsidRPr="00122B8A">
                        <w:rPr>
                          <w:rFonts w:ascii="Arial Rounded MT Bold" w:hAnsi="Arial Rounded MT Bold" w:cs="Caecilia-Bold"/>
                          <w:bCs/>
                          <w:color w:val="66664D"/>
                          <w:sz w:val="40"/>
                          <w:szCs w:val="40"/>
                        </w:rPr>
                        <w:t xml:space="preserve">or make an appointment to see us if you </w:t>
                      </w:r>
                      <w:r>
                        <w:rPr>
                          <w:rFonts w:ascii="Arial Rounded MT Bold" w:hAnsi="Arial Rounded MT Bold" w:cs="Caecilia-Bold"/>
                          <w:bCs/>
                          <w:color w:val="66664D"/>
                          <w:sz w:val="40"/>
                          <w:szCs w:val="40"/>
                        </w:rPr>
                        <w:br/>
                      </w:r>
                      <w:r w:rsidRPr="00122B8A">
                        <w:rPr>
                          <w:rFonts w:ascii="Arial Rounded MT Bold" w:hAnsi="Arial Rounded MT Bold" w:cs="Caecilia-Bold"/>
                          <w:bCs/>
                          <w:color w:val="66664D"/>
                          <w:sz w:val="40"/>
                          <w:szCs w:val="40"/>
                        </w:rPr>
                        <w:t>have an enquiry.</w:t>
                      </w:r>
                    </w:p>
                    <w:p w:rsidR="00EE0AA8" w:rsidRDefault="00EE0AA8"/>
                  </w:txbxContent>
                </v:textbox>
              </v:shape>
            </w:pict>
          </mc:Fallback>
        </mc:AlternateContent>
      </w:r>
    </w:p>
    <w:sectPr w:rsidR="00427861" w:rsidRPr="00427861" w:rsidSect="00AB09C8">
      <w:headerReference w:type="first" r:id="rId125"/>
      <w:footerReference w:type="first" r:id="rId126"/>
      <w:pgSz w:w="11907" w:h="16839" w:code="9"/>
      <w:pgMar w:top="1440" w:right="1474" w:bottom="1440" w:left="1474" w:header="720" w:footer="301" w:gutter="0"/>
      <w:pgNumType w:start="0"/>
      <w:cols w:num="2"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2591" w:rsidRDefault="00862591" w:rsidP="00E70C55">
      <w:pPr>
        <w:spacing w:after="0" w:line="240" w:lineRule="auto"/>
      </w:pPr>
      <w:r>
        <w:separator/>
      </w:r>
    </w:p>
  </w:endnote>
  <w:endnote w:type="continuationSeparator" w:id="0">
    <w:p w:rsidR="00862591" w:rsidRDefault="00862591" w:rsidP="00E70C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Eras Demi ITC">
    <w:panose1 w:val="020B0805030504020804"/>
    <w:charset w:val="00"/>
    <w:family w:val="swiss"/>
    <w:pitch w:val="variable"/>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ecilia-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AA8" w:rsidRPr="002D39BF" w:rsidRDefault="00EE0AA8" w:rsidP="002D39BF">
    <w:pPr>
      <w:pStyle w:val="Footer"/>
      <w:tabs>
        <w:tab w:val="clear" w:pos="9026"/>
        <w:tab w:val="left" w:pos="8775"/>
        <w:tab w:val="right" w:pos="9214"/>
      </w:tabs>
      <w:rPr>
        <w:color w:val="7F7F7F" w:themeColor="text1" w:themeTint="8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AA8" w:rsidRPr="002D39BF" w:rsidRDefault="00EE0AA8" w:rsidP="002D39BF">
    <w:pPr>
      <w:pStyle w:val="Footer"/>
      <w:tabs>
        <w:tab w:val="clear" w:pos="9026"/>
        <w:tab w:val="left" w:pos="8775"/>
        <w:tab w:val="right" w:pos="9214"/>
      </w:tabs>
      <w:rPr>
        <w:color w:val="7F7F7F" w:themeColor="text1" w:themeTint="80"/>
      </w:rPr>
    </w:pPr>
    <w:r w:rsidRPr="00B73EC8">
      <w:rPr>
        <w:color w:val="7F7F7F" w:themeColor="text1" w:themeTint="80"/>
      </w:rPr>
      <w:t>Equal Opportunity Commission Annual Report 201</w:t>
    </w:r>
    <w:r>
      <w:rPr>
        <w:color w:val="7F7F7F" w:themeColor="text1" w:themeTint="80"/>
      </w:rPr>
      <w:t>4</w:t>
    </w:r>
    <w:r w:rsidRPr="00B73EC8">
      <w:rPr>
        <w:color w:val="7F7F7F" w:themeColor="text1" w:themeTint="80"/>
      </w:rPr>
      <w:t>-1</w:t>
    </w:r>
    <w:r>
      <w:rPr>
        <w:color w:val="7F7F7F" w:themeColor="text1" w:themeTint="80"/>
      </w:rPr>
      <w:t>5</w:t>
    </w:r>
    <w:r>
      <w:rPr>
        <w:color w:val="7F7F7F" w:themeColor="text1" w:themeTint="80"/>
      </w:rPr>
      <w:tab/>
    </w:r>
    <w:r>
      <w:rPr>
        <w:color w:val="7F7F7F" w:themeColor="text1" w:themeTint="80"/>
      </w:rPr>
      <w:tab/>
    </w:r>
    <w:r>
      <w:rPr>
        <w:color w:val="7F7F7F" w:themeColor="text1" w:themeTint="80"/>
      </w:rPr>
      <w:fldChar w:fldCharType="begin"/>
    </w:r>
    <w:r>
      <w:rPr>
        <w:color w:val="7F7F7F" w:themeColor="text1" w:themeTint="80"/>
      </w:rPr>
      <w:instrText xml:space="preserve"> PAGE  \* Arabic  \* MERGEFORMAT </w:instrText>
    </w:r>
    <w:r>
      <w:rPr>
        <w:color w:val="7F7F7F" w:themeColor="text1" w:themeTint="80"/>
      </w:rPr>
      <w:fldChar w:fldCharType="separate"/>
    </w:r>
    <w:r w:rsidR="008C1ABE">
      <w:rPr>
        <w:noProof/>
        <w:color w:val="7F7F7F" w:themeColor="text1" w:themeTint="80"/>
      </w:rPr>
      <w:t>6</w:t>
    </w:r>
    <w:r>
      <w:rPr>
        <w:color w:val="7F7F7F" w:themeColor="text1" w:themeTint="8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AA8" w:rsidRPr="00B73EC8" w:rsidRDefault="00EE0AA8" w:rsidP="008F64BE">
    <w:pPr>
      <w:pStyle w:val="Footer"/>
      <w:tabs>
        <w:tab w:val="clear" w:pos="9026"/>
        <w:tab w:val="left" w:pos="8775"/>
        <w:tab w:val="right" w:pos="9214"/>
      </w:tabs>
      <w:rPr>
        <w:color w:val="7F7F7F" w:themeColor="text1" w:themeTint="80"/>
      </w:rPr>
    </w:pPr>
    <w:r w:rsidRPr="00B73EC8">
      <w:rPr>
        <w:color w:val="7F7F7F" w:themeColor="text1" w:themeTint="80"/>
      </w:rPr>
      <w:t>Equal Opportunity Commission Annual Report 201</w:t>
    </w:r>
    <w:r>
      <w:rPr>
        <w:color w:val="7F7F7F" w:themeColor="text1" w:themeTint="80"/>
      </w:rPr>
      <w:t>4</w:t>
    </w:r>
    <w:r w:rsidRPr="00B73EC8">
      <w:rPr>
        <w:color w:val="7F7F7F" w:themeColor="text1" w:themeTint="80"/>
      </w:rPr>
      <w:t>-1</w:t>
    </w:r>
    <w:r>
      <w:rPr>
        <w:color w:val="7F7F7F" w:themeColor="text1" w:themeTint="80"/>
      </w:rPr>
      <w:t>5</w:t>
    </w:r>
    <w:r>
      <w:rPr>
        <w:color w:val="7F7F7F" w:themeColor="text1" w:themeTint="80"/>
      </w:rPr>
      <w:tab/>
    </w:r>
    <w:r>
      <w:rPr>
        <w:color w:val="7F7F7F" w:themeColor="text1" w:themeTint="80"/>
      </w:rPr>
      <w:tab/>
    </w:r>
    <w:r>
      <w:rPr>
        <w:color w:val="7F7F7F" w:themeColor="text1" w:themeTint="80"/>
      </w:rPr>
      <w:fldChar w:fldCharType="begin"/>
    </w:r>
    <w:r>
      <w:rPr>
        <w:color w:val="7F7F7F" w:themeColor="text1" w:themeTint="80"/>
      </w:rPr>
      <w:instrText xml:space="preserve"> PAGE  \* Arabic  \* MERGEFORMAT </w:instrText>
    </w:r>
    <w:r>
      <w:rPr>
        <w:color w:val="7F7F7F" w:themeColor="text1" w:themeTint="80"/>
      </w:rPr>
      <w:fldChar w:fldCharType="separate"/>
    </w:r>
    <w:r>
      <w:rPr>
        <w:noProof/>
        <w:color w:val="7F7F7F" w:themeColor="text1" w:themeTint="80"/>
      </w:rPr>
      <w:t>4</w:t>
    </w:r>
    <w:r>
      <w:rPr>
        <w:color w:val="7F7F7F" w:themeColor="text1" w:themeTint="8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AA8" w:rsidRPr="008469B2" w:rsidRDefault="00EE0AA8" w:rsidP="008469B2">
    <w:pPr>
      <w:pStyle w:val="Footer"/>
      <w:tabs>
        <w:tab w:val="clear" w:pos="9026"/>
        <w:tab w:val="right" w:pos="9214"/>
      </w:tabs>
      <w:rPr>
        <w:color w:val="7F7F7F" w:themeColor="text1" w:themeTint="80"/>
      </w:rPr>
    </w:pPr>
    <w:r w:rsidRPr="00B73EC8">
      <w:rPr>
        <w:color w:val="7F7F7F" w:themeColor="text1" w:themeTint="80"/>
      </w:rPr>
      <w:t>Equal Opportunity Commission Annual Report 201</w:t>
    </w:r>
    <w:r>
      <w:rPr>
        <w:color w:val="7F7F7F" w:themeColor="text1" w:themeTint="80"/>
      </w:rPr>
      <w:t>4</w:t>
    </w:r>
    <w:r w:rsidRPr="00B73EC8">
      <w:rPr>
        <w:color w:val="7F7F7F" w:themeColor="text1" w:themeTint="80"/>
      </w:rPr>
      <w:t>-1</w:t>
    </w:r>
    <w:r>
      <w:rPr>
        <w:color w:val="7F7F7F" w:themeColor="text1" w:themeTint="80"/>
      </w:rPr>
      <w:t>5</w:t>
    </w:r>
    <w:r>
      <w:rPr>
        <w:color w:val="7F7F7F" w:themeColor="text1" w:themeTint="80"/>
      </w:rPr>
      <w:tab/>
    </w:r>
    <w:r>
      <w:rPr>
        <w:color w:val="7F7F7F" w:themeColor="text1" w:themeTint="80"/>
      </w:rPr>
      <w:fldChar w:fldCharType="begin"/>
    </w:r>
    <w:r>
      <w:rPr>
        <w:color w:val="7F7F7F" w:themeColor="text1" w:themeTint="80"/>
      </w:rPr>
      <w:instrText xml:space="preserve"> PAGE  \* Arabic  \* MERGEFORMAT </w:instrText>
    </w:r>
    <w:r>
      <w:rPr>
        <w:color w:val="7F7F7F" w:themeColor="text1" w:themeTint="80"/>
      </w:rPr>
      <w:fldChar w:fldCharType="separate"/>
    </w:r>
    <w:r w:rsidR="008C1ABE">
      <w:rPr>
        <w:noProof/>
        <w:color w:val="7F7F7F" w:themeColor="text1" w:themeTint="80"/>
      </w:rPr>
      <w:t>9</w:t>
    </w:r>
    <w:r>
      <w:rPr>
        <w:color w:val="7F7F7F" w:themeColor="text1" w:themeTint="8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AA8" w:rsidRPr="00B73EC8" w:rsidRDefault="00EE0AA8" w:rsidP="008F64BE">
    <w:pPr>
      <w:pStyle w:val="Footer"/>
      <w:tabs>
        <w:tab w:val="clear" w:pos="9026"/>
        <w:tab w:val="left" w:pos="8775"/>
        <w:tab w:val="right" w:pos="9214"/>
      </w:tabs>
      <w:rPr>
        <w:color w:val="7F7F7F" w:themeColor="text1" w:themeTint="80"/>
      </w:rPr>
    </w:pPr>
    <w:r w:rsidRPr="00B73EC8">
      <w:rPr>
        <w:color w:val="7F7F7F" w:themeColor="text1" w:themeTint="80"/>
      </w:rPr>
      <w:t>Equal Opportunity Commission Annual Report 201</w:t>
    </w:r>
    <w:r>
      <w:rPr>
        <w:color w:val="7F7F7F" w:themeColor="text1" w:themeTint="80"/>
      </w:rPr>
      <w:t>4</w:t>
    </w:r>
    <w:r w:rsidRPr="00B73EC8">
      <w:rPr>
        <w:color w:val="7F7F7F" w:themeColor="text1" w:themeTint="80"/>
      </w:rPr>
      <w:t>-1</w:t>
    </w:r>
    <w:r>
      <w:rPr>
        <w:color w:val="7F7F7F" w:themeColor="text1" w:themeTint="80"/>
      </w:rPr>
      <w:t>5</w:t>
    </w:r>
    <w:r>
      <w:rPr>
        <w:color w:val="7F7F7F" w:themeColor="text1" w:themeTint="80"/>
      </w:rPr>
      <w:tab/>
    </w:r>
    <w:r>
      <w:rPr>
        <w:color w:val="7F7F7F" w:themeColor="text1" w:themeTint="80"/>
      </w:rPr>
      <w:tab/>
    </w:r>
    <w:r>
      <w:rPr>
        <w:color w:val="7F7F7F" w:themeColor="text1" w:themeTint="80"/>
      </w:rPr>
      <w:fldChar w:fldCharType="begin"/>
    </w:r>
    <w:r>
      <w:rPr>
        <w:color w:val="7F7F7F" w:themeColor="text1" w:themeTint="80"/>
      </w:rPr>
      <w:instrText xml:space="preserve"> PAGE  \* Arabic  \* MERGEFORMAT </w:instrText>
    </w:r>
    <w:r>
      <w:rPr>
        <w:color w:val="7F7F7F" w:themeColor="text1" w:themeTint="80"/>
      </w:rPr>
      <w:fldChar w:fldCharType="separate"/>
    </w:r>
    <w:r w:rsidR="008C1ABE">
      <w:rPr>
        <w:noProof/>
        <w:color w:val="7F7F7F" w:themeColor="text1" w:themeTint="80"/>
      </w:rPr>
      <w:t>11</w:t>
    </w:r>
    <w:r>
      <w:rPr>
        <w:color w:val="7F7F7F" w:themeColor="text1" w:themeTint="8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AA8" w:rsidRPr="008469B2" w:rsidRDefault="00EE0AA8" w:rsidP="008469B2">
    <w:pPr>
      <w:pStyle w:val="Footer"/>
      <w:tabs>
        <w:tab w:val="clear" w:pos="9026"/>
        <w:tab w:val="right" w:pos="9214"/>
      </w:tabs>
      <w:rPr>
        <w:color w:val="7F7F7F" w:themeColor="text1" w:themeTint="80"/>
      </w:rPr>
    </w:pPr>
    <w:r w:rsidRPr="00B73EC8">
      <w:rPr>
        <w:color w:val="7F7F7F" w:themeColor="text1" w:themeTint="80"/>
      </w:rPr>
      <w:t>Equal Opportunity Commission Annual Report 201</w:t>
    </w:r>
    <w:r>
      <w:rPr>
        <w:color w:val="7F7F7F" w:themeColor="text1" w:themeTint="80"/>
      </w:rPr>
      <w:t>4</w:t>
    </w:r>
    <w:r w:rsidRPr="00B73EC8">
      <w:rPr>
        <w:color w:val="7F7F7F" w:themeColor="text1" w:themeTint="80"/>
      </w:rPr>
      <w:t>-1</w:t>
    </w:r>
    <w:r>
      <w:rPr>
        <w:color w:val="7F7F7F" w:themeColor="text1" w:themeTint="80"/>
      </w:rPr>
      <w:t>5</w:t>
    </w:r>
    <w:r>
      <w:rPr>
        <w:color w:val="7F7F7F" w:themeColor="text1" w:themeTint="80"/>
      </w:rPr>
      <w:tab/>
    </w:r>
    <w:r>
      <w:rPr>
        <w:color w:val="7F7F7F" w:themeColor="text1" w:themeTint="80"/>
      </w:rPr>
      <w:fldChar w:fldCharType="begin"/>
    </w:r>
    <w:r>
      <w:rPr>
        <w:color w:val="7F7F7F" w:themeColor="text1" w:themeTint="80"/>
      </w:rPr>
      <w:instrText xml:space="preserve"> PAGE  \* Arabic  \* MERGEFORMAT </w:instrText>
    </w:r>
    <w:r>
      <w:rPr>
        <w:color w:val="7F7F7F" w:themeColor="text1" w:themeTint="80"/>
      </w:rPr>
      <w:fldChar w:fldCharType="separate"/>
    </w:r>
    <w:r w:rsidR="008C1ABE">
      <w:rPr>
        <w:noProof/>
        <w:color w:val="7F7F7F" w:themeColor="text1" w:themeTint="80"/>
      </w:rPr>
      <w:t>19</w:t>
    </w:r>
    <w:r>
      <w:rPr>
        <w:color w:val="7F7F7F" w:themeColor="text1" w:themeTint="8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AA8" w:rsidRPr="008469B2" w:rsidRDefault="00EE0AA8" w:rsidP="008469B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2591" w:rsidRDefault="00862591" w:rsidP="00E70C55">
      <w:pPr>
        <w:spacing w:after="0" w:line="240" w:lineRule="auto"/>
      </w:pPr>
      <w:r>
        <w:separator/>
      </w:r>
    </w:p>
  </w:footnote>
  <w:footnote w:type="continuationSeparator" w:id="0">
    <w:p w:rsidR="00862591" w:rsidRDefault="00862591" w:rsidP="00E70C55">
      <w:pPr>
        <w:spacing w:after="0" w:line="240" w:lineRule="auto"/>
      </w:pPr>
      <w:r>
        <w:continuationSeparator/>
      </w:r>
    </w:p>
  </w:footnote>
  <w:footnote w:id="1">
    <w:p w:rsidR="00EE0AA8" w:rsidRPr="00862A2E" w:rsidRDefault="00EE0AA8" w:rsidP="00793F95">
      <w:pPr>
        <w:spacing w:after="0" w:line="240" w:lineRule="auto"/>
        <w:jc w:val="left"/>
      </w:pPr>
      <w:r w:rsidRPr="00862A2E">
        <w:rPr>
          <w:rStyle w:val="FootnoteReference"/>
        </w:rPr>
        <w:footnoteRef/>
      </w:r>
      <w:r w:rsidRPr="00862A2E">
        <w:t xml:space="preserve"> </w:t>
      </w:r>
      <w:r w:rsidRPr="00862A2E">
        <w:rPr>
          <w:sz w:val="18"/>
          <w:szCs w:val="18"/>
        </w:rPr>
        <w:t xml:space="preserve">Australian Human Rights Commission (2008). </w:t>
      </w:r>
      <w:r w:rsidRPr="00862A2E">
        <w:rPr>
          <w:i/>
          <w:iCs/>
          <w:sz w:val="18"/>
          <w:szCs w:val="18"/>
        </w:rPr>
        <w:t>Sexual Harassment Guide.</w:t>
      </w:r>
      <w:r w:rsidRPr="00862A2E">
        <w:rPr>
          <w:sz w:val="18"/>
          <w:szCs w:val="18"/>
        </w:rPr>
        <w:t xml:space="preserve"> </w:t>
      </w:r>
    </w:p>
  </w:footnote>
  <w:footnote w:id="2">
    <w:p w:rsidR="00EE0AA8" w:rsidRPr="00862A2E" w:rsidRDefault="00EE0AA8">
      <w:pPr>
        <w:pStyle w:val="FootnoteText"/>
      </w:pPr>
      <w:r>
        <w:rPr>
          <w:rStyle w:val="FootnoteReference"/>
        </w:rPr>
        <w:footnoteRef/>
      </w:r>
      <w:r>
        <w:t xml:space="preserve"> </w:t>
      </w:r>
      <w:r w:rsidRPr="00862A2E">
        <w:rPr>
          <w:sz w:val="18"/>
          <w:szCs w:val="18"/>
        </w:rPr>
        <w:t>Chan, A. and Payne, J. (2013) Homicide in Australia: 2008-09-2009-10</w:t>
      </w:r>
      <w:r w:rsidRPr="00862A2E">
        <w:rPr>
          <w:i/>
          <w:iCs/>
          <w:sz w:val="18"/>
          <w:szCs w:val="18"/>
        </w:rPr>
        <w:t>, National Homicide Monitoring Program annual report</w:t>
      </w:r>
      <w:r w:rsidRPr="00862A2E">
        <w:rPr>
          <w:sz w:val="18"/>
          <w:szCs w:val="18"/>
        </w:rPr>
        <w:t>.</w:t>
      </w:r>
    </w:p>
  </w:footnote>
  <w:footnote w:id="3">
    <w:p w:rsidR="00EE0AA8" w:rsidRPr="00862A2E" w:rsidRDefault="00EE0AA8" w:rsidP="00862A2E">
      <w:pPr>
        <w:pStyle w:val="ListParagraph"/>
        <w:spacing w:after="0" w:line="240" w:lineRule="auto"/>
        <w:ind w:left="0"/>
        <w:contextualSpacing w:val="0"/>
        <w:jc w:val="left"/>
        <w:rPr>
          <w:sz w:val="18"/>
          <w:szCs w:val="18"/>
        </w:rPr>
      </w:pPr>
      <w:r w:rsidRPr="00862A2E">
        <w:rPr>
          <w:rStyle w:val="FootnoteReference"/>
        </w:rPr>
        <w:footnoteRef/>
      </w:r>
      <w:r w:rsidRPr="00862A2E">
        <w:t xml:space="preserve"> </w:t>
      </w:r>
      <w:r w:rsidRPr="00862A2E">
        <w:rPr>
          <w:sz w:val="18"/>
          <w:szCs w:val="18"/>
        </w:rPr>
        <w:t xml:space="preserve">Forsyth, L. (2013). The cost of violence in Australia. </w:t>
      </w:r>
      <w:r w:rsidRPr="00862A2E">
        <w:rPr>
          <w:i/>
          <w:iCs/>
          <w:sz w:val="18"/>
          <w:szCs w:val="18"/>
        </w:rPr>
        <w:t>White Ribbon Australia Conference 2013</w:t>
      </w:r>
      <w:r w:rsidRPr="00862A2E">
        <w:rPr>
          <w:sz w:val="18"/>
          <w:szCs w:val="18"/>
        </w:rPr>
        <w:t>, Sydney, Australia</w:t>
      </w:r>
    </w:p>
    <w:p w:rsidR="00EE0AA8" w:rsidRDefault="00EE0AA8">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AA8" w:rsidRDefault="00EE0AA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AA8" w:rsidRPr="008F64BE" w:rsidRDefault="00EE0AA8" w:rsidP="008F64B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AA8" w:rsidRPr="008F64BE" w:rsidRDefault="00EE0AA8" w:rsidP="008F64B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AA8" w:rsidRDefault="00EE0AA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AA8" w:rsidRDefault="00EE0AA8">
    <w:pPr>
      <w:pStyle w:val="Header"/>
    </w:pPr>
    <w:r w:rsidRPr="0077292C">
      <w:rPr>
        <w:noProof/>
      </w:rPr>
      <mc:AlternateContent>
        <mc:Choice Requires="wps">
          <w:drawing>
            <wp:anchor distT="0" distB="0" distL="114300" distR="114300" simplePos="0" relativeHeight="251661312" behindDoc="0" locked="0" layoutInCell="1" allowOverlap="1" wp14:anchorId="1EABCE86" wp14:editId="401EB5C2">
              <wp:simplePos x="0" y="0"/>
              <wp:positionH relativeFrom="column">
                <wp:posOffset>-1162685</wp:posOffset>
              </wp:positionH>
              <wp:positionV relativeFrom="paragraph">
                <wp:posOffset>-478790</wp:posOffset>
              </wp:positionV>
              <wp:extent cx="8340811" cy="1779373"/>
              <wp:effectExtent l="0" t="0" r="3175" b="0"/>
              <wp:wrapNone/>
              <wp:docPr id="18" name="Rectangle 18"/>
              <wp:cNvGraphicFramePr/>
              <a:graphic xmlns:a="http://schemas.openxmlformats.org/drawingml/2006/main">
                <a:graphicData uri="http://schemas.microsoft.com/office/word/2010/wordprocessingShape">
                  <wps:wsp>
                    <wps:cNvSpPr/>
                    <wps:spPr>
                      <a:xfrm>
                        <a:off x="0" y="0"/>
                        <a:ext cx="8340811" cy="1779373"/>
                      </a:xfrm>
                      <a:prstGeom prst="rect">
                        <a:avLst/>
                      </a:prstGeom>
                      <a:gradFill flip="none" rotWithShape="1">
                        <a:gsLst>
                          <a:gs pos="0">
                            <a:srgbClr val="A3DDE4"/>
                          </a:gs>
                          <a:gs pos="78000">
                            <a:srgbClr val="88DDE4">
                              <a:alpha val="31000"/>
                            </a:srgbClr>
                          </a:gs>
                          <a:gs pos="100000">
                            <a:schemeClr val="accent1">
                              <a:tint val="23500"/>
                              <a:satMod val="16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30E05" id="Rectangle 18" o:spid="_x0000_s1026" style="position:absolute;margin-left:-91.55pt;margin-top:-37.7pt;width:656.75pt;height:140.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" fillcolor="#a3dde4" stroked="f" strokeweight="2pt">
              <v:fill color2="#d6e2f0 [756]" rotate="t" colors="0 #a3dde4;51118f #88dde4;1 #e1e8f5" focus="100%" type="gradient"/>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062FEC"/>
    <w:multiLevelType w:val="hybridMultilevel"/>
    <w:tmpl w:val="3C12FFCC"/>
    <w:lvl w:ilvl="0" w:tplc="FB42DC4E">
      <w:numFmt w:val="bullet"/>
      <w:lvlText w:val="•"/>
      <w:lvlJc w:val="left"/>
      <w:pPr>
        <w:ind w:left="3705" w:hanging="3345"/>
      </w:pPr>
      <w:rPr>
        <w:rFonts w:ascii="Calibri" w:eastAsiaTheme="minorEastAsia"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18549D"/>
    <w:multiLevelType w:val="hybridMultilevel"/>
    <w:tmpl w:val="9DE62AF8"/>
    <w:lvl w:ilvl="0" w:tplc="9CF61B34">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270475"/>
    <w:multiLevelType w:val="hybridMultilevel"/>
    <w:tmpl w:val="7166BFAE"/>
    <w:lvl w:ilvl="0" w:tplc="4050A756">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883250"/>
    <w:multiLevelType w:val="hybridMultilevel"/>
    <w:tmpl w:val="0BC03BFE"/>
    <w:lvl w:ilvl="0" w:tplc="136A3B2A">
      <w:start w:val="1"/>
      <w:numFmt w:val="bullet"/>
      <w:lvlRestart w:val="0"/>
      <w:lvlText w:val=""/>
      <w:lvlJc w:val="left"/>
      <w:pPr>
        <w:tabs>
          <w:tab w:val="num" w:pos="567"/>
        </w:tabs>
        <w:ind w:left="567" w:hanging="567"/>
      </w:pPr>
      <w:rPr>
        <w:rFonts w:ascii="Symbol" w:hAnsi="Symbol" w:hint="default"/>
      </w:rPr>
    </w:lvl>
    <w:lvl w:ilvl="1" w:tplc="DB90C52E">
      <w:numFmt w:val="bullet"/>
      <w:lvlText w:val="•"/>
      <w:lvlJc w:val="left"/>
      <w:pPr>
        <w:ind w:left="4425" w:hanging="3345"/>
      </w:pPr>
      <w:rPr>
        <w:rFonts w:ascii="Calibri" w:eastAsiaTheme="minorEastAsia" w:hAnsi="Calibri"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32A78CC"/>
    <w:multiLevelType w:val="hybridMultilevel"/>
    <w:tmpl w:val="1F6E2B94"/>
    <w:lvl w:ilvl="0" w:tplc="994A2962">
      <w:numFmt w:val="bullet"/>
      <w:lvlText w:val="•"/>
      <w:lvlJc w:val="left"/>
      <w:pPr>
        <w:ind w:left="720" w:hanging="360"/>
      </w:pPr>
      <w:rPr>
        <w:rFonts w:ascii="Calibri" w:eastAsiaTheme="minorEastAsia"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4330BB7"/>
    <w:multiLevelType w:val="hybridMultilevel"/>
    <w:tmpl w:val="251268F2"/>
    <w:lvl w:ilvl="0" w:tplc="ACB6309C">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59F3673"/>
    <w:multiLevelType w:val="hybridMultilevel"/>
    <w:tmpl w:val="E36A16F8"/>
    <w:lvl w:ilvl="0" w:tplc="27D2282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8A06E5D"/>
    <w:multiLevelType w:val="hybridMultilevel"/>
    <w:tmpl w:val="6282691A"/>
    <w:lvl w:ilvl="0" w:tplc="843C81A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F303EF0"/>
    <w:multiLevelType w:val="hybridMultilevel"/>
    <w:tmpl w:val="5F86086C"/>
    <w:lvl w:ilvl="0" w:tplc="6BAE65C2">
      <w:start w:val="1"/>
      <w:numFmt w:val="bullet"/>
      <w:lvlRestart w:val="0"/>
      <w:lvlText w:val=""/>
      <w:lvlJc w:val="left"/>
      <w:pPr>
        <w:tabs>
          <w:tab w:val="num" w:pos="621"/>
        </w:tabs>
        <w:ind w:left="621" w:hanging="567"/>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9" w15:restartNumberingAfterBreak="0">
    <w:nsid w:val="213A6D80"/>
    <w:multiLevelType w:val="hybridMultilevel"/>
    <w:tmpl w:val="2FC29694"/>
    <w:lvl w:ilvl="0" w:tplc="A7DC32A4">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8F90FEB"/>
    <w:multiLevelType w:val="hybridMultilevel"/>
    <w:tmpl w:val="A6CE983E"/>
    <w:lvl w:ilvl="0" w:tplc="A0C8B3D4">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C255274"/>
    <w:multiLevelType w:val="hybridMultilevel"/>
    <w:tmpl w:val="FDFAE8EC"/>
    <w:lvl w:ilvl="0" w:tplc="160E672C">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EE37034"/>
    <w:multiLevelType w:val="hybridMultilevel"/>
    <w:tmpl w:val="87647B22"/>
    <w:lvl w:ilvl="0" w:tplc="1DE4F2F6">
      <w:start w:val="1"/>
      <w:numFmt w:val="decimal"/>
      <w:lvlRestart w:val="0"/>
      <w:lvlText w:val="%1."/>
      <w:lvlJc w:val="left"/>
      <w:pPr>
        <w:tabs>
          <w:tab w:val="num" w:pos="567"/>
        </w:tabs>
        <w:ind w:left="567" w:hanging="567"/>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F57465B"/>
    <w:multiLevelType w:val="hybridMultilevel"/>
    <w:tmpl w:val="B7C6D364"/>
    <w:lvl w:ilvl="0" w:tplc="7966E50A">
      <w:start w:val="1"/>
      <w:numFmt w:val="bullet"/>
      <w:lvlRestart w:val="0"/>
      <w:lvlText w:val=""/>
      <w:lvlJc w:val="left"/>
      <w:pPr>
        <w:tabs>
          <w:tab w:val="num" w:pos="567"/>
        </w:tabs>
        <w:ind w:left="567" w:hanging="567"/>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2BD4A2D"/>
    <w:multiLevelType w:val="hybridMultilevel"/>
    <w:tmpl w:val="C49E7F58"/>
    <w:lvl w:ilvl="0" w:tplc="FC10BF88">
      <w:start w:val="1"/>
      <w:numFmt w:val="decimal"/>
      <w:lvlRestart w:val="0"/>
      <w:lvlText w:val="%1."/>
      <w:lvlJc w:val="left"/>
      <w:pPr>
        <w:tabs>
          <w:tab w:val="num" w:pos="567"/>
        </w:tabs>
        <w:ind w:left="567" w:hanging="567"/>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7D778D5"/>
    <w:multiLevelType w:val="hybridMultilevel"/>
    <w:tmpl w:val="C53408A8"/>
    <w:lvl w:ilvl="0" w:tplc="6E72861C">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F764929"/>
    <w:multiLevelType w:val="hybridMultilevel"/>
    <w:tmpl w:val="ECDA0238"/>
    <w:lvl w:ilvl="0" w:tplc="1F2C628E">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3D760D2"/>
    <w:multiLevelType w:val="hybridMultilevel"/>
    <w:tmpl w:val="990AAC1A"/>
    <w:lvl w:ilvl="0" w:tplc="9D5E8568">
      <w:start w:val="1"/>
      <w:numFmt w:val="bullet"/>
      <w:lvlRestart w:val="0"/>
      <w:lvlText w:val=""/>
      <w:lvlJc w:val="left"/>
      <w:pPr>
        <w:tabs>
          <w:tab w:val="num" w:pos="567"/>
        </w:tabs>
        <w:ind w:left="567" w:hanging="567"/>
      </w:pPr>
      <w:rPr>
        <w:rFonts w:ascii="Symbol" w:hAnsi="Symbol" w:hint="default"/>
      </w:rPr>
    </w:lvl>
    <w:lvl w:ilvl="1" w:tplc="E5241232">
      <w:numFmt w:val="bullet"/>
      <w:lvlText w:val="•"/>
      <w:lvlJc w:val="left"/>
      <w:pPr>
        <w:ind w:left="1440" w:hanging="360"/>
      </w:pPr>
      <w:rPr>
        <w:rFonts w:ascii="Calibri" w:eastAsiaTheme="minorEastAsia" w:hAnsi="Calibri"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3DF12AF"/>
    <w:multiLevelType w:val="hybridMultilevel"/>
    <w:tmpl w:val="82D0F140"/>
    <w:lvl w:ilvl="0" w:tplc="F906F472">
      <w:numFmt w:val="bullet"/>
      <w:lvlText w:val="•"/>
      <w:lvlJc w:val="left"/>
      <w:pPr>
        <w:ind w:left="3705" w:hanging="3345"/>
      </w:pPr>
      <w:rPr>
        <w:rFonts w:ascii="Calibri" w:eastAsiaTheme="minorEastAsia"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3FE1759"/>
    <w:multiLevelType w:val="hybridMultilevel"/>
    <w:tmpl w:val="BEF8C1FE"/>
    <w:lvl w:ilvl="0" w:tplc="686C5864">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5730912"/>
    <w:multiLevelType w:val="multilevel"/>
    <w:tmpl w:val="1BFCDC92"/>
    <w:lvl w:ilvl="0">
      <w:start w:val="1"/>
      <w:numFmt w:val="decimal"/>
      <w:suff w:val="space"/>
      <w:lvlText w:val="%1."/>
      <w:lvlJc w:val="left"/>
      <w:pPr>
        <w:ind w:left="425" w:hanging="425"/>
      </w:pPr>
      <w:rPr>
        <w:rFonts w:ascii="Arial" w:hAnsi="Arial" w:hint="default"/>
        <w:b w:val="0"/>
        <w:i w:val="0"/>
        <w:caps w:val="0"/>
        <w:strike w:val="0"/>
        <w:dstrike w:val="0"/>
        <w:vanish w:val="0"/>
        <w:color w:val="006EC7"/>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425" w:hanging="425"/>
      </w:pPr>
      <w:rPr>
        <w:rFonts w:ascii="Arial" w:hAnsi="Arial" w:hint="default"/>
        <w:b w:val="0"/>
        <w:i w:val="0"/>
        <w:caps w:val="0"/>
        <w:strike w:val="0"/>
        <w:dstrike w:val="0"/>
        <w:vanish w:val="0"/>
        <w:color w:val="006EC7"/>
        <w:sz w:val="26"/>
        <w:szCs w:val="26"/>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space"/>
      <w:lvlText w:val="%1.%2.%3."/>
      <w:lvlJc w:val="left"/>
      <w:pPr>
        <w:ind w:left="1701" w:firstLine="0"/>
      </w:pPr>
      <w:rPr>
        <w:b/>
        <w:bCs w:val="0"/>
        <w:i w:val="0"/>
        <w:iCs w:val="0"/>
        <w:caps w:val="0"/>
        <w:smallCaps w:val="0"/>
        <w:strike w:val="0"/>
        <w:dstrike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ascii="Arial" w:hAnsi="Arial" w:hint="default"/>
        <w:b w:val="0"/>
        <w:i w:val="0"/>
        <w:caps w:val="0"/>
        <w:strike w:val="0"/>
        <w:dstrike w:val="0"/>
        <w:vanish w:val="0"/>
        <w:color w:val="006EC7"/>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suff w:val="space"/>
      <w:lvlText w:val=""/>
      <w:lvlJc w:val="left"/>
      <w:pPr>
        <w:ind w:left="171" w:firstLine="0"/>
      </w:pPr>
      <w:rPr>
        <w:rFonts w:ascii="Arial" w:hAnsi="Arial" w:hint="default"/>
        <w:b w:val="0"/>
        <w:i w:val="0"/>
        <w:caps w:val="0"/>
        <w:strike w:val="0"/>
        <w:dstrike w:val="0"/>
        <w:vanish w:val="0"/>
        <w:color w:val="0B1966"/>
        <w:sz w:val="18"/>
        <w:szCs w:val="1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none"/>
      <w:lvlText w:val=""/>
      <w:lvlJc w:val="left"/>
      <w:pPr>
        <w:tabs>
          <w:tab w:val="num" w:pos="1152"/>
        </w:tabs>
        <w:ind w:left="1152" w:hanging="1152"/>
      </w:pPr>
      <w:rPr>
        <w:rFonts w:hint="default"/>
      </w:rPr>
    </w:lvl>
    <w:lvl w:ilvl="6">
      <w:start w:val="1"/>
      <w:numFmt w:val="none"/>
      <w:lvlText w:val=""/>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584"/>
        </w:tabs>
        <w:ind w:left="1584" w:hanging="1584"/>
      </w:pPr>
      <w:rPr>
        <w:rFonts w:hint="default"/>
      </w:rPr>
    </w:lvl>
  </w:abstractNum>
  <w:abstractNum w:abstractNumId="21" w15:restartNumberingAfterBreak="0">
    <w:nsid w:val="4D394EA5"/>
    <w:multiLevelType w:val="hybridMultilevel"/>
    <w:tmpl w:val="A112CB10"/>
    <w:lvl w:ilvl="0" w:tplc="A2644648">
      <w:start w:val="1"/>
      <w:numFmt w:val="bullet"/>
      <w:lvlRestart w:val="0"/>
      <w:lvlText w:val=""/>
      <w:lvlJc w:val="left"/>
      <w:pPr>
        <w:tabs>
          <w:tab w:val="num" w:pos="1134"/>
        </w:tabs>
        <w:ind w:left="1134" w:hanging="567"/>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2" w15:restartNumberingAfterBreak="0">
    <w:nsid w:val="4FCE685A"/>
    <w:multiLevelType w:val="hybridMultilevel"/>
    <w:tmpl w:val="1F36CADA"/>
    <w:lvl w:ilvl="0" w:tplc="BD585B9A">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02B3D6A"/>
    <w:multiLevelType w:val="hybridMultilevel"/>
    <w:tmpl w:val="A510E0A8"/>
    <w:lvl w:ilvl="0" w:tplc="934AF578">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12A0261"/>
    <w:multiLevelType w:val="hybridMultilevel"/>
    <w:tmpl w:val="46465694"/>
    <w:lvl w:ilvl="0" w:tplc="9E8A8C92">
      <w:numFmt w:val="bullet"/>
      <w:lvlText w:val="•"/>
      <w:lvlJc w:val="left"/>
      <w:pPr>
        <w:ind w:left="720" w:hanging="360"/>
      </w:pPr>
      <w:rPr>
        <w:rFonts w:ascii="Calibri" w:eastAsiaTheme="minorEastAsia"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75D649E"/>
    <w:multiLevelType w:val="hybridMultilevel"/>
    <w:tmpl w:val="8CA667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5B547414"/>
    <w:multiLevelType w:val="hybridMultilevel"/>
    <w:tmpl w:val="04B2682A"/>
    <w:lvl w:ilvl="0" w:tplc="D9BA3E84">
      <w:start w:val="1"/>
      <w:numFmt w:val="bullet"/>
      <w:lvlRestart w:val="0"/>
      <w:lvlText w:val=""/>
      <w:lvlJc w:val="left"/>
      <w:pPr>
        <w:tabs>
          <w:tab w:val="num" w:pos="567"/>
        </w:tabs>
        <w:ind w:left="567" w:hanging="567"/>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E2A49CE"/>
    <w:multiLevelType w:val="hybridMultilevel"/>
    <w:tmpl w:val="64163D0A"/>
    <w:lvl w:ilvl="0" w:tplc="0CA44086">
      <w:start w:val="1"/>
      <w:numFmt w:val="bullet"/>
      <w:lvlRestart w:val="0"/>
      <w:lvlText w:val=""/>
      <w:lvlJc w:val="left"/>
      <w:pPr>
        <w:tabs>
          <w:tab w:val="num" w:pos="567"/>
        </w:tabs>
        <w:ind w:left="567" w:hanging="567"/>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E2E58B6"/>
    <w:multiLevelType w:val="hybridMultilevel"/>
    <w:tmpl w:val="14963764"/>
    <w:lvl w:ilvl="0" w:tplc="0CEC3BFC">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13B71AC"/>
    <w:multiLevelType w:val="hybridMultilevel"/>
    <w:tmpl w:val="8E4ED784"/>
    <w:lvl w:ilvl="0" w:tplc="DDC45FEE">
      <w:numFmt w:val="bullet"/>
      <w:lvlText w:val="•"/>
      <w:lvlJc w:val="left"/>
      <w:pPr>
        <w:ind w:left="720" w:hanging="360"/>
      </w:pPr>
      <w:rPr>
        <w:rFonts w:ascii="Calibri" w:eastAsiaTheme="minorEastAsia"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8E14DB3"/>
    <w:multiLevelType w:val="hybridMultilevel"/>
    <w:tmpl w:val="2312C0AE"/>
    <w:lvl w:ilvl="0" w:tplc="176496F6">
      <w:start w:val="1"/>
      <w:numFmt w:val="decimal"/>
      <w:lvlRestart w:val="0"/>
      <w:lvlText w:val="%1."/>
      <w:lvlJc w:val="left"/>
      <w:pPr>
        <w:tabs>
          <w:tab w:val="num" w:pos="567"/>
        </w:tabs>
        <w:ind w:left="567" w:hanging="567"/>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E587EC5"/>
    <w:multiLevelType w:val="hybridMultilevel"/>
    <w:tmpl w:val="5BDC8962"/>
    <w:lvl w:ilvl="0" w:tplc="AF26BC4A">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47E56F9"/>
    <w:multiLevelType w:val="hybridMultilevel"/>
    <w:tmpl w:val="724A164A"/>
    <w:lvl w:ilvl="0" w:tplc="5FB4EC8C">
      <w:numFmt w:val="bullet"/>
      <w:lvlText w:val="•"/>
      <w:lvlJc w:val="left"/>
      <w:pPr>
        <w:ind w:left="3705" w:hanging="3345"/>
      </w:pPr>
      <w:rPr>
        <w:rFonts w:ascii="Calibri" w:eastAsiaTheme="minorEastAsia"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63E7252"/>
    <w:multiLevelType w:val="hybridMultilevel"/>
    <w:tmpl w:val="1CD6884E"/>
    <w:lvl w:ilvl="0" w:tplc="56A8E8D6">
      <w:start w:val="1"/>
      <w:numFmt w:val="bullet"/>
      <w:lvlRestart w:val="0"/>
      <w:lvlText w:val=""/>
      <w:lvlJc w:val="left"/>
      <w:pPr>
        <w:tabs>
          <w:tab w:val="num" w:pos="567"/>
        </w:tabs>
        <w:ind w:left="567" w:hanging="56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CE818C2"/>
    <w:multiLevelType w:val="hybridMultilevel"/>
    <w:tmpl w:val="C79A02D8"/>
    <w:lvl w:ilvl="0" w:tplc="5D8C18A4">
      <w:numFmt w:val="bullet"/>
      <w:lvlText w:val="•"/>
      <w:lvlJc w:val="left"/>
      <w:pPr>
        <w:ind w:left="720" w:hanging="360"/>
      </w:pPr>
      <w:rPr>
        <w:rFonts w:ascii="Calibri" w:eastAsiaTheme="minorEastAsia"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0"/>
  </w:num>
  <w:num w:numId="2">
    <w:abstractNumId w:val="33"/>
  </w:num>
  <w:num w:numId="3">
    <w:abstractNumId w:val="26"/>
  </w:num>
  <w:num w:numId="4">
    <w:abstractNumId w:val="21"/>
  </w:num>
  <w:num w:numId="5">
    <w:abstractNumId w:val="18"/>
  </w:num>
  <w:num w:numId="6">
    <w:abstractNumId w:val="23"/>
  </w:num>
  <w:num w:numId="7">
    <w:abstractNumId w:val="9"/>
  </w:num>
  <w:num w:numId="8">
    <w:abstractNumId w:val="29"/>
  </w:num>
  <w:num w:numId="9">
    <w:abstractNumId w:val="28"/>
  </w:num>
  <w:num w:numId="10">
    <w:abstractNumId w:val="11"/>
  </w:num>
  <w:num w:numId="11">
    <w:abstractNumId w:val="24"/>
  </w:num>
  <w:num w:numId="12">
    <w:abstractNumId w:val="16"/>
  </w:num>
  <w:num w:numId="13">
    <w:abstractNumId w:val="3"/>
  </w:num>
  <w:num w:numId="14">
    <w:abstractNumId w:val="27"/>
  </w:num>
  <w:num w:numId="15">
    <w:abstractNumId w:val="15"/>
  </w:num>
  <w:num w:numId="16">
    <w:abstractNumId w:val="22"/>
  </w:num>
  <w:num w:numId="17">
    <w:abstractNumId w:val="32"/>
  </w:num>
  <w:num w:numId="18">
    <w:abstractNumId w:val="19"/>
  </w:num>
  <w:num w:numId="19">
    <w:abstractNumId w:val="34"/>
  </w:num>
  <w:num w:numId="20">
    <w:abstractNumId w:val="17"/>
  </w:num>
  <w:num w:numId="21">
    <w:abstractNumId w:val="4"/>
  </w:num>
  <w:num w:numId="22">
    <w:abstractNumId w:val="13"/>
  </w:num>
  <w:num w:numId="23">
    <w:abstractNumId w:val="5"/>
  </w:num>
  <w:num w:numId="24">
    <w:abstractNumId w:val="0"/>
  </w:num>
  <w:num w:numId="25">
    <w:abstractNumId w:val="8"/>
  </w:num>
  <w:num w:numId="26">
    <w:abstractNumId w:val="10"/>
  </w:num>
  <w:num w:numId="27">
    <w:abstractNumId w:val="14"/>
  </w:num>
  <w:num w:numId="28">
    <w:abstractNumId w:val="6"/>
  </w:num>
  <w:num w:numId="29">
    <w:abstractNumId w:val="2"/>
  </w:num>
  <w:num w:numId="30">
    <w:abstractNumId w:val="30"/>
  </w:num>
  <w:num w:numId="31">
    <w:abstractNumId w:val="1"/>
  </w:num>
  <w:num w:numId="32">
    <w:abstractNumId w:val="12"/>
  </w:num>
  <w:num w:numId="33">
    <w:abstractNumId w:val="7"/>
  </w:num>
  <w:num w:numId="34">
    <w:abstractNumId w:val="25"/>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3345"/>
  <w:drawingGridHorizontalSpacing w:val="57"/>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1C5A"/>
    <w:rsid w:val="0000009D"/>
    <w:rsid w:val="00000736"/>
    <w:rsid w:val="000009FD"/>
    <w:rsid w:val="00000CA2"/>
    <w:rsid w:val="0000167F"/>
    <w:rsid w:val="00002D90"/>
    <w:rsid w:val="00002FE2"/>
    <w:rsid w:val="000033E3"/>
    <w:rsid w:val="0000445A"/>
    <w:rsid w:val="00004B78"/>
    <w:rsid w:val="00004CAA"/>
    <w:rsid w:val="00005247"/>
    <w:rsid w:val="0000567E"/>
    <w:rsid w:val="000058A9"/>
    <w:rsid w:val="00006001"/>
    <w:rsid w:val="00006C31"/>
    <w:rsid w:val="0000778B"/>
    <w:rsid w:val="000107F0"/>
    <w:rsid w:val="000108B4"/>
    <w:rsid w:val="00010D3B"/>
    <w:rsid w:val="00011864"/>
    <w:rsid w:val="00012209"/>
    <w:rsid w:val="000125AC"/>
    <w:rsid w:val="000125EF"/>
    <w:rsid w:val="00012A37"/>
    <w:rsid w:val="00012EDA"/>
    <w:rsid w:val="000133D6"/>
    <w:rsid w:val="00013EFC"/>
    <w:rsid w:val="0001463F"/>
    <w:rsid w:val="00015183"/>
    <w:rsid w:val="00015BB5"/>
    <w:rsid w:val="0001693B"/>
    <w:rsid w:val="000200E9"/>
    <w:rsid w:val="000206AA"/>
    <w:rsid w:val="00020C18"/>
    <w:rsid w:val="000213D9"/>
    <w:rsid w:val="00021451"/>
    <w:rsid w:val="00021DFD"/>
    <w:rsid w:val="00022BDF"/>
    <w:rsid w:val="00023174"/>
    <w:rsid w:val="0002353F"/>
    <w:rsid w:val="0002355C"/>
    <w:rsid w:val="00023938"/>
    <w:rsid w:val="00023A60"/>
    <w:rsid w:val="000251EA"/>
    <w:rsid w:val="000255B7"/>
    <w:rsid w:val="000276BE"/>
    <w:rsid w:val="0003002A"/>
    <w:rsid w:val="000301DD"/>
    <w:rsid w:val="000309D5"/>
    <w:rsid w:val="00031647"/>
    <w:rsid w:val="00031AD9"/>
    <w:rsid w:val="00031C4B"/>
    <w:rsid w:val="00032BA2"/>
    <w:rsid w:val="00033C5B"/>
    <w:rsid w:val="00033D36"/>
    <w:rsid w:val="0003411B"/>
    <w:rsid w:val="00034A68"/>
    <w:rsid w:val="00034DBD"/>
    <w:rsid w:val="000356E0"/>
    <w:rsid w:val="000366AA"/>
    <w:rsid w:val="00036C2F"/>
    <w:rsid w:val="00036EAD"/>
    <w:rsid w:val="0003765A"/>
    <w:rsid w:val="00041070"/>
    <w:rsid w:val="000416C0"/>
    <w:rsid w:val="00042876"/>
    <w:rsid w:val="0004303B"/>
    <w:rsid w:val="00043503"/>
    <w:rsid w:val="00043868"/>
    <w:rsid w:val="00043CAD"/>
    <w:rsid w:val="0004496F"/>
    <w:rsid w:val="00044C6F"/>
    <w:rsid w:val="00044E4F"/>
    <w:rsid w:val="00044F72"/>
    <w:rsid w:val="0004501D"/>
    <w:rsid w:val="00045253"/>
    <w:rsid w:val="000455FB"/>
    <w:rsid w:val="000456F9"/>
    <w:rsid w:val="00045BF1"/>
    <w:rsid w:val="00045C7D"/>
    <w:rsid w:val="0004677B"/>
    <w:rsid w:val="000471C5"/>
    <w:rsid w:val="0004724D"/>
    <w:rsid w:val="00047EB0"/>
    <w:rsid w:val="00050806"/>
    <w:rsid w:val="00050833"/>
    <w:rsid w:val="00050B86"/>
    <w:rsid w:val="00050D5F"/>
    <w:rsid w:val="00051432"/>
    <w:rsid w:val="00051A14"/>
    <w:rsid w:val="00052059"/>
    <w:rsid w:val="00052578"/>
    <w:rsid w:val="00052781"/>
    <w:rsid w:val="000527F8"/>
    <w:rsid w:val="00052C2B"/>
    <w:rsid w:val="0005312E"/>
    <w:rsid w:val="0005330C"/>
    <w:rsid w:val="00053526"/>
    <w:rsid w:val="000544E3"/>
    <w:rsid w:val="00054F8B"/>
    <w:rsid w:val="000556BB"/>
    <w:rsid w:val="00055D91"/>
    <w:rsid w:val="000561C6"/>
    <w:rsid w:val="000562F3"/>
    <w:rsid w:val="000563A3"/>
    <w:rsid w:val="00056E0D"/>
    <w:rsid w:val="000579B2"/>
    <w:rsid w:val="00057ABD"/>
    <w:rsid w:val="00057DF9"/>
    <w:rsid w:val="000600E5"/>
    <w:rsid w:val="000610C6"/>
    <w:rsid w:val="0006136A"/>
    <w:rsid w:val="000616CA"/>
    <w:rsid w:val="00061A50"/>
    <w:rsid w:val="00061DCE"/>
    <w:rsid w:val="00061EFF"/>
    <w:rsid w:val="0006404B"/>
    <w:rsid w:val="000641BB"/>
    <w:rsid w:val="000648C3"/>
    <w:rsid w:val="00064F57"/>
    <w:rsid w:val="00065A77"/>
    <w:rsid w:val="0006609E"/>
    <w:rsid w:val="000668F9"/>
    <w:rsid w:val="000673B6"/>
    <w:rsid w:val="00067CA7"/>
    <w:rsid w:val="0007066F"/>
    <w:rsid w:val="00072026"/>
    <w:rsid w:val="00072442"/>
    <w:rsid w:val="000731BD"/>
    <w:rsid w:val="00073D2E"/>
    <w:rsid w:val="00073DE5"/>
    <w:rsid w:val="00074E88"/>
    <w:rsid w:val="00075430"/>
    <w:rsid w:val="000762AF"/>
    <w:rsid w:val="000762BE"/>
    <w:rsid w:val="00076F5F"/>
    <w:rsid w:val="00077048"/>
    <w:rsid w:val="000779E9"/>
    <w:rsid w:val="00077C5B"/>
    <w:rsid w:val="000800CB"/>
    <w:rsid w:val="000802E2"/>
    <w:rsid w:val="00081DB8"/>
    <w:rsid w:val="00082279"/>
    <w:rsid w:val="00082398"/>
    <w:rsid w:val="00082634"/>
    <w:rsid w:val="00082E2C"/>
    <w:rsid w:val="00082F8F"/>
    <w:rsid w:val="000834E6"/>
    <w:rsid w:val="000849A7"/>
    <w:rsid w:val="0008557B"/>
    <w:rsid w:val="000855F2"/>
    <w:rsid w:val="00086ABC"/>
    <w:rsid w:val="0009030E"/>
    <w:rsid w:val="00090544"/>
    <w:rsid w:val="00090561"/>
    <w:rsid w:val="00090765"/>
    <w:rsid w:val="00090820"/>
    <w:rsid w:val="00092B0E"/>
    <w:rsid w:val="00093742"/>
    <w:rsid w:val="000938B8"/>
    <w:rsid w:val="00093E05"/>
    <w:rsid w:val="00093FA5"/>
    <w:rsid w:val="00094BF3"/>
    <w:rsid w:val="00095160"/>
    <w:rsid w:val="0009625D"/>
    <w:rsid w:val="000964EB"/>
    <w:rsid w:val="000969C3"/>
    <w:rsid w:val="00096AA6"/>
    <w:rsid w:val="00096DA9"/>
    <w:rsid w:val="000A0616"/>
    <w:rsid w:val="000A09A4"/>
    <w:rsid w:val="000A2071"/>
    <w:rsid w:val="000A2FF1"/>
    <w:rsid w:val="000A3056"/>
    <w:rsid w:val="000A3058"/>
    <w:rsid w:val="000A3271"/>
    <w:rsid w:val="000A40DB"/>
    <w:rsid w:val="000A4BB2"/>
    <w:rsid w:val="000A4C79"/>
    <w:rsid w:val="000A51E7"/>
    <w:rsid w:val="000A5D07"/>
    <w:rsid w:val="000A600F"/>
    <w:rsid w:val="000B0887"/>
    <w:rsid w:val="000B1844"/>
    <w:rsid w:val="000B1882"/>
    <w:rsid w:val="000B2C3F"/>
    <w:rsid w:val="000B330B"/>
    <w:rsid w:val="000B4551"/>
    <w:rsid w:val="000B58DA"/>
    <w:rsid w:val="000B5C03"/>
    <w:rsid w:val="000B753F"/>
    <w:rsid w:val="000B7C1E"/>
    <w:rsid w:val="000C066D"/>
    <w:rsid w:val="000C20AA"/>
    <w:rsid w:val="000C43A1"/>
    <w:rsid w:val="000C4494"/>
    <w:rsid w:val="000C48FF"/>
    <w:rsid w:val="000C4971"/>
    <w:rsid w:val="000C5852"/>
    <w:rsid w:val="000C59A2"/>
    <w:rsid w:val="000C5F7D"/>
    <w:rsid w:val="000C6F81"/>
    <w:rsid w:val="000C71A4"/>
    <w:rsid w:val="000C723A"/>
    <w:rsid w:val="000C7A16"/>
    <w:rsid w:val="000C7C17"/>
    <w:rsid w:val="000C7E8F"/>
    <w:rsid w:val="000C7EE9"/>
    <w:rsid w:val="000D0491"/>
    <w:rsid w:val="000D1568"/>
    <w:rsid w:val="000D16EA"/>
    <w:rsid w:val="000D171D"/>
    <w:rsid w:val="000D2DE9"/>
    <w:rsid w:val="000D3032"/>
    <w:rsid w:val="000D33C3"/>
    <w:rsid w:val="000D4421"/>
    <w:rsid w:val="000D45B8"/>
    <w:rsid w:val="000D4F21"/>
    <w:rsid w:val="000D6FFF"/>
    <w:rsid w:val="000D76EC"/>
    <w:rsid w:val="000D7E07"/>
    <w:rsid w:val="000D7E5D"/>
    <w:rsid w:val="000E1161"/>
    <w:rsid w:val="000E11DA"/>
    <w:rsid w:val="000E2971"/>
    <w:rsid w:val="000E2D1D"/>
    <w:rsid w:val="000E358D"/>
    <w:rsid w:val="000E4613"/>
    <w:rsid w:val="000E4D3F"/>
    <w:rsid w:val="000E6147"/>
    <w:rsid w:val="000F0137"/>
    <w:rsid w:val="000F0673"/>
    <w:rsid w:val="000F3843"/>
    <w:rsid w:val="000F4263"/>
    <w:rsid w:val="000F4571"/>
    <w:rsid w:val="000F576D"/>
    <w:rsid w:val="000F5967"/>
    <w:rsid w:val="000F6363"/>
    <w:rsid w:val="000F6B73"/>
    <w:rsid w:val="000F6E59"/>
    <w:rsid w:val="0010005B"/>
    <w:rsid w:val="001004E1"/>
    <w:rsid w:val="00100D9D"/>
    <w:rsid w:val="00101907"/>
    <w:rsid w:val="00101BEE"/>
    <w:rsid w:val="00101D69"/>
    <w:rsid w:val="001028C5"/>
    <w:rsid w:val="00102C44"/>
    <w:rsid w:val="001032AD"/>
    <w:rsid w:val="001037C9"/>
    <w:rsid w:val="00104D7C"/>
    <w:rsid w:val="00105783"/>
    <w:rsid w:val="001058BD"/>
    <w:rsid w:val="00106F92"/>
    <w:rsid w:val="0010760C"/>
    <w:rsid w:val="0010794D"/>
    <w:rsid w:val="00107FA9"/>
    <w:rsid w:val="001113F0"/>
    <w:rsid w:val="00111F9A"/>
    <w:rsid w:val="001129E9"/>
    <w:rsid w:val="00112BC9"/>
    <w:rsid w:val="00112C1A"/>
    <w:rsid w:val="001136A9"/>
    <w:rsid w:val="00113ADB"/>
    <w:rsid w:val="00113FA1"/>
    <w:rsid w:val="00114652"/>
    <w:rsid w:val="0011621D"/>
    <w:rsid w:val="0011645C"/>
    <w:rsid w:val="00116E7F"/>
    <w:rsid w:val="00117624"/>
    <w:rsid w:val="00120053"/>
    <w:rsid w:val="00120353"/>
    <w:rsid w:val="00120843"/>
    <w:rsid w:val="00120AE9"/>
    <w:rsid w:val="00120BA3"/>
    <w:rsid w:val="00121C82"/>
    <w:rsid w:val="001229A7"/>
    <w:rsid w:val="00122A36"/>
    <w:rsid w:val="00122B8A"/>
    <w:rsid w:val="001237EE"/>
    <w:rsid w:val="00123847"/>
    <w:rsid w:val="00123AB2"/>
    <w:rsid w:val="001259A2"/>
    <w:rsid w:val="001263B8"/>
    <w:rsid w:val="00126683"/>
    <w:rsid w:val="00126983"/>
    <w:rsid w:val="00127574"/>
    <w:rsid w:val="0012786C"/>
    <w:rsid w:val="001278C0"/>
    <w:rsid w:val="00127AF2"/>
    <w:rsid w:val="001302AA"/>
    <w:rsid w:val="00132801"/>
    <w:rsid w:val="00132A1A"/>
    <w:rsid w:val="0013324A"/>
    <w:rsid w:val="00133833"/>
    <w:rsid w:val="001340C5"/>
    <w:rsid w:val="00134141"/>
    <w:rsid w:val="00134206"/>
    <w:rsid w:val="001342BB"/>
    <w:rsid w:val="00134F6B"/>
    <w:rsid w:val="001354BF"/>
    <w:rsid w:val="0013573D"/>
    <w:rsid w:val="00136652"/>
    <w:rsid w:val="00137045"/>
    <w:rsid w:val="0013710F"/>
    <w:rsid w:val="00137EFF"/>
    <w:rsid w:val="00140BFE"/>
    <w:rsid w:val="001423A9"/>
    <w:rsid w:val="00144096"/>
    <w:rsid w:val="001445EE"/>
    <w:rsid w:val="00144A1C"/>
    <w:rsid w:val="00144EE4"/>
    <w:rsid w:val="00146DB4"/>
    <w:rsid w:val="00147924"/>
    <w:rsid w:val="00150EED"/>
    <w:rsid w:val="00151046"/>
    <w:rsid w:val="00151B35"/>
    <w:rsid w:val="00151B3D"/>
    <w:rsid w:val="001521ED"/>
    <w:rsid w:val="001526EF"/>
    <w:rsid w:val="0015324A"/>
    <w:rsid w:val="00153287"/>
    <w:rsid w:val="001533AC"/>
    <w:rsid w:val="00154216"/>
    <w:rsid w:val="00155287"/>
    <w:rsid w:val="001559CF"/>
    <w:rsid w:val="00155A78"/>
    <w:rsid w:val="00156DDF"/>
    <w:rsid w:val="00157FC0"/>
    <w:rsid w:val="001600E5"/>
    <w:rsid w:val="00161C5E"/>
    <w:rsid w:val="00163470"/>
    <w:rsid w:val="001634C0"/>
    <w:rsid w:val="001634DF"/>
    <w:rsid w:val="00163954"/>
    <w:rsid w:val="00163DF0"/>
    <w:rsid w:val="00164BF4"/>
    <w:rsid w:val="00164E71"/>
    <w:rsid w:val="00166340"/>
    <w:rsid w:val="0016671F"/>
    <w:rsid w:val="001669CF"/>
    <w:rsid w:val="0016785A"/>
    <w:rsid w:val="00167909"/>
    <w:rsid w:val="001679EF"/>
    <w:rsid w:val="00167E2B"/>
    <w:rsid w:val="00170D38"/>
    <w:rsid w:val="001710BC"/>
    <w:rsid w:val="00171C65"/>
    <w:rsid w:val="00171F26"/>
    <w:rsid w:val="00172D14"/>
    <w:rsid w:val="001732A4"/>
    <w:rsid w:val="001736B6"/>
    <w:rsid w:val="00173783"/>
    <w:rsid w:val="001744C5"/>
    <w:rsid w:val="0017458C"/>
    <w:rsid w:val="00174EAD"/>
    <w:rsid w:val="001760AB"/>
    <w:rsid w:val="00176DDC"/>
    <w:rsid w:val="0017753B"/>
    <w:rsid w:val="0017760C"/>
    <w:rsid w:val="00177690"/>
    <w:rsid w:val="0018227D"/>
    <w:rsid w:val="0018257E"/>
    <w:rsid w:val="00183056"/>
    <w:rsid w:val="00184DAA"/>
    <w:rsid w:val="00184ED3"/>
    <w:rsid w:val="00184F57"/>
    <w:rsid w:val="00185540"/>
    <w:rsid w:val="00186305"/>
    <w:rsid w:val="00186E2E"/>
    <w:rsid w:val="00186EEB"/>
    <w:rsid w:val="001905C2"/>
    <w:rsid w:val="0019103D"/>
    <w:rsid w:val="001921E6"/>
    <w:rsid w:val="0019243D"/>
    <w:rsid w:val="00192690"/>
    <w:rsid w:val="0019494E"/>
    <w:rsid w:val="00195402"/>
    <w:rsid w:val="00195DF6"/>
    <w:rsid w:val="001A0279"/>
    <w:rsid w:val="001A0C66"/>
    <w:rsid w:val="001A23AB"/>
    <w:rsid w:val="001A2574"/>
    <w:rsid w:val="001A2792"/>
    <w:rsid w:val="001A2BD4"/>
    <w:rsid w:val="001A385A"/>
    <w:rsid w:val="001A69C0"/>
    <w:rsid w:val="001A6C07"/>
    <w:rsid w:val="001A7A1B"/>
    <w:rsid w:val="001A7C94"/>
    <w:rsid w:val="001B0C9D"/>
    <w:rsid w:val="001B11E7"/>
    <w:rsid w:val="001B19B4"/>
    <w:rsid w:val="001B1DBA"/>
    <w:rsid w:val="001B25C9"/>
    <w:rsid w:val="001B28FF"/>
    <w:rsid w:val="001B348F"/>
    <w:rsid w:val="001B438D"/>
    <w:rsid w:val="001B47FE"/>
    <w:rsid w:val="001B5CFB"/>
    <w:rsid w:val="001B6025"/>
    <w:rsid w:val="001B6056"/>
    <w:rsid w:val="001B6E2B"/>
    <w:rsid w:val="001B6F77"/>
    <w:rsid w:val="001B74FC"/>
    <w:rsid w:val="001C0590"/>
    <w:rsid w:val="001C3309"/>
    <w:rsid w:val="001C5536"/>
    <w:rsid w:val="001C6A33"/>
    <w:rsid w:val="001C71BC"/>
    <w:rsid w:val="001C7DC1"/>
    <w:rsid w:val="001D06C6"/>
    <w:rsid w:val="001D1AAE"/>
    <w:rsid w:val="001D1B71"/>
    <w:rsid w:val="001D2D63"/>
    <w:rsid w:val="001D3E51"/>
    <w:rsid w:val="001D48A2"/>
    <w:rsid w:val="001D5DE7"/>
    <w:rsid w:val="001D6B15"/>
    <w:rsid w:val="001D76B6"/>
    <w:rsid w:val="001D7E1C"/>
    <w:rsid w:val="001E1B31"/>
    <w:rsid w:val="001E283B"/>
    <w:rsid w:val="001E2D4E"/>
    <w:rsid w:val="001E3E85"/>
    <w:rsid w:val="001E5F92"/>
    <w:rsid w:val="001E747C"/>
    <w:rsid w:val="001E7EC8"/>
    <w:rsid w:val="001F0B75"/>
    <w:rsid w:val="001F179C"/>
    <w:rsid w:val="001F267C"/>
    <w:rsid w:val="001F4125"/>
    <w:rsid w:val="001F6E6D"/>
    <w:rsid w:val="001F7102"/>
    <w:rsid w:val="001F7254"/>
    <w:rsid w:val="002009B9"/>
    <w:rsid w:val="00201DBF"/>
    <w:rsid w:val="0020211F"/>
    <w:rsid w:val="00202929"/>
    <w:rsid w:val="0020367E"/>
    <w:rsid w:val="00203BCA"/>
    <w:rsid w:val="00204536"/>
    <w:rsid w:val="00204649"/>
    <w:rsid w:val="00204E07"/>
    <w:rsid w:val="00205011"/>
    <w:rsid w:val="002067F9"/>
    <w:rsid w:val="00207064"/>
    <w:rsid w:val="00207B2C"/>
    <w:rsid w:val="00207F93"/>
    <w:rsid w:val="00210F0C"/>
    <w:rsid w:val="00211137"/>
    <w:rsid w:val="00211239"/>
    <w:rsid w:val="002114A6"/>
    <w:rsid w:val="0021210C"/>
    <w:rsid w:val="00212F76"/>
    <w:rsid w:val="00214299"/>
    <w:rsid w:val="0021457D"/>
    <w:rsid w:val="00216936"/>
    <w:rsid w:val="0022032E"/>
    <w:rsid w:val="00221297"/>
    <w:rsid w:val="00221E30"/>
    <w:rsid w:val="0022235F"/>
    <w:rsid w:val="00222CB8"/>
    <w:rsid w:val="00222F64"/>
    <w:rsid w:val="00223853"/>
    <w:rsid w:val="0022473F"/>
    <w:rsid w:val="00224A84"/>
    <w:rsid w:val="00224FD2"/>
    <w:rsid w:val="002258F4"/>
    <w:rsid w:val="00225D0E"/>
    <w:rsid w:val="00226027"/>
    <w:rsid w:val="0022740F"/>
    <w:rsid w:val="0022772C"/>
    <w:rsid w:val="002303A7"/>
    <w:rsid w:val="002307F8"/>
    <w:rsid w:val="00230DC6"/>
    <w:rsid w:val="00231B69"/>
    <w:rsid w:val="002326E9"/>
    <w:rsid w:val="002327B6"/>
    <w:rsid w:val="00232B8E"/>
    <w:rsid w:val="00233739"/>
    <w:rsid w:val="002339F7"/>
    <w:rsid w:val="00233A2B"/>
    <w:rsid w:val="00234811"/>
    <w:rsid w:val="00235625"/>
    <w:rsid w:val="0023772B"/>
    <w:rsid w:val="00237A4A"/>
    <w:rsid w:val="00240623"/>
    <w:rsid w:val="002409E6"/>
    <w:rsid w:val="00240A8A"/>
    <w:rsid w:val="0024180D"/>
    <w:rsid w:val="002421A2"/>
    <w:rsid w:val="002422BE"/>
    <w:rsid w:val="00243686"/>
    <w:rsid w:val="00243BE4"/>
    <w:rsid w:val="0024432A"/>
    <w:rsid w:val="00244D06"/>
    <w:rsid w:val="002450E6"/>
    <w:rsid w:val="00245709"/>
    <w:rsid w:val="00245D06"/>
    <w:rsid w:val="00246E4F"/>
    <w:rsid w:val="00247554"/>
    <w:rsid w:val="002503A7"/>
    <w:rsid w:val="00250869"/>
    <w:rsid w:val="002508C2"/>
    <w:rsid w:val="00251256"/>
    <w:rsid w:val="002515E0"/>
    <w:rsid w:val="00251A05"/>
    <w:rsid w:val="00251E36"/>
    <w:rsid w:val="0025202E"/>
    <w:rsid w:val="0025260E"/>
    <w:rsid w:val="00253442"/>
    <w:rsid w:val="0025353C"/>
    <w:rsid w:val="00255542"/>
    <w:rsid w:val="002558D9"/>
    <w:rsid w:val="00255E2D"/>
    <w:rsid w:val="0025671D"/>
    <w:rsid w:val="00256839"/>
    <w:rsid w:val="0025763A"/>
    <w:rsid w:val="00257A9A"/>
    <w:rsid w:val="002602B3"/>
    <w:rsid w:val="00261061"/>
    <w:rsid w:val="0026133E"/>
    <w:rsid w:val="002618AA"/>
    <w:rsid w:val="00262BE3"/>
    <w:rsid w:val="00262DE8"/>
    <w:rsid w:val="00262E45"/>
    <w:rsid w:val="002636E9"/>
    <w:rsid w:val="00264227"/>
    <w:rsid w:val="00264EA7"/>
    <w:rsid w:val="00265264"/>
    <w:rsid w:val="002656DB"/>
    <w:rsid w:val="0026583B"/>
    <w:rsid w:val="002658E5"/>
    <w:rsid w:val="002658F1"/>
    <w:rsid w:val="00265D4F"/>
    <w:rsid w:val="002667CD"/>
    <w:rsid w:val="002674D0"/>
    <w:rsid w:val="0027015F"/>
    <w:rsid w:val="0027094C"/>
    <w:rsid w:val="002711E3"/>
    <w:rsid w:val="00271EAF"/>
    <w:rsid w:val="002721FF"/>
    <w:rsid w:val="00272E82"/>
    <w:rsid w:val="0027365B"/>
    <w:rsid w:val="002749E4"/>
    <w:rsid w:val="002756CA"/>
    <w:rsid w:val="002757BD"/>
    <w:rsid w:val="0027615F"/>
    <w:rsid w:val="0027690A"/>
    <w:rsid w:val="002778D9"/>
    <w:rsid w:val="00277E24"/>
    <w:rsid w:val="00277ED2"/>
    <w:rsid w:val="00277EEC"/>
    <w:rsid w:val="00280C9F"/>
    <w:rsid w:val="00280CBB"/>
    <w:rsid w:val="00280F48"/>
    <w:rsid w:val="00281A71"/>
    <w:rsid w:val="00281E89"/>
    <w:rsid w:val="0028366C"/>
    <w:rsid w:val="0028514A"/>
    <w:rsid w:val="0028643C"/>
    <w:rsid w:val="00286EA4"/>
    <w:rsid w:val="00287421"/>
    <w:rsid w:val="00287A07"/>
    <w:rsid w:val="00290CFC"/>
    <w:rsid w:val="00290EDF"/>
    <w:rsid w:val="002912D2"/>
    <w:rsid w:val="00291F20"/>
    <w:rsid w:val="0029339C"/>
    <w:rsid w:val="00293B7E"/>
    <w:rsid w:val="00294BB5"/>
    <w:rsid w:val="0029516D"/>
    <w:rsid w:val="002954D6"/>
    <w:rsid w:val="00295925"/>
    <w:rsid w:val="00296DCA"/>
    <w:rsid w:val="0029764B"/>
    <w:rsid w:val="002978EF"/>
    <w:rsid w:val="002A06E2"/>
    <w:rsid w:val="002A10DC"/>
    <w:rsid w:val="002A1664"/>
    <w:rsid w:val="002A1B06"/>
    <w:rsid w:val="002A28CD"/>
    <w:rsid w:val="002A32BE"/>
    <w:rsid w:val="002A46E2"/>
    <w:rsid w:val="002A48D0"/>
    <w:rsid w:val="002A52BA"/>
    <w:rsid w:val="002A54C2"/>
    <w:rsid w:val="002A56FD"/>
    <w:rsid w:val="002A5A25"/>
    <w:rsid w:val="002A5B95"/>
    <w:rsid w:val="002A5DC0"/>
    <w:rsid w:val="002A6758"/>
    <w:rsid w:val="002A681D"/>
    <w:rsid w:val="002A69B5"/>
    <w:rsid w:val="002A6AA2"/>
    <w:rsid w:val="002A6C36"/>
    <w:rsid w:val="002A6CA3"/>
    <w:rsid w:val="002A6FFD"/>
    <w:rsid w:val="002A7DC6"/>
    <w:rsid w:val="002B07D2"/>
    <w:rsid w:val="002B1907"/>
    <w:rsid w:val="002B1CB4"/>
    <w:rsid w:val="002B2B66"/>
    <w:rsid w:val="002B37FB"/>
    <w:rsid w:val="002B41BC"/>
    <w:rsid w:val="002B5569"/>
    <w:rsid w:val="002B795B"/>
    <w:rsid w:val="002B7BA1"/>
    <w:rsid w:val="002B7DF7"/>
    <w:rsid w:val="002C1414"/>
    <w:rsid w:val="002C18CF"/>
    <w:rsid w:val="002C3A09"/>
    <w:rsid w:val="002C41EE"/>
    <w:rsid w:val="002C48BD"/>
    <w:rsid w:val="002C56BD"/>
    <w:rsid w:val="002C638A"/>
    <w:rsid w:val="002C6488"/>
    <w:rsid w:val="002C6A3B"/>
    <w:rsid w:val="002C6FC9"/>
    <w:rsid w:val="002C75A1"/>
    <w:rsid w:val="002D0978"/>
    <w:rsid w:val="002D0F9C"/>
    <w:rsid w:val="002D1835"/>
    <w:rsid w:val="002D1879"/>
    <w:rsid w:val="002D1E61"/>
    <w:rsid w:val="002D2274"/>
    <w:rsid w:val="002D2562"/>
    <w:rsid w:val="002D2CA9"/>
    <w:rsid w:val="002D3214"/>
    <w:rsid w:val="002D39BF"/>
    <w:rsid w:val="002D3A88"/>
    <w:rsid w:val="002D4453"/>
    <w:rsid w:val="002D4B1C"/>
    <w:rsid w:val="002D5228"/>
    <w:rsid w:val="002D547B"/>
    <w:rsid w:val="002D613D"/>
    <w:rsid w:val="002D6359"/>
    <w:rsid w:val="002D6C8C"/>
    <w:rsid w:val="002D6FD6"/>
    <w:rsid w:val="002E064A"/>
    <w:rsid w:val="002E06FB"/>
    <w:rsid w:val="002E0E78"/>
    <w:rsid w:val="002E163E"/>
    <w:rsid w:val="002E1855"/>
    <w:rsid w:val="002E1AB6"/>
    <w:rsid w:val="002E1DB9"/>
    <w:rsid w:val="002E1F93"/>
    <w:rsid w:val="002E285F"/>
    <w:rsid w:val="002E39E4"/>
    <w:rsid w:val="002E401F"/>
    <w:rsid w:val="002E4319"/>
    <w:rsid w:val="002E4658"/>
    <w:rsid w:val="002E48F0"/>
    <w:rsid w:val="002E51D5"/>
    <w:rsid w:val="002E726C"/>
    <w:rsid w:val="002E7484"/>
    <w:rsid w:val="002E798E"/>
    <w:rsid w:val="002E7D1F"/>
    <w:rsid w:val="002E7F16"/>
    <w:rsid w:val="002F00E7"/>
    <w:rsid w:val="002F0BCD"/>
    <w:rsid w:val="002F22C4"/>
    <w:rsid w:val="002F257D"/>
    <w:rsid w:val="002F2C39"/>
    <w:rsid w:val="002F33F3"/>
    <w:rsid w:val="002F36ED"/>
    <w:rsid w:val="002F3E29"/>
    <w:rsid w:val="002F428E"/>
    <w:rsid w:val="002F4D0E"/>
    <w:rsid w:val="002F52E3"/>
    <w:rsid w:val="002F5907"/>
    <w:rsid w:val="002F5B1B"/>
    <w:rsid w:val="002F5C36"/>
    <w:rsid w:val="002F7777"/>
    <w:rsid w:val="00300C6A"/>
    <w:rsid w:val="0030108F"/>
    <w:rsid w:val="0030134B"/>
    <w:rsid w:val="00301AE1"/>
    <w:rsid w:val="00302433"/>
    <w:rsid w:val="00303D81"/>
    <w:rsid w:val="003040E2"/>
    <w:rsid w:val="00304DE1"/>
    <w:rsid w:val="0030529F"/>
    <w:rsid w:val="0030566E"/>
    <w:rsid w:val="00305EDB"/>
    <w:rsid w:val="00306838"/>
    <w:rsid w:val="00306948"/>
    <w:rsid w:val="00307A2A"/>
    <w:rsid w:val="00307C3B"/>
    <w:rsid w:val="00307EC6"/>
    <w:rsid w:val="0031066A"/>
    <w:rsid w:val="00310FB3"/>
    <w:rsid w:val="003112F6"/>
    <w:rsid w:val="00311AA3"/>
    <w:rsid w:val="00311D9D"/>
    <w:rsid w:val="00312A0E"/>
    <w:rsid w:val="00312B24"/>
    <w:rsid w:val="00312E97"/>
    <w:rsid w:val="00313176"/>
    <w:rsid w:val="00313640"/>
    <w:rsid w:val="003144A6"/>
    <w:rsid w:val="00314D3F"/>
    <w:rsid w:val="0031559D"/>
    <w:rsid w:val="003164A8"/>
    <w:rsid w:val="00316517"/>
    <w:rsid w:val="00316F58"/>
    <w:rsid w:val="003172F6"/>
    <w:rsid w:val="00317872"/>
    <w:rsid w:val="00320A29"/>
    <w:rsid w:val="00320D30"/>
    <w:rsid w:val="003217F3"/>
    <w:rsid w:val="00321C40"/>
    <w:rsid w:val="00322E3E"/>
    <w:rsid w:val="003235F1"/>
    <w:rsid w:val="00323B1D"/>
    <w:rsid w:val="00323BD9"/>
    <w:rsid w:val="0032489C"/>
    <w:rsid w:val="00324E5F"/>
    <w:rsid w:val="00325368"/>
    <w:rsid w:val="003253A8"/>
    <w:rsid w:val="003254D0"/>
    <w:rsid w:val="00325773"/>
    <w:rsid w:val="00325823"/>
    <w:rsid w:val="00325D13"/>
    <w:rsid w:val="00326327"/>
    <w:rsid w:val="003269D9"/>
    <w:rsid w:val="00326AC6"/>
    <w:rsid w:val="003271A8"/>
    <w:rsid w:val="00327686"/>
    <w:rsid w:val="00327728"/>
    <w:rsid w:val="00330447"/>
    <w:rsid w:val="00331342"/>
    <w:rsid w:val="00331B7F"/>
    <w:rsid w:val="003321BD"/>
    <w:rsid w:val="003321FF"/>
    <w:rsid w:val="0033220E"/>
    <w:rsid w:val="003336C4"/>
    <w:rsid w:val="00334083"/>
    <w:rsid w:val="003344B1"/>
    <w:rsid w:val="003355A2"/>
    <w:rsid w:val="003358CD"/>
    <w:rsid w:val="00335C8A"/>
    <w:rsid w:val="0033607E"/>
    <w:rsid w:val="0033765E"/>
    <w:rsid w:val="00340ABC"/>
    <w:rsid w:val="0034128B"/>
    <w:rsid w:val="003412C7"/>
    <w:rsid w:val="00342090"/>
    <w:rsid w:val="00342470"/>
    <w:rsid w:val="00342EA6"/>
    <w:rsid w:val="00344723"/>
    <w:rsid w:val="0034521E"/>
    <w:rsid w:val="00346657"/>
    <w:rsid w:val="00347BBF"/>
    <w:rsid w:val="00347CED"/>
    <w:rsid w:val="0035004A"/>
    <w:rsid w:val="003507C3"/>
    <w:rsid w:val="00350955"/>
    <w:rsid w:val="00350C69"/>
    <w:rsid w:val="00350EF8"/>
    <w:rsid w:val="00351A47"/>
    <w:rsid w:val="00351E2A"/>
    <w:rsid w:val="00351F98"/>
    <w:rsid w:val="00352314"/>
    <w:rsid w:val="003526DD"/>
    <w:rsid w:val="00354447"/>
    <w:rsid w:val="0035450E"/>
    <w:rsid w:val="003547E6"/>
    <w:rsid w:val="00355413"/>
    <w:rsid w:val="00355B7A"/>
    <w:rsid w:val="00355C7B"/>
    <w:rsid w:val="0035684B"/>
    <w:rsid w:val="00357332"/>
    <w:rsid w:val="00357C06"/>
    <w:rsid w:val="00360056"/>
    <w:rsid w:val="00360AC7"/>
    <w:rsid w:val="00360FC3"/>
    <w:rsid w:val="0036299D"/>
    <w:rsid w:val="00362AD3"/>
    <w:rsid w:val="00362C96"/>
    <w:rsid w:val="00362CD2"/>
    <w:rsid w:val="00363B52"/>
    <w:rsid w:val="0036421C"/>
    <w:rsid w:val="003646BE"/>
    <w:rsid w:val="003648CC"/>
    <w:rsid w:val="00364CF5"/>
    <w:rsid w:val="0036569B"/>
    <w:rsid w:val="00365766"/>
    <w:rsid w:val="003661AC"/>
    <w:rsid w:val="00366EEE"/>
    <w:rsid w:val="003670D9"/>
    <w:rsid w:val="00370949"/>
    <w:rsid w:val="00370EB0"/>
    <w:rsid w:val="00371B55"/>
    <w:rsid w:val="00371CA7"/>
    <w:rsid w:val="00372169"/>
    <w:rsid w:val="00372282"/>
    <w:rsid w:val="00373139"/>
    <w:rsid w:val="003734C1"/>
    <w:rsid w:val="00376040"/>
    <w:rsid w:val="003762E1"/>
    <w:rsid w:val="00376BDB"/>
    <w:rsid w:val="00376BEA"/>
    <w:rsid w:val="00376E78"/>
    <w:rsid w:val="003776B5"/>
    <w:rsid w:val="00377D55"/>
    <w:rsid w:val="00381056"/>
    <w:rsid w:val="00381443"/>
    <w:rsid w:val="00381741"/>
    <w:rsid w:val="00381781"/>
    <w:rsid w:val="00382782"/>
    <w:rsid w:val="00383227"/>
    <w:rsid w:val="00383268"/>
    <w:rsid w:val="00383564"/>
    <w:rsid w:val="00385583"/>
    <w:rsid w:val="00387564"/>
    <w:rsid w:val="00387F51"/>
    <w:rsid w:val="00390452"/>
    <w:rsid w:val="00390BD5"/>
    <w:rsid w:val="003913F9"/>
    <w:rsid w:val="003925C0"/>
    <w:rsid w:val="00393954"/>
    <w:rsid w:val="0039494B"/>
    <w:rsid w:val="00395E9F"/>
    <w:rsid w:val="0039620F"/>
    <w:rsid w:val="00396F1D"/>
    <w:rsid w:val="0039782D"/>
    <w:rsid w:val="00397894"/>
    <w:rsid w:val="00397C55"/>
    <w:rsid w:val="003A0386"/>
    <w:rsid w:val="003A1824"/>
    <w:rsid w:val="003A1A6C"/>
    <w:rsid w:val="003A1B42"/>
    <w:rsid w:val="003A4409"/>
    <w:rsid w:val="003A60C5"/>
    <w:rsid w:val="003A71CC"/>
    <w:rsid w:val="003A74DC"/>
    <w:rsid w:val="003B0DDD"/>
    <w:rsid w:val="003B112E"/>
    <w:rsid w:val="003B11FF"/>
    <w:rsid w:val="003B3443"/>
    <w:rsid w:val="003B445C"/>
    <w:rsid w:val="003B4C31"/>
    <w:rsid w:val="003B592E"/>
    <w:rsid w:val="003B5B6E"/>
    <w:rsid w:val="003B5D4E"/>
    <w:rsid w:val="003B5E1A"/>
    <w:rsid w:val="003B6F67"/>
    <w:rsid w:val="003C12F3"/>
    <w:rsid w:val="003C1C15"/>
    <w:rsid w:val="003C31D5"/>
    <w:rsid w:val="003C3285"/>
    <w:rsid w:val="003C3B52"/>
    <w:rsid w:val="003C3FD1"/>
    <w:rsid w:val="003C4279"/>
    <w:rsid w:val="003C494D"/>
    <w:rsid w:val="003C6B1B"/>
    <w:rsid w:val="003D012F"/>
    <w:rsid w:val="003D0AA8"/>
    <w:rsid w:val="003D29A7"/>
    <w:rsid w:val="003D37BF"/>
    <w:rsid w:val="003D4361"/>
    <w:rsid w:val="003D4413"/>
    <w:rsid w:val="003D453E"/>
    <w:rsid w:val="003D4B57"/>
    <w:rsid w:val="003D4BB1"/>
    <w:rsid w:val="003D5820"/>
    <w:rsid w:val="003D6C54"/>
    <w:rsid w:val="003D6FA4"/>
    <w:rsid w:val="003D70E5"/>
    <w:rsid w:val="003D73D1"/>
    <w:rsid w:val="003D7706"/>
    <w:rsid w:val="003D79C7"/>
    <w:rsid w:val="003D7ECC"/>
    <w:rsid w:val="003E016C"/>
    <w:rsid w:val="003E076B"/>
    <w:rsid w:val="003E278A"/>
    <w:rsid w:val="003E299A"/>
    <w:rsid w:val="003E2D95"/>
    <w:rsid w:val="003E2DB6"/>
    <w:rsid w:val="003E2FD1"/>
    <w:rsid w:val="003E473D"/>
    <w:rsid w:val="003E5597"/>
    <w:rsid w:val="003E58DD"/>
    <w:rsid w:val="003E5DC4"/>
    <w:rsid w:val="003E638E"/>
    <w:rsid w:val="003E67A9"/>
    <w:rsid w:val="003E6859"/>
    <w:rsid w:val="003E7036"/>
    <w:rsid w:val="003E738F"/>
    <w:rsid w:val="003F0496"/>
    <w:rsid w:val="003F1C19"/>
    <w:rsid w:val="003F1E20"/>
    <w:rsid w:val="003F1EAB"/>
    <w:rsid w:val="003F3639"/>
    <w:rsid w:val="003F4BCF"/>
    <w:rsid w:val="003F4C01"/>
    <w:rsid w:val="003F4F8E"/>
    <w:rsid w:val="003F5B5C"/>
    <w:rsid w:val="003F6A87"/>
    <w:rsid w:val="003F7140"/>
    <w:rsid w:val="003F786D"/>
    <w:rsid w:val="0040075C"/>
    <w:rsid w:val="00400D14"/>
    <w:rsid w:val="004013EB"/>
    <w:rsid w:val="00401444"/>
    <w:rsid w:val="004015F1"/>
    <w:rsid w:val="00401CE8"/>
    <w:rsid w:val="00401F49"/>
    <w:rsid w:val="00402645"/>
    <w:rsid w:val="00404412"/>
    <w:rsid w:val="00404F3E"/>
    <w:rsid w:val="00405ABD"/>
    <w:rsid w:val="00405AD4"/>
    <w:rsid w:val="00406ECC"/>
    <w:rsid w:val="00410052"/>
    <w:rsid w:val="00410459"/>
    <w:rsid w:val="004107EF"/>
    <w:rsid w:val="00410A15"/>
    <w:rsid w:val="00411116"/>
    <w:rsid w:val="00411A07"/>
    <w:rsid w:val="00411EB3"/>
    <w:rsid w:val="004120EE"/>
    <w:rsid w:val="004122F1"/>
    <w:rsid w:val="00413834"/>
    <w:rsid w:val="00413CAA"/>
    <w:rsid w:val="004144E0"/>
    <w:rsid w:val="00414ACF"/>
    <w:rsid w:val="00415683"/>
    <w:rsid w:val="004156E4"/>
    <w:rsid w:val="00415F9F"/>
    <w:rsid w:val="004163FF"/>
    <w:rsid w:val="00416839"/>
    <w:rsid w:val="00416EC8"/>
    <w:rsid w:val="004174FD"/>
    <w:rsid w:val="00417502"/>
    <w:rsid w:val="00417660"/>
    <w:rsid w:val="00417B15"/>
    <w:rsid w:val="00417F53"/>
    <w:rsid w:val="00421C70"/>
    <w:rsid w:val="004221F6"/>
    <w:rsid w:val="004256C0"/>
    <w:rsid w:val="00425EC2"/>
    <w:rsid w:val="004274C8"/>
    <w:rsid w:val="00427637"/>
    <w:rsid w:val="00427861"/>
    <w:rsid w:val="00430274"/>
    <w:rsid w:val="00431027"/>
    <w:rsid w:val="00431169"/>
    <w:rsid w:val="00432E00"/>
    <w:rsid w:val="0043427E"/>
    <w:rsid w:val="00434868"/>
    <w:rsid w:val="00436485"/>
    <w:rsid w:val="00436763"/>
    <w:rsid w:val="00436894"/>
    <w:rsid w:val="00437669"/>
    <w:rsid w:val="0044060D"/>
    <w:rsid w:val="00440CAD"/>
    <w:rsid w:val="00441380"/>
    <w:rsid w:val="00441C5B"/>
    <w:rsid w:val="004433D5"/>
    <w:rsid w:val="00443855"/>
    <w:rsid w:val="0044445B"/>
    <w:rsid w:val="00444B28"/>
    <w:rsid w:val="004453F2"/>
    <w:rsid w:val="0044552A"/>
    <w:rsid w:val="00445BB8"/>
    <w:rsid w:val="004461BA"/>
    <w:rsid w:val="004464E8"/>
    <w:rsid w:val="00446A25"/>
    <w:rsid w:val="00447936"/>
    <w:rsid w:val="00452E1B"/>
    <w:rsid w:val="004543B3"/>
    <w:rsid w:val="00454599"/>
    <w:rsid w:val="00454D9C"/>
    <w:rsid w:val="0045552B"/>
    <w:rsid w:val="00455973"/>
    <w:rsid w:val="00456685"/>
    <w:rsid w:val="0045670B"/>
    <w:rsid w:val="0046031D"/>
    <w:rsid w:val="00460B38"/>
    <w:rsid w:val="00460E54"/>
    <w:rsid w:val="0046111C"/>
    <w:rsid w:val="00461197"/>
    <w:rsid w:val="00461ABE"/>
    <w:rsid w:val="00461DEF"/>
    <w:rsid w:val="00462F3C"/>
    <w:rsid w:val="00463024"/>
    <w:rsid w:val="00463713"/>
    <w:rsid w:val="00463EBD"/>
    <w:rsid w:val="00464236"/>
    <w:rsid w:val="0046574C"/>
    <w:rsid w:val="00465AD3"/>
    <w:rsid w:val="00465E9E"/>
    <w:rsid w:val="00466519"/>
    <w:rsid w:val="00466C92"/>
    <w:rsid w:val="00467481"/>
    <w:rsid w:val="00467D20"/>
    <w:rsid w:val="00470078"/>
    <w:rsid w:val="004707FB"/>
    <w:rsid w:val="0047182F"/>
    <w:rsid w:val="00471A09"/>
    <w:rsid w:val="00471D7C"/>
    <w:rsid w:val="00472034"/>
    <w:rsid w:val="00472968"/>
    <w:rsid w:val="0047299F"/>
    <w:rsid w:val="0047345F"/>
    <w:rsid w:val="00473950"/>
    <w:rsid w:val="00473E83"/>
    <w:rsid w:val="00473FAA"/>
    <w:rsid w:val="004747C1"/>
    <w:rsid w:val="00474DBD"/>
    <w:rsid w:val="0047590A"/>
    <w:rsid w:val="00476356"/>
    <w:rsid w:val="0047647C"/>
    <w:rsid w:val="00476826"/>
    <w:rsid w:val="0047696D"/>
    <w:rsid w:val="004774EC"/>
    <w:rsid w:val="00480974"/>
    <w:rsid w:val="004810CE"/>
    <w:rsid w:val="00481F7B"/>
    <w:rsid w:val="00483C7E"/>
    <w:rsid w:val="00484C82"/>
    <w:rsid w:val="00484DEB"/>
    <w:rsid w:val="00484F2E"/>
    <w:rsid w:val="0048557E"/>
    <w:rsid w:val="00485856"/>
    <w:rsid w:val="00485F7C"/>
    <w:rsid w:val="00486755"/>
    <w:rsid w:val="00486E16"/>
    <w:rsid w:val="0048772B"/>
    <w:rsid w:val="00490CC8"/>
    <w:rsid w:val="004922EA"/>
    <w:rsid w:val="00492FEE"/>
    <w:rsid w:val="0049404B"/>
    <w:rsid w:val="00495B65"/>
    <w:rsid w:val="0049607B"/>
    <w:rsid w:val="00496145"/>
    <w:rsid w:val="00496B90"/>
    <w:rsid w:val="004970CD"/>
    <w:rsid w:val="0049797C"/>
    <w:rsid w:val="004A2086"/>
    <w:rsid w:val="004A24E3"/>
    <w:rsid w:val="004A3247"/>
    <w:rsid w:val="004A3454"/>
    <w:rsid w:val="004A35A8"/>
    <w:rsid w:val="004A4028"/>
    <w:rsid w:val="004A4934"/>
    <w:rsid w:val="004A4DD7"/>
    <w:rsid w:val="004A51FB"/>
    <w:rsid w:val="004A5821"/>
    <w:rsid w:val="004A5A8C"/>
    <w:rsid w:val="004A5A9B"/>
    <w:rsid w:val="004A6C44"/>
    <w:rsid w:val="004A7209"/>
    <w:rsid w:val="004A7A62"/>
    <w:rsid w:val="004B0153"/>
    <w:rsid w:val="004B1940"/>
    <w:rsid w:val="004B1D83"/>
    <w:rsid w:val="004B2356"/>
    <w:rsid w:val="004B2CCA"/>
    <w:rsid w:val="004B2EB8"/>
    <w:rsid w:val="004B30D1"/>
    <w:rsid w:val="004B3FEC"/>
    <w:rsid w:val="004B42C9"/>
    <w:rsid w:val="004B4B5E"/>
    <w:rsid w:val="004B5161"/>
    <w:rsid w:val="004B5B9E"/>
    <w:rsid w:val="004B6374"/>
    <w:rsid w:val="004B6C09"/>
    <w:rsid w:val="004B6C83"/>
    <w:rsid w:val="004B7E27"/>
    <w:rsid w:val="004C0681"/>
    <w:rsid w:val="004C072E"/>
    <w:rsid w:val="004C0730"/>
    <w:rsid w:val="004C0AAC"/>
    <w:rsid w:val="004C0C18"/>
    <w:rsid w:val="004C13BD"/>
    <w:rsid w:val="004C143C"/>
    <w:rsid w:val="004C1A17"/>
    <w:rsid w:val="004C1E7B"/>
    <w:rsid w:val="004C205D"/>
    <w:rsid w:val="004C24DA"/>
    <w:rsid w:val="004C24F6"/>
    <w:rsid w:val="004C2BCA"/>
    <w:rsid w:val="004C3B3B"/>
    <w:rsid w:val="004C3B6C"/>
    <w:rsid w:val="004C3C23"/>
    <w:rsid w:val="004C3D22"/>
    <w:rsid w:val="004C4476"/>
    <w:rsid w:val="004C46FA"/>
    <w:rsid w:val="004C518B"/>
    <w:rsid w:val="004C566E"/>
    <w:rsid w:val="004C64E9"/>
    <w:rsid w:val="004C669C"/>
    <w:rsid w:val="004C6AD5"/>
    <w:rsid w:val="004C7D56"/>
    <w:rsid w:val="004C7F75"/>
    <w:rsid w:val="004D0C97"/>
    <w:rsid w:val="004D22FC"/>
    <w:rsid w:val="004D28FC"/>
    <w:rsid w:val="004D2AD1"/>
    <w:rsid w:val="004D31C1"/>
    <w:rsid w:val="004D3410"/>
    <w:rsid w:val="004D3FA9"/>
    <w:rsid w:val="004D4A59"/>
    <w:rsid w:val="004D5272"/>
    <w:rsid w:val="004D546A"/>
    <w:rsid w:val="004D56FD"/>
    <w:rsid w:val="004E004A"/>
    <w:rsid w:val="004E06F3"/>
    <w:rsid w:val="004E0C2A"/>
    <w:rsid w:val="004E117C"/>
    <w:rsid w:val="004E13B6"/>
    <w:rsid w:val="004E14AE"/>
    <w:rsid w:val="004E1A7F"/>
    <w:rsid w:val="004E4866"/>
    <w:rsid w:val="004E57EC"/>
    <w:rsid w:val="004E5A78"/>
    <w:rsid w:val="004E6DFB"/>
    <w:rsid w:val="004E70C1"/>
    <w:rsid w:val="004F0F31"/>
    <w:rsid w:val="004F12F0"/>
    <w:rsid w:val="004F1802"/>
    <w:rsid w:val="004F25CC"/>
    <w:rsid w:val="004F2973"/>
    <w:rsid w:val="004F29BF"/>
    <w:rsid w:val="004F2C82"/>
    <w:rsid w:val="004F300B"/>
    <w:rsid w:val="004F3BEC"/>
    <w:rsid w:val="004F4753"/>
    <w:rsid w:val="004F4B21"/>
    <w:rsid w:val="004F551C"/>
    <w:rsid w:val="004F5588"/>
    <w:rsid w:val="004F5706"/>
    <w:rsid w:val="004F5D69"/>
    <w:rsid w:val="004F6171"/>
    <w:rsid w:val="004F6908"/>
    <w:rsid w:val="004F6A95"/>
    <w:rsid w:val="004F6E4D"/>
    <w:rsid w:val="004F7611"/>
    <w:rsid w:val="004F7EFC"/>
    <w:rsid w:val="005001DF"/>
    <w:rsid w:val="00500B54"/>
    <w:rsid w:val="00501A01"/>
    <w:rsid w:val="00503520"/>
    <w:rsid w:val="0050475D"/>
    <w:rsid w:val="00504BE1"/>
    <w:rsid w:val="00505917"/>
    <w:rsid w:val="00507882"/>
    <w:rsid w:val="00510A1E"/>
    <w:rsid w:val="00510C91"/>
    <w:rsid w:val="0051189A"/>
    <w:rsid w:val="00512A17"/>
    <w:rsid w:val="00513308"/>
    <w:rsid w:val="0051332E"/>
    <w:rsid w:val="0051472C"/>
    <w:rsid w:val="00515910"/>
    <w:rsid w:val="0051640C"/>
    <w:rsid w:val="00516433"/>
    <w:rsid w:val="00517534"/>
    <w:rsid w:val="00517863"/>
    <w:rsid w:val="005178B8"/>
    <w:rsid w:val="00517B69"/>
    <w:rsid w:val="005205B6"/>
    <w:rsid w:val="00520B69"/>
    <w:rsid w:val="00522B63"/>
    <w:rsid w:val="00522D92"/>
    <w:rsid w:val="00523144"/>
    <w:rsid w:val="00523BBC"/>
    <w:rsid w:val="00524BFC"/>
    <w:rsid w:val="0052503A"/>
    <w:rsid w:val="00525529"/>
    <w:rsid w:val="00526416"/>
    <w:rsid w:val="0052706B"/>
    <w:rsid w:val="00527A9C"/>
    <w:rsid w:val="00527FC5"/>
    <w:rsid w:val="005304C4"/>
    <w:rsid w:val="00530961"/>
    <w:rsid w:val="00531811"/>
    <w:rsid w:val="0053257A"/>
    <w:rsid w:val="0053262D"/>
    <w:rsid w:val="00532679"/>
    <w:rsid w:val="0053320B"/>
    <w:rsid w:val="0053377C"/>
    <w:rsid w:val="00534D55"/>
    <w:rsid w:val="00534E75"/>
    <w:rsid w:val="00535687"/>
    <w:rsid w:val="0053578E"/>
    <w:rsid w:val="00535B5A"/>
    <w:rsid w:val="005368E0"/>
    <w:rsid w:val="00541D47"/>
    <w:rsid w:val="00542F3E"/>
    <w:rsid w:val="0054358C"/>
    <w:rsid w:val="00543715"/>
    <w:rsid w:val="00543B03"/>
    <w:rsid w:val="00543CF6"/>
    <w:rsid w:val="00544814"/>
    <w:rsid w:val="00544C65"/>
    <w:rsid w:val="00545614"/>
    <w:rsid w:val="005459B2"/>
    <w:rsid w:val="0054720D"/>
    <w:rsid w:val="0054763E"/>
    <w:rsid w:val="00547ADA"/>
    <w:rsid w:val="00547B79"/>
    <w:rsid w:val="005502FA"/>
    <w:rsid w:val="00550EF0"/>
    <w:rsid w:val="00550FDB"/>
    <w:rsid w:val="00551896"/>
    <w:rsid w:val="005526D7"/>
    <w:rsid w:val="00552B3C"/>
    <w:rsid w:val="00554CF8"/>
    <w:rsid w:val="00554E7F"/>
    <w:rsid w:val="00555165"/>
    <w:rsid w:val="00555DBA"/>
    <w:rsid w:val="0055645C"/>
    <w:rsid w:val="005566FA"/>
    <w:rsid w:val="005607AA"/>
    <w:rsid w:val="00563F34"/>
    <w:rsid w:val="00565A43"/>
    <w:rsid w:val="00565D3F"/>
    <w:rsid w:val="005667C4"/>
    <w:rsid w:val="00566B1A"/>
    <w:rsid w:val="00571DA4"/>
    <w:rsid w:val="00572EA5"/>
    <w:rsid w:val="00572F92"/>
    <w:rsid w:val="00573358"/>
    <w:rsid w:val="00573718"/>
    <w:rsid w:val="00573B24"/>
    <w:rsid w:val="00573DEE"/>
    <w:rsid w:val="0057433F"/>
    <w:rsid w:val="00575479"/>
    <w:rsid w:val="00575672"/>
    <w:rsid w:val="005756E3"/>
    <w:rsid w:val="005761E7"/>
    <w:rsid w:val="00576B5F"/>
    <w:rsid w:val="00577242"/>
    <w:rsid w:val="00580592"/>
    <w:rsid w:val="00580B0C"/>
    <w:rsid w:val="00580E58"/>
    <w:rsid w:val="005816C0"/>
    <w:rsid w:val="00581AA7"/>
    <w:rsid w:val="00581CBC"/>
    <w:rsid w:val="00582685"/>
    <w:rsid w:val="0058380A"/>
    <w:rsid w:val="00583C65"/>
    <w:rsid w:val="00583EBD"/>
    <w:rsid w:val="00584C99"/>
    <w:rsid w:val="0058641A"/>
    <w:rsid w:val="00586440"/>
    <w:rsid w:val="00586687"/>
    <w:rsid w:val="005866DB"/>
    <w:rsid w:val="00586926"/>
    <w:rsid w:val="00586C79"/>
    <w:rsid w:val="00586E5C"/>
    <w:rsid w:val="00587508"/>
    <w:rsid w:val="00587B8E"/>
    <w:rsid w:val="00587E49"/>
    <w:rsid w:val="00590345"/>
    <w:rsid w:val="00590B4F"/>
    <w:rsid w:val="00591412"/>
    <w:rsid w:val="00591ACD"/>
    <w:rsid w:val="00591D47"/>
    <w:rsid w:val="00593D22"/>
    <w:rsid w:val="00593D98"/>
    <w:rsid w:val="00594621"/>
    <w:rsid w:val="00594893"/>
    <w:rsid w:val="00594A5A"/>
    <w:rsid w:val="00594CFE"/>
    <w:rsid w:val="005952CA"/>
    <w:rsid w:val="005952F1"/>
    <w:rsid w:val="00595401"/>
    <w:rsid w:val="005954C3"/>
    <w:rsid w:val="00595BEA"/>
    <w:rsid w:val="0059604C"/>
    <w:rsid w:val="00597205"/>
    <w:rsid w:val="005A12AA"/>
    <w:rsid w:val="005A15C6"/>
    <w:rsid w:val="005A17A3"/>
    <w:rsid w:val="005A18C9"/>
    <w:rsid w:val="005A1AAD"/>
    <w:rsid w:val="005A1F7E"/>
    <w:rsid w:val="005A238B"/>
    <w:rsid w:val="005A27D8"/>
    <w:rsid w:val="005A3E43"/>
    <w:rsid w:val="005A42A1"/>
    <w:rsid w:val="005A4B7B"/>
    <w:rsid w:val="005A6578"/>
    <w:rsid w:val="005A6853"/>
    <w:rsid w:val="005A76C5"/>
    <w:rsid w:val="005B09D2"/>
    <w:rsid w:val="005B1085"/>
    <w:rsid w:val="005B1214"/>
    <w:rsid w:val="005B1563"/>
    <w:rsid w:val="005B21EF"/>
    <w:rsid w:val="005B2A85"/>
    <w:rsid w:val="005B2D5D"/>
    <w:rsid w:val="005B2F0E"/>
    <w:rsid w:val="005B3474"/>
    <w:rsid w:val="005B35F6"/>
    <w:rsid w:val="005B4094"/>
    <w:rsid w:val="005B41EA"/>
    <w:rsid w:val="005B4407"/>
    <w:rsid w:val="005B499C"/>
    <w:rsid w:val="005B4A29"/>
    <w:rsid w:val="005B4CFF"/>
    <w:rsid w:val="005B578D"/>
    <w:rsid w:val="005B58E1"/>
    <w:rsid w:val="005B5B6A"/>
    <w:rsid w:val="005B6039"/>
    <w:rsid w:val="005B61B4"/>
    <w:rsid w:val="005B6486"/>
    <w:rsid w:val="005B716A"/>
    <w:rsid w:val="005B78E1"/>
    <w:rsid w:val="005C1D2A"/>
    <w:rsid w:val="005C2505"/>
    <w:rsid w:val="005C274A"/>
    <w:rsid w:val="005C2E96"/>
    <w:rsid w:val="005C3AA0"/>
    <w:rsid w:val="005C4027"/>
    <w:rsid w:val="005C7495"/>
    <w:rsid w:val="005D0E73"/>
    <w:rsid w:val="005D18E4"/>
    <w:rsid w:val="005D23C7"/>
    <w:rsid w:val="005D2B2B"/>
    <w:rsid w:val="005D2EE2"/>
    <w:rsid w:val="005D438B"/>
    <w:rsid w:val="005D44BA"/>
    <w:rsid w:val="005D5DDA"/>
    <w:rsid w:val="005D6603"/>
    <w:rsid w:val="005D724D"/>
    <w:rsid w:val="005E0463"/>
    <w:rsid w:val="005E06F1"/>
    <w:rsid w:val="005E0D23"/>
    <w:rsid w:val="005E2648"/>
    <w:rsid w:val="005E3D31"/>
    <w:rsid w:val="005E3F0B"/>
    <w:rsid w:val="005E5EC2"/>
    <w:rsid w:val="005E6994"/>
    <w:rsid w:val="005E6FA4"/>
    <w:rsid w:val="005E733B"/>
    <w:rsid w:val="005E7492"/>
    <w:rsid w:val="005E78F9"/>
    <w:rsid w:val="005E7DD2"/>
    <w:rsid w:val="005F0522"/>
    <w:rsid w:val="005F2252"/>
    <w:rsid w:val="005F2C60"/>
    <w:rsid w:val="005F31FC"/>
    <w:rsid w:val="005F42F5"/>
    <w:rsid w:val="005F4B07"/>
    <w:rsid w:val="005F5954"/>
    <w:rsid w:val="005F61E2"/>
    <w:rsid w:val="005F689B"/>
    <w:rsid w:val="005F776B"/>
    <w:rsid w:val="005F7B54"/>
    <w:rsid w:val="005F7B84"/>
    <w:rsid w:val="00600B2F"/>
    <w:rsid w:val="00601DF7"/>
    <w:rsid w:val="00601EAD"/>
    <w:rsid w:val="00601F9B"/>
    <w:rsid w:val="00603105"/>
    <w:rsid w:val="006039E8"/>
    <w:rsid w:val="0060402D"/>
    <w:rsid w:val="00604179"/>
    <w:rsid w:val="0060457C"/>
    <w:rsid w:val="006055F9"/>
    <w:rsid w:val="00605E54"/>
    <w:rsid w:val="006069EB"/>
    <w:rsid w:val="00606B1B"/>
    <w:rsid w:val="00606BF2"/>
    <w:rsid w:val="00607763"/>
    <w:rsid w:val="00610DFB"/>
    <w:rsid w:val="0061112B"/>
    <w:rsid w:val="00611C93"/>
    <w:rsid w:val="00612696"/>
    <w:rsid w:val="00612808"/>
    <w:rsid w:val="00612898"/>
    <w:rsid w:val="00613CF0"/>
    <w:rsid w:val="00613DF3"/>
    <w:rsid w:val="00614339"/>
    <w:rsid w:val="00614C3A"/>
    <w:rsid w:val="00614F55"/>
    <w:rsid w:val="0061647B"/>
    <w:rsid w:val="006166E6"/>
    <w:rsid w:val="006167E7"/>
    <w:rsid w:val="00616E13"/>
    <w:rsid w:val="006174B3"/>
    <w:rsid w:val="00617E5F"/>
    <w:rsid w:val="0062001C"/>
    <w:rsid w:val="00620510"/>
    <w:rsid w:val="006205CA"/>
    <w:rsid w:val="00622489"/>
    <w:rsid w:val="006224BC"/>
    <w:rsid w:val="0062263B"/>
    <w:rsid w:val="00623125"/>
    <w:rsid w:val="00623DA7"/>
    <w:rsid w:val="00624023"/>
    <w:rsid w:val="00624183"/>
    <w:rsid w:val="006244E3"/>
    <w:rsid w:val="006244F3"/>
    <w:rsid w:val="00625E92"/>
    <w:rsid w:val="006261F9"/>
    <w:rsid w:val="00627B75"/>
    <w:rsid w:val="00630C9A"/>
    <w:rsid w:val="00630EB2"/>
    <w:rsid w:val="00631376"/>
    <w:rsid w:val="006316C1"/>
    <w:rsid w:val="00631903"/>
    <w:rsid w:val="00632062"/>
    <w:rsid w:val="00633257"/>
    <w:rsid w:val="00633C59"/>
    <w:rsid w:val="00633CAC"/>
    <w:rsid w:val="006342CD"/>
    <w:rsid w:val="00636773"/>
    <w:rsid w:val="00636DD6"/>
    <w:rsid w:val="006402F1"/>
    <w:rsid w:val="006403DF"/>
    <w:rsid w:val="0064148B"/>
    <w:rsid w:val="00641BA8"/>
    <w:rsid w:val="00644109"/>
    <w:rsid w:val="00644B9F"/>
    <w:rsid w:val="0064580A"/>
    <w:rsid w:val="00645AD5"/>
    <w:rsid w:val="006463EF"/>
    <w:rsid w:val="00646EF0"/>
    <w:rsid w:val="00647716"/>
    <w:rsid w:val="00647B69"/>
    <w:rsid w:val="00647C4F"/>
    <w:rsid w:val="00650718"/>
    <w:rsid w:val="00650802"/>
    <w:rsid w:val="00651CED"/>
    <w:rsid w:val="006523DD"/>
    <w:rsid w:val="00652463"/>
    <w:rsid w:val="00652DE6"/>
    <w:rsid w:val="00653B29"/>
    <w:rsid w:val="00654683"/>
    <w:rsid w:val="0065501F"/>
    <w:rsid w:val="00655543"/>
    <w:rsid w:val="0065598A"/>
    <w:rsid w:val="00655DAE"/>
    <w:rsid w:val="006572CB"/>
    <w:rsid w:val="006577A2"/>
    <w:rsid w:val="006577F4"/>
    <w:rsid w:val="00657DAB"/>
    <w:rsid w:val="0066088A"/>
    <w:rsid w:val="00661811"/>
    <w:rsid w:val="00661BE2"/>
    <w:rsid w:val="0066254D"/>
    <w:rsid w:val="0066306C"/>
    <w:rsid w:val="00663EDB"/>
    <w:rsid w:val="006662FE"/>
    <w:rsid w:val="0066687D"/>
    <w:rsid w:val="00666EE1"/>
    <w:rsid w:val="00667936"/>
    <w:rsid w:val="00667E0C"/>
    <w:rsid w:val="00667F46"/>
    <w:rsid w:val="006711E9"/>
    <w:rsid w:val="0067143D"/>
    <w:rsid w:val="00671863"/>
    <w:rsid w:val="00671976"/>
    <w:rsid w:val="00671AD3"/>
    <w:rsid w:val="00671C81"/>
    <w:rsid w:val="00671F1F"/>
    <w:rsid w:val="00672148"/>
    <w:rsid w:val="00672C28"/>
    <w:rsid w:val="00673E5F"/>
    <w:rsid w:val="00674E80"/>
    <w:rsid w:val="00675850"/>
    <w:rsid w:val="00676347"/>
    <w:rsid w:val="006801B7"/>
    <w:rsid w:val="00680713"/>
    <w:rsid w:val="00680C03"/>
    <w:rsid w:val="006812F5"/>
    <w:rsid w:val="0068173A"/>
    <w:rsid w:val="006822BA"/>
    <w:rsid w:val="0068322B"/>
    <w:rsid w:val="0068338A"/>
    <w:rsid w:val="006847BE"/>
    <w:rsid w:val="00685382"/>
    <w:rsid w:val="006854E0"/>
    <w:rsid w:val="006867A0"/>
    <w:rsid w:val="00691406"/>
    <w:rsid w:val="006925C7"/>
    <w:rsid w:val="006925DE"/>
    <w:rsid w:val="00692945"/>
    <w:rsid w:val="0069303A"/>
    <w:rsid w:val="00693562"/>
    <w:rsid w:val="006941D4"/>
    <w:rsid w:val="006954F2"/>
    <w:rsid w:val="0069592F"/>
    <w:rsid w:val="00696409"/>
    <w:rsid w:val="006A0028"/>
    <w:rsid w:val="006A049B"/>
    <w:rsid w:val="006A0593"/>
    <w:rsid w:val="006A08FE"/>
    <w:rsid w:val="006A171F"/>
    <w:rsid w:val="006A1E95"/>
    <w:rsid w:val="006A219B"/>
    <w:rsid w:val="006A3A5E"/>
    <w:rsid w:val="006A3C0B"/>
    <w:rsid w:val="006A3F01"/>
    <w:rsid w:val="006A4FA8"/>
    <w:rsid w:val="006A5CE7"/>
    <w:rsid w:val="006A6B55"/>
    <w:rsid w:val="006A6FB0"/>
    <w:rsid w:val="006A7718"/>
    <w:rsid w:val="006B0471"/>
    <w:rsid w:val="006B099E"/>
    <w:rsid w:val="006B0CBD"/>
    <w:rsid w:val="006B0FDE"/>
    <w:rsid w:val="006B25DD"/>
    <w:rsid w:val="006B428F"/>
    <w:rsid w:val="006B4EC8"/>
    <w:rsid w:val="006B5174"/>
    <w:rsid w:val="006B5819"/>
    <w:rsid w:val="006B6499"/>
    <w:rsid w:val="006B66BF"/>
    <w:rsid w:val="006B67B8"/>
    <w:rsid w:val="006C0709"/>
    <w:rsid w:val="006C08DF"/>
    <w:rsid w:val="006C0BA4"/>
    <w:rsid w:val="006C144D"/>
    <w:rsid w:val="006C14E7"/>
    <w:rsid w:val="006C16B5"/>
    <w:rsid w:val="006C16ED"/>
    <w:rsid w:val="006C1F33"/>
    <w:rsid w:val="006C23DC"/>
    <w:rsid w:val="006C27DA"/>
    <w:rsid w:val="006C4468"/>
    <w:rsid w:val="006C589C"/>
    <w:rsid w:val="006C5E9D"/>
    <w:rsid w:val="006C649C"/>
    <w:rsid w:val="006C6E16"/>
    <w:rsid w:val="006C7087"/>
    <w:rsid w:val="006C7208"/>
    <w:rsid w:val="006C7F82"/>
    <w:rsid w:val="006D0736"/>
    <w:rsid w:val="006D15AB"/>
    <w:rsid w:val="006D3589"/>
    <w:rsid w:val="006D5E8E"/>
    <w:rsid w:val="006D6175"/>
    <w:rsid w:val="006D62D0"/>
    <w:rsid w:val="006D6C93"/>
    <w:rsid w:val="006D761C"/>
    <w:rsid w:val="006D7A99"/>
    <w:rsid w:val="006E0B3D"/>
    <w:rsid w:val="006E0F61"/>
    <w:rsid w:val="006E118B"/>
    <w:rsid w:val="006E144B"/>
    <w:rsid w:val="006E177C"/>
    <w:rsid w:val="006E1812"/>
    <w:rsid w:val="006E2C4C"/>
    <w:rsid w:val="006E2F6D"/>
    <w:rsid w:val="006E3883"/>
    <w:rsid w:val="006E45F5"/>
    <w:rsid w:val="006E5353"/>
    <w:rsid w:val="006E5EF0"/>
    <w:rsid w:val="006E61D3"/>
    <w:rsid w:val="006E6F57"/>
    <w:rsid w:val="006E7F7A"/>
    <w:rsid w:val="006F004B"/>
    <w:rsid w:val="006F075F"/>
    <w:rsid w:val="006F0784"/>
    <w:rsid w:val="006F163D"/>
    <w:rsid w:val="006F16E4"/>
    <w:rsid w:val="006F1C58"/>
    <w:rsid w:val="006F1DAE"/>
    <w:rsid w:val="006F2CD8"/>
    <w:rsid w:val="006F2FAE"/>
    <w:rsid w:val="006F2FDE"/>
    <w:rsid w:val="006F37FF"/>
    <w:rsid w:val="006F3E24"/>
    <w:rsid w:val="006F4367"/>
    <w:rsid w:val="006F4B61"/>
    <w:rsid w:val="006F4E76"/>
    <w:rsid w:val="006F5DC7"/>
    <w:rsid w:val="006F610A"/>
    <w:rsid w:val="006F6114"/>
    <w:rsid w:val="006F6416"/>
    <w:rsid w:val="006F65C6"/>
    <w:rsid w:val="006F6891"/>
    <w:rsid w:val="006F68DC"/>
    <w:rsid w:val="006F6DB5"/>
    <w:rsid w:val="006F6E20"/>
    <w:rsid w:val="006F6F5B"/>
    <w:rsid w:val="006F7102"/>
    <w:rsid w:val="006F7BAD"/>
    <w:rsid w:val="006F7CB1"/>
    <w:rsid w:val="006F7DEA"/>
    <w:rsid w:val="00700727"/>
    <w:rsid w:val="00701E8D"/>
    <w:rsid w:val="007025B0"/>
    <w:rsid w:val="00702737"/>
    <w:rsid w:val="00702912"/>
    <w:rsid w:val="00702AED"/>
    <w:rsid w:val="00703359"/>
    <w:rsid w:val="007037E6"/>
    <w:rsid w:val="00704DFC"/>
    <w:rsid w:val="0070641F"/>
    <w:rsid w:val="007068C0"/>
    <w:rsid w:val="0070772A"/>
    <w:rsid w:val="00707F43"/>
    <w:rsid w:val="007108EF"/>
    <w:rsid w:val="0071113B"/>
    <w:rsid w:val="00712AB4"/>
    <w:rsid w:val="0071390A"/>
    <w:rsid w:val="00714A10"/>
    <w:rsid w:val="0071664D"/>
    <w:rsid w:val="00716794"/>
    <w:rsid w:val="00717690"/>
    <w:rsid w:val="00717DCC"/>
    <w:rsid w:val="00720229"/>
    <w:rsid w:val="00720533"/>
    <w:rsid w:val="00720EA5"/>
    <w:rsid w:val="0072239E"/>
    <w:rsid w:val="00722AC1"/>
    <w:rsid w:val="007237F4"/>
    <w:rsid w:val="007241A5"/>
    <w:rsid w:val="0072473E"/>
    <w:rsid w:val="00724DD7"/>
    <w:rsid w:val="007256CD"/>
    <w:rsid w:val="00726187"/>
    <w:rsid w:val="00726734"/>
    <w:rsid w:val="00726750"/>
    <w:rsid w:val="00727DD9"/>
    <w:rsid w:val="007312D3"/>
    <w:rsid w:val="00731810"/>
    <w:rsid w:val="00731D0E"/>
    <w:rsid w:val="00731FD8"/>
    <w:rsid w:val="007325AE"/>
    <w:rsid w:val="007327FB"/>
    <w:rsid w:val="007338B9"/>
    <w:rsid w:val="00733960"/>
    <w:rsid w:val="007340A7"/>
    <w:rsid w:val="00734814"/>
    <w:rsid w:val="00735DE5"/>
    <w:rsid w:val="007363E3"/>
    <w:rsid w:val="00736E7D"/>
    <w:rsid w:val="00737259"/>
    <w:rsid w:val="00737FAC"/>
    <w:rsid w:val="00740F5A"/>
    <w:rsid w:val="00741019"/>
    <w:rsid w:val="0074199A"/>
    <w:rsid w:val="00742728"/>
    <w:rsid w:val="00742B2E"/>
    <w:rsid w:val="00742F8C"/>
    <w:rsid w:val="00743618"/>
    <w:rsid w:val="00743EC0"/>
    <w:rsid w:val="00744077"/>
    <w:rsid w:val="00744187"/>
    <w:rsid w:val="007445D2"/>
    <w:rsid w:val="007445DF"/>
    <w:rsid w:val="00744894"/>
    <w:rsid w:val="0074690E"/>
    <w:rsid w:val="00746C17"/>
    <w:rsid w:val="00747129"/>
    <w:rsid w:val="00747662"/>
    <w:rsid w:val="00750112"/>
    <w:rsid w:val="00750B69"/>
    <w:rsid w:val="00751455"/>
    <w:rsid w:val="007516D2"/>
    <w:rsid w:val="00752050"/>
    <w:rsid w:val="007523C8"/>
    <w:rsid w:val="00752D82"/>
    <w:rsid w:val="00752DB0"/>
    <w:rsid w:val="007530FE"/>
    <w:rsid w:val="00753442"/>
    <w:rsid w:val="00753AAC"/>
    <w:rsid w:val="00753AD3"/>
    <w:rsid w:val="00753C61"/>
    <w:rsid w:val="007550C9"/>
    <w:rsid w:val="0075548C"/>
    <w:rsid w:val="00755AB7"/>
    <w:rsid w:val="007562BD"/>
    <w:rsid w:val="00756C58"/>
    <w:rsid w:val="00756F93"/>
    <w:rsid w:val="00756FD6"/>
    <w:rsid w:val="00757372"/>
    <w:rsid w:val="00760BDB"/>
    <w:rsid w:val="00760C6F"/>
    <w:rsid w:val="00760F81"/>
    <w:rsid w:val="007618A7"/>
    <w:rsid w:val="00762917"/>
    <w:rsid w:val="00762C9D"/>
    <w:rsid w:val="00763C2B"/>
    <w:rsid w:val="00765133"/>
    <w:rsid w:val="007652ED"/>
    <w:rsid w:val="00765410"/>
    <w:rsid w:val="00765CCE"/>
    <w:rsid w:val="00767427"/>
    <w:rsid w:val="00767CD3"/>
    <w:rsid w:val="0077013C"/>
    <w:rsid w:val="00770F1E"/>
    <w:rsid w:val="00771DB1"/>
    <w:rsid w:val="00771FAA"/>
    <w:rsid w:val="007724EE"/>
    <w:rsid w:val="0077277E"/>
    <w:rsid w:val="0077292C"/>
    <w:rsid w:val="00772D0B"/>
    <w:rsid w:val="00773120"/>
    <w:rsid w:val="0077531D"/>
    <w:rsid w:val="00775944"/>
    <w:rsid w:val="00776447"/>
    <w:rsid w:val="00776469"/>
    <w:rsid w:val="007768F8"/>
    <w:rsid w:val="00776BAF"/>
    <w:rsid w:val="00777248"/>
    <w:rsid w:val="0077795F"/>
    <w:rsid w:val="00777E2A"/>
    <w:rsid w:val="0078047C"/>
    <w:rsid w:val="007806F6"/>
    <w:rsid w:val="007808B2"/>
    <w:rsid w:val="00781A00"/>
    <w:rsid w:val="00782289"/>
    <w:rsid w:val="00782367"/>
    <w:rsid w:val="00782B20"/>
    <w:rsid w:val="00782D37"/>
    <w:rsid w:val="00782EA6"/>
    <w:rsid w:val="00782FC2"/>
    <w:rsid w:val="0078361C"/>
    <w:rsid w:val="007838E6"/>
    <w:rsid w:val="00783E25"/>
    <w:rsid w:val="0078458D"/>
    <w:rsid w:val="00784F07"/>
    <w:rsid w:val="00785C33"/>
    <w:rsid w:val="0078614E"/>
    <w:rsid w:val="007867D5"/>
    <w:rsid w:val="00786ACC"/>
    <w:rsid w:val="00790E4C"/>
    <w:rsid w:val="00792395"/>
    <w:rsid w:val="007929CA"/>
    <w:rsid w:val="00792A23"/>
    <w:rsid w:val="007934ED"/>
    <w:rsid w:val="007934F8"/>
    <w:rsid w:val="00793F95"/>
    <w:rsid w:val="00795C96"/>
    <w:rsid w:val="00796CFA"/>
    <w:rsid w:val="00797258"/>
    <w:rsid w:val="007977A0"/>
    <w:rsid w:val="00797CC1"/>
    <w:rsid w:val="007A0B51"/>
    <w:rsid w:val="007A1131"/>
    <w:rsid w:val="007A24C4"/>
    <w:rsid w:val="007A27BD"/>
    <w:rsid w:val="007A27C9"/>
    <w:rsid w:val="007A4163"/>
    <w:rsid w:val="007A4AE4"/>
    <w:rsid w:val="007A4E68"/>
    <w:rsid w:val="007A4EAC"/>
    <w:rsid w:val="007A569B"/>
    <w:rsid w:val="007A5D56"/>
    <w:rsid w:val="007A6428"/>
    <w:rsid w:val="007A6574"/>
    <w:rsid w:val="007A6ED5"/>
    <w:rsid w:val="007A6FC7"/>
    <w:rsid w:val="007A7149"/>
    <w:rsid w:val="007A73B3"/>
    <w:rsid w:val="007B0217"/>
    <w:rsid w:val="007B0A92"/>
    <w:rsid w:val="007B0B4A"/>
    <w:rsid w:val="007B149F"/>
    <w:rsid w:val="007B2066"/>
    <w:rsid w:val="007B2599"/>
    <w:rsid w:val="007B42F6"/>
    <w:rsid w:val="007B4557"/>
    <w:rsid w:val="007B4CCD"/>
    <w:rsid w:val="007B529B"/>
    <w:rsid w:val="007B546D"/>
    <w:rsid w:val="007B5D63"/>
    <w:rsid w:val="007B65DA"/>
    <w:rsid w:val="007B6698"/>
    <w:rsid w:val="007B6714"/>
    <w:rsid w:val="007B7C5E"/>
    <w:rsid w:val="007C1E8E"/>
    <w:rsid w:val="007C240F"/>
    <w:rsid w:val="007C243C"/>
    <w:rsid w:val="007C4277"/>
    <w:rsid w:val="007C42D5"/>
    <w:rsid w:val="007C45C4"/>
    <w:rsid w:val="007C4A0B"/>
    <w:rsid w:val="007C539E"/>
    <w:rsid w:val="007C6847"/>
    <w:rsid w:val="007C6D60"/>
    <w:rsid w:val="007C6D8E"/>
    <w:rsid w:val="007C7263"/>
    <w:rsid w:val="007C7441"/>
    <w:rsid w:val="007C799E"/>
    <w:rsid w:val="007C7B4F"/>
    <w:rsid w:val="007D0A23"/>
    <w:rsid w:val="007D0FE9"/>
    <w:rsid w:val="007D20C3"/>
    <w:rsid w:val="007D2E82"/>
    <w:rsid w:val="007D2F0F"/>
    <w:rsid w:val="007D3385"/>
    <w:rsid w:val="007D35C6"/>
    <w:rsid w:val="007D5313"/>
    <w:rsid w:val="007D58A0"/>
    <w:rsid w:val="007D5D6B"/>
    <w:rsid w:val="007D5E08"/>
    <w:rsid w:val="007D5FC8"/>
    <w:rsid w:val="007D6D3C"/>
    <w:rsid w:val="007D79B2"/>
    <w:rsid w:val="007E02C5"/>
    <w:rsid w:val="007E17C9"/>
    <w:rsid w:val="007E26C7"/>
    <w:rsid w:val="007E309B"/>
    <w:rsid w:val="007E33FD"/>
    <w:rsid w:val="007E3525"/>
    <w:rsid w:val="007E466A"/>
    <w:rsid w:val="007E56E5"/>
    <w:rsid w:val="007E5C11"/>
    <w:rsid w:val="007E5D57"/>
    <w:rsid w:val="007E68F0"/>
    <w:rsid w:val="007E6990"/>
    <w:rsid w:val="007E747F"/>
    <w:rsid w:val="007F0208"/>
    <w:rsid w:val="007F1149"/>
    <w:rsid w:val="007F14CC"/>
    <w:rsid w:val="007F2125"/>
    <w:rsid w:val="007F219F"/>
    <w:rsid w:val="007F41DA"/>
    <w:rsid w:val="007F4EA5"/>
    <w:rsid w:val="007F5255"/>
    <w:rsid w:val="007F558A"/>
    <w:rsid w:val="007F6224"/>
    <w:rsid w:val="007F672F"/>
    <w:rsid w:val="007F6922"/>
    <w:rsid w:val="007F6C9A"/>
    <w:rsid w:val="007F6F67"/>
    <w:rsid w:val="007F7634"/>
    <w:rsid w:val="007F76D0"/>
    <w:rsid w:val="008006D8"/>
    <w:rsid w:val="00800E0C"/>
    <w:rsid w:val="00800F48"/>
    <w:rsid w:val="008011D5"/>
    <w:rsid w:val="00801206"/>
    <w:rsid w:val="00801745"/>
    <w:rsid w:val="00802516"/>
    <w:rsid w:val="008038DE"/>
    <w:rsid w:val="00804C5E"/>
    <w:rsid w:val="00805375"/>
    <w:rsid w:val="00805F8D"/>
    <w:rsid w:val="008060B7"/>
    <w:rsid w:val="00806C12"/>
    <w:rsid w:val="00807439"/>
    <w:rsid w:val="0081016C"/>
    <w:rsid w:val="008102B4"/>
    <w:rsid w:val="00810323"/>
    <w:rsid w:val="0081101D"/>
    <w:rsid w:val="00813213"/>
    <w:rsid w:val="0081422B"/>
    <w:rsid w:val="00814C42"/>
    <w:rsid w:val="00815266"/>
    <w:rsid w:val="0081578D"/>
    <w:rsid w:val="00815F20"/>
    <w:rsid w:val="008160F2"/>
    <w:rsid w:val="008204E3"/>
    <w:rsid w:val="0082094B"/>
    <w:rsid w:val="00820B78"/>
    <w:rsid w:val="008210F1"/>
    <w:rsid w:val="008219DE"/>
    <w:rsid w:val="00822041"/>
    <w:rsid w:val="008220E9"/>
    <w:rsid w:val="00822D8D"/>
    <w:rsid w:val="00823FD6"/>
    <w:rsid w:val="00824688"/>
    <w:rsid w:val="00824781"/>
    <w:rsid w:val="00825B2E"/>
    <w:rsid w:val="00830008"/>
    <w:rsid w:val="0083082A"/>
    <w:rsid w:val="00830943"/>
    <w:rsid w:val="00830B8B"/>
    <w:rsid w:val="00831244"/>
    <w:rsid w:val="00831531"/>
    <w:rsid w:val="00831CBF"/>
    <w:rsid w:val="00831EC1"/>
    <w:rsid w:val="00832F42"/>
    <w:rsid w:val="0083383B"/>
    <w:rsid w:val="00835871"/>
    <w:rsid w:val="00836E55"/>
    <w:rsid w:val="008375DF"/>
    <w:rsid w:val="00840A33"/>
    <w:rsid w:val="00840D20"/>
    <w:rsid w:val="00841205"/>
    <w:rsid w:val="0084239C"/>
    <w:rsid w:val="00843AD5"/>
    <w:rsid w:val="00843DE4"/>
    <w:rsid w:val="008443C6"/>
    <w:rsid w:val="008459B1"/>
    <w:rsid w:val="00845AEE"/>
    <w:rsid w:val="008469B2"/>
    <w:rsid w:val="00846C72"/>
    <w:rsid w:val="0084733E"/>
    <w:rsid w:val="00850752"/>
    <w:rsid w:val="00851379"/>
    <w:rsid w:val="0085266B"/>
    <w:rsid w:val="008528E8"/>
    <w:rsid w:val="00852E46"/>
    <w:rsid w:val="00853468"/>
    <w:rsid w:val="008539BE"/>
    <w:rsid w:val="00854406"/>
    <w:rsid w:val="00854E1A"/>
    <w:rsid w:val="00855227"/>
    <w:rsid w:val="0085558E"/>
    <w:rsid w:val="008556BA"/>
    <w:rsid w:val="00860800"/>
    <w:rsid w:val="00860AAC"/>
    <w:rsid w:val="00860EC9"/>
    <w:rsid w:val="00860F8D"/>
    <w:rsid w:val="00860FE5"/>
    <w:rsid w:val="00861C3A"/>
    <w:rsid w:val="00861CEB"/>
    <w:rsid w:val="0086234D"/>
    <w:rsid w:val="00862442"/>
    <w:rsid w:val="00862591"/>
    <w:rsid w:val="00862A2E"/>
    <w:rsid w:val="00862C89"/>
    <w:rsid w:val="00862CA0"/>
    <w:rsid w:val="00862E9A"/>
    <w:rsid w:val="008635D3"/>
    <w:rsid w:val="00863751"/>
    <w:rsid w:val="00864CDE"/>
    <w:rsid w:val="0086516F"/>
    <w:rsid w:val="0086549C"/>
    <w:rsid w:val="008659ED"/>
    <w:rsid w:val="00865D1F"/>
    <w:rsid w:val="00866110"/>
    <w:rsid w:val="008668D6"/>
    <w:rsid w:val="00867B69"/>
    <w:rsid w:val="00867BE1"/>
    <w:rsid w:val="00867E0E"/>
    <w:rsid w:val="00867F76"/>
    <w:rsid w:val="00870404"/>
    <w:rsid w:val="008732BF"/>
    <w:rsid w:val="008733A0"/>
    <w:rsid w:val="008744CD"/>
    <w:rsid w:val="00876555"/>
    <w:rsid w:val="008767DD"/>
    <w:rsid w:val="00877168"/>
    <w:rsid w:val="008773A6"/>
    <w:rsid w:val="0087741B"/>
    <w:rsid w:val="008779F5"/>
    <w:rsid w:val="00880625"/>
    <w:rsid w:val="008807BA"/>
    <w:rsid w:val="00880FB5"/>
    <w:rsid w:val="00881859"/>
    <w:rsid w:val="00881F18"/>
    <w:rsid w:val="0088224F"/>
    <w:rsid w:val="00882351"/>
    <w:rsid w:val="00882AA9"/>
    <w:rsid w:val="00882B94"/>
    <w:rsid w:val="00882EE6"/>
    <w:rsid w:val="008840AF"/>
    <w:rsid w:val="00884457"/>
    <w:rsid w:val="00885AA8"/>
    <w:rsid w:val="00885DCC"/>
    <w:rsid w:val="0088677E"/>
    <w:rsid w:val="00886991"/>
    <w:rsid w:val="008870AE"/>
    <w:rsid w:val="008874D6"/>
    <w:rsid w:val="008877E5"/>
    <w:rsid w:val="00887910"/>
    <w:rsid w:val="0089058B"/>
    <w:rsid w:val="0089087C"/>
    <w:rsid w:val="008913BD"/>
    <w:rsid w:val="00892901"/>
    <w:rsid w:val="00892F9A"/>
    <w:rsid w:val="0089307F"/>
    <w:rsid w:val="0089339C"/>
    <w:rsid w:val="00893969"/>
    <w:rsid w:val="0089420C"/>
    <w:rsid w:val="00894903"/>
    <w:rsid w:val="0089563A"/>
    <w:rsid w:val="00896069"/>
    <w:rsid w:val="00896F34"/>
    <w:rsid w:val="00896FD0"/>
    <w:rsid w:val="008973FF"/>
    <w:rsid w:val="00897C27"/>
    <w:rsid w:val="008A0104"/>
    <w:rsid w:val="008A0FBC"/>
    <w:rsid w:val="008A1A5E"/>
    <w:rsid w:val="008A2358"/>
    <w:rsid w:val="008A2B6E"/>
    <w:rsid w:val="008A2DD6"/>
    <w:rsid w:val="008A31DF"/>
    <w:rsid w:val="008A3A03"/>
    <w:rsid w:val="008A45C5"/>
    <w:rsid w:val="008A4883"/>
    <w:rsid w:val="008A4C2E"/>
    <w:rsid w:val="008A60CD"/>
    <w:rsid w:val="008A6597"/>
    <w:rsid w:val="008A66C0"/>
    <w:rsid w:val="008A672B"/>
    <w:rsid w:val="008A6D27"/>
    <w:rsid w:val="008A6DFC"/>
    <w:rsid w:val="008A6F08"/>
    <w:rsid w:val="008B1276"/>
    <w:rsid w:val="008B1614"/>
    <w:rsid w:val="008B247B"/>
    <w:rsid w:val="008B2760"/>
    <w:rsid w:val="008B2883"/>
    <w:rsid w:val="008B3177"/>
    <w:rsid w:val="008B3FDF"/>
    <w:rsid w:val="008B4BDF"/>
    <w:rsid w:val="008B4D07"/>
    <w:rsid w:val="008B5219"/>
    <w:rsid w:val="008B6814"/>
    <w:rsid w:val="008B6C4F"/>
    <w:rsid w:val="008B6E70"/>
    <w:rsid w:val="008B789B"/>
    <w:rsid w:val="008B7B24"/>
    <w:rsid w:val="008C02FA"/>
    <w:rsid w:val="008C10C3"/>
    <w:rsid w:val="008C1626"/>
    <w:rsid w:val="008C1ABE"/>
    <w:rsid w:val="008C25FC"/>
    <w:rsid w:val="008C2FE1"/>
    <w:rsid w:val="008C40B9"/>
    <w:rsid w:val="008C4204"/>
    <w:rsid w:val="008C49F6"/>
    <w:rsid w:val="008C4FAC"/>
    <w:rsid w:val="008C5E5A"/>
    <w:rsid w:val="008C611F"/>
    <w:rsid w:val="008C63ED"/>
    <w:rsid w:val="008C7F0A"/>
    <w:rsid w:val="008D0174"/>
    <w:rsid w:val="008D019C"/>
    <w:rsid w:val="008D0A7A"/>
    <w:rsid w:val="008D0B48"/>
    <w:rsid w:val="008D2274"/>
    <w:rsid w:val="008D2945"/>
    <w:rsid w:val="008D2995"/>
    <w:rsid w:val="008D29A0"/>
    <w:rsid w:val="008D5BDF"/>
    <w:rsid w:val="008D5D2D"/>
    <w:rsid w:val="008D700C"/>
    <w:rsid w:val="008E0FBE"/>
    <w:rsid w:val="008E1476"/>
    <w:rsid w:val="008E236A"/>
    <w:rsid w:val="008E25A4"/>
    <w:rsid w:val="008E25BA"/>
    <w:rsid w:val="008E2CD7"/>
    <w:rsid w:val="008E2DF7"/>
    <w:rsid w:val="008E3241"/>
    <w:rsid w:val="008E3835"/>
    <w:rsid w:val="008E3DA8"/>
    <w:rsid w:val="008E4A6B"/>
    <w:rsid w:val="008E5ED2"/>
    <w:rsid w:val="008E608B"/>
    <w:rsid w:val="008E63A3"/>
    <w:rsid w:val="008E6ACA"/>
    <w:rsid w:val="008E6B38"/>
    <w:rsid w:val="008E6FD8"/>
    <w:rsid w:val="008E7362"/>
    <w:rsid w:val="008E7758"/>
    <w:rsid w:val="008F0A8D"/>
    <w:rsid w:val="008F0C32"/>
    <w:rsid w:val="008F3290"/>
    <w:rsid w:val="008F332B"/>
    <w:rsid w:val="008F4489"/>
    <w:rsid w:val="008F4B8C"/>
    <w:rsid w:val="008F52F4"/>
    <w:rsid w:val="008F5E76"/>
    <w:rsid w:val="008F64BE"/>
    <w:rsid w:val="008F66F9"/>
    <w:rsid w:val="008F6E28"/>
    <w:rsid w:val="008F7D32"/>
    <w:rsid w:val="00901042"/>
    <w:rsid w:val="009016ED"/>
    <w:rsid w:val="0090384F"/>
    <w:rsid w:val="00904BCC"/>
    <w:rsid w:val="00905D20"/>
    <w:rsid w:val="009074EA"/>
    <w:rsid w:val="00910150"/>
    <w:rsid w:val="00910DEF"/>
    <w:rsid w:val="00911968"/>
    <w:rsid w:val="00911BE6"/>
    <w:rsid w:val="00911C33"/>
    <w:rsid w:val="00911C94"/>
    <w:rsid w:val="009120FB"/>
    <w:rsid w:val="00913E52"/>
    <w:rsid w:val="00913E9F"/>
    <w:rsid w:val="009155CE"/>
    <w:rsid w:val="00916593"/>
    <w:rsid w:val="009171DC"/>
    <w:rsid w:val="00917681"/>
    <w:rsid w:val="00917E53"/>
    <w:rsid w:val="009211E0"/>
    <w:rsid w:val="00921283"/>
    <w:rsid w:val="009213CA"/>
    <w:rsid w:val="0092155D"/>
    <w:rsid w:val="0092262D"/>
    <w:rsid w:val="0092273D"/>
    <w:rsid w:val="00922785"/>
    <w:rsid w:val="00923231"/>
    <w:rsid w:val="00923621"/>
    <w:rsid w:val="0092429D"/>
    <w:rsid w:val="00925F55"/>
    <w:rsid w:val="009273D3"/>
    <w:rsid w:val="009277D0"/>
    <w:rsid w:val="009304A5"/>
    <w:rsid w:val="00930638"/>
    <w:rsid w:val="00930EBF"/>
    <w:rsid w:val="009315E2"/>
    <w:rsid w:val="00931B40"/>
    <w:rsid w:val="0093252A"/>
    <w:rsid w:val="00932601"/>
    <w:rsid w:val="00932F9C"/>
    <w:rsid w:val="00933948"/>
    <w:rsid w:val="00933A07"/>
    <w:rsid w:val="009340C6"/>
    <w:rsid w:val="009343A2"/>
    <w:rsid w:val="009352AA"/>
    <w:rsid w:val="00937463"/>
    <w:rsid w:val="00937DAF"/>
    <w:rsid w:val="00941081"/>
    <w:rsid w:val="0094139F"/>
    <w:rsid w:val="00942603"/>
    <w:rsid w:val="00942E77"/>
    <w:rsid w:val="009453C0"/>
    <w:rsid w:val="009456B4"/>
    <w:rsid w:val="00945771"/>
    <w:rsid w:val="00945CC5"/>
    <w:rsid w:val="00945EDB"/>
    <w:rsid w:val="0094716D"/>
    <w:rsid w:val="00947856"/>
    <w:rsid w:val="00947A9D"/>
    <w:rsid w:val="00950430"/>
    <w:rsid w:val="00950768"/>
    <w:rsid w:val="009510A4"/>
    <w:rsid w:val="00951B65"/>
    <w:rsid w:val="00952461"/>
    <w:rsid w:val="0095258C"/>
    <w:rsid w:val="00952C9D"/>
    <w:rsid w:val="009533C6"/>
    <w:rsid w:val="00953A90"/>
    <w:rsid w:val="00953C92"/>
    <w:rsid w:val="00954648"/>
    <w:rsid w:val="00955485"/>
    <w:rsid w:val="009556FC"/>
    <w:rsid w:val="00955D10"/>
    <w:rsid w:val="00956801"/>
    <w:rsid w:val="00956AE1"/>
    <w:rsid w:val="00956C7E"/>
    <w:rsid w:val="00956D86"/>
    <w:rsid w:val="00957271"/>
    <w:rsid w:val="00960097"/>
    <w:rsid w:val="009605A8"/>
    <w:rsid w:val="00960666"/>
    <w:rsid w:val="00960AAE"/>
    <w:rsid w:val="00960FE9"/>
    <w:rsid w:val="0096110A"/>
    <w:rsid w:val="00961FA9"/>
    <w:rsid w:val="0096206F"/>
    <w:rsid w:val="009636E6"/>
    <w:rsid w:val="00963B7A"/>
    <w:rsid w:val="009647A4"/>
    <w:rsid w:val="00964B19"/>
    <w:rsid w:val="009657EF"/>
    <w:rsid w:val="00966FF4"/>
    <w:rsid w:val="00966FFE"/>
    <w:rsid w:val="0096702C"/>
    <w:rsid w:val="00967A30"/>
    <w:rsid w:val="00970772"/>
    <w:rsid w:val="009708FA"/>
    <w:rsid w:val="00970A37"/>
    <w:rsid w:val="0097120C"/>
    <w:rsid w:val="00971298"/>
    <w:rsid w:val="0097189F"/>
    <w:rsid w:val="00971FA0"/>
    <w:rsid w:val="009726E0"/>
    <w:rsid w:val="009726E9"/>
    <w:rsid w:val="009728FD"/>
    <w:rsid w:val="00972DBB"/>
    <w:rsid w:val="00974E58"/>
    <w:rsid w:val="0097537C"/>
    <w:rsid w:val="009753E5"/>
    <w:rsid w:val="009758C6"/>
    <w:rsid w:val="009761F4"/>
    <w:rsid w:val="00977D74"/>
    <w:rsid w:val="009816D4"/>
    <w:rsid w:val="00981862"/>
    <w:rsid w:val="0098219D"/>
    <w:rsid w:val="009822A0"/>
    <w:rsid w:val="00983060"/>
    <w:rsid w:val="009831B7"/>
    <w:rsid w:val="00983C29"/>
    <w:rsid w:val="00983D67"/>
    <w:rsid w:val="00984288"/>
    <w:rsid w:val="00984716"/>
    <w:rsid w:val="00984CA5"/>
    <w:rsid w:val="00986025"/>
    <w:rsid w:val="00986466"/>
    <w:rsid w:val="00987D63"/>
    <w:rsid w:val="00990049"/>
    <w:rsid w:val="00991069"/>
    <w:rsid w:val="0099110D"/>
    <w:rsid w:val="009917A0"/>
    <w:rsid w:val="0099234B"/>
    <w:rsid w:val="00992CAD"/>
    <w:rsid w:val="00992FB3"/>
    <w:rsid w:val="00993215"/>
    <w:rsid w:val="00993663"/>
    <w:rsid w:val="00994492"/>
    <w:rsid w:val="0099499F"/>
    <w:rsid w:val="00995332"/>
    <w:rsid w:val="00995416"/>
    <w:rsid w:val="009956CE"/>
    <w:rsid w:val="00995FA3"/>
    <w:rsid w:val="00996D03"/>
    <w:rsid w:val="009A12FD"/>
    <w:rsid w:val="009A1DEA"/>
    <w:rsid w:val="009A1EDE"/>
    <w:rsid w:val="009A26FC"/>
    <w:rsid w:val="009A42E1"/>
    <w:rsid w:val="009A5836"/>
    <w:rsid w:val="009A6B0D"/>
    <w:rsid w:val="009A760B"/>
    <w:rsid w:val="009A7B5F"/>
    <w:rsid w:val="009B0607"/>
    <w:rsid w:val="009B0747"/>
    <w:rsid w:val="009B0DA8"/>
    <w:rsid w:val="009B1A77"/>
    <w:rsid w:val="009B1AD4"/>
    <w:rsid w:val="009B232F"/>
    <w:rsid w:val="009B3240"/>
    <w:rsid w:val="009B3480"/>
    <w:rsid w:val="009B3C32"/>
    <w:rsid w:val="009B3D7E"/>
    <w:rsid w:val="009B48C2"/>
    <w:rsid w:val="009B4EE0"/>
    <w:rsid w:val="009B5EF8"/>
    <w:rsid w:val="009C02E3"/>
    <w:rsid w:val="009C097C"/>
    <w:rsid w:val="009C0A87"/>
    <w:rsid w:val="009C1B62"/>
    <w:rsid w:val="009C2408"/>
    <w:rsid w:val="009C287B"/>
    <w:rsid w:val="009C3014"/>
    <w:rsid w:val="009C4358"/>
    <w:rsid w:val="009C4691"/>
    <w:rsid w:val="009C4CEC"/>
    <w:rsid w:val="009C4F88"/>
    <w:rsid w:val="009C5560"/>
    <w:rsid w:val="009C5834"/>
    <w:rsid w:val="009C5E5B"/>
    <w:rsid w:val="009D02BC"/>
    <w:rsid w:val="009D0DA5"/>
    <w:rsid w:val="009D14BF"/>
    <w:rsid w:val="009D179C"/>
    <w:rsid w:val="009D1B20"/>
    <w:rsid w:val="009D1BAC"/>
    <w:rsid w:val="009D274E"/>
    <w:rsid w:val="009D3355"/>
    <w:rsid w:val="009D35B5"/>
    <w:rsid w:val="009D3FED"/>
    <w:rsid w:val="009D4C89"/>
    <w:rsid w:val="009D4CD8"/>
    <w:rsid w:val="009D5BE2"/>
    <w:rsid w:val="009D6E2D"/>
    <w:rsid w:val="009D76B4"/>
    <w:rsid w:val="009D7B2E"/>
    <w:rsid w:val="009D7C1C"/>
    <w:rsid w:val="009D7D17"/>
    <w:rsid w:val="009D7FCE"/>
    <w:rsid w:val="009E0499"/>
    <w:rsid w:val="009E0C0E"/>
    <w:rsid w:val="009E1F0E"/>
    <w:rsid w:val="009E3811"/>
    <w:rsid w:val="009E38B5"/>
    <w:rsid w:val="009E3D08"/>
    <w:rsid w:val="009E58B4"/>
    <w:rsid w:val="009E642D"/>
    <w:rsid w:val="009E7BFB"/>
    <w:rsid w:val="009F067D"/>
    <w:rsid w:val="009F1D4E"/>
    <w:rsid w:val="009F25B0"/>
    <w:rsid w:val="009F3459"/>
    <w:rsid w:val="009F43A4"/>
    <w:rsid w:val="009F451E"/>
    <w:rsid w:val="009F4F90"/>
    <w:rsid w:val="009F66FC"/>
    <w:rsid w:val="009F7298"/>
    <w:rsid w:val="009F7646"/>
    <w:rsid w:val="00A00D28"/>
    <w:rsid w:val="00A0182F"/>
    <w:rsid w:val="00A02037"/>
    <w:rsid w:val="00A02374"/>
    <w:rsid w:val="00A025B8"/>
    <w:rsid w:val="00A04828"/>
    <w:rsid w:val="00A05677"/>
    <w:rsid w:val="00A06B5B"/>
    <w:rsid w:val="00A06B77"/>
    <w:rsid w:val="00A07C7B"/>
    <w:rsid w:val="00A07CBB"/>
    <w:rsid w:val="00A11D38"/>
    <w:rsid w:val="00A135EE"/>
    <w:rsid w:val="00A13743"/>
    <w:rsid w:val="00A1460D"/>
    <w:rsid w:val="00A14FC0"/>
    <w:rsid w:val="00A15148"/>
    <w:rsid w:val="00A15CF7"/>
    <w:rsid w:val="00A15E98"/>
    <w:rsid w:val="00A164B1"/>
    <w:rsid w:val="00A17E43"/>
    <w:rsid w:val="00A209D8"/>
    <w:rsid w:val="00A21809"/>
    <w:rsid w:val="00A21E7C"/>
    <w:rsid w:val="00A22582"/>
    <w:rsid w:val="00A2291D"/>
    <w:rsid w:val="00A22C83"/>
    <w:rsid w:val="00A23334"/>
    <w:rsid w:val="00A233B2"/>
    <w:rsid w:val="00A24652"/>
    <w:rsid w:val="00A249A5"/>
    <w:rsid w:val="00A252D3"/>
    <w:rsid w:val="00A253D7"/>
    <w:rsid w:val="00A2553F"/>
    <w:rsid w:val="00A25A86"/>
    <w:rsid w:val="00A25B81"/>
    <w:rsid w:val="00A2658B"/>
    <w:rsid w:val="00A26A1F"/>
    <w:rsid w:val="00A26F93"/>
    <w:rsid w:val="00A2775E"/>
    <w:rsid w:val="00A27AD5"/>
    <w:rsid w:val="00A31A08"/>
    <w:rsid w:val="00A32C84"/>
    <w:rsid w:val="00A3388F"/>
    <w:rsid w:val="00A34BB0"/>
    <w:rsid w:val="00A358F8"/>
    <w:rsid w:val="00A35ECC"/>
    <w:rsid w:val="00A3669B"/>
    <w:rsid w:val="00A372A9"/>
    <w:rsid w:val="00A3763B"/>
    <w:rsid w:val="00A40908"/>
    <w:rsid w:val="00A409D4"/>
    <w:rsid w:val="00A40E96"/>
    <w:rsid w:val="00A4137C"/>
    <w:rsid w:val="00A41BFE"/>
    <w:rsid w:val="00A42211"/>
    <w:rsid w:val="00A425C3"/>
    <w:rsid w:val="00A42717"/>
    <w:rsid w:val="00A43140"/>
    <w:rsid w:val="00A43BBF"/>
    <w:rsid w:val="00A448AD"/>
    <w:rsid w:val="00A44EDB"/>
    <w:rsid w:val="00A44FD5"/>
    <w:rsid w:val="00A454AE"/>
    <w:rsid w:val="00A464E2"/>
    <w:rsid w:val="00A46E79"/>
    <w:rsid w:val="00A46E7C"/>
    <w:rsid w:val="00A47369"/>
    <w:rsid w:val="00A47DBD"/>
    <w:rsid w:val="00A5017A"/>
    <w:rsid w:val="00A5060F"/>
    <w:rsid w:val="00A51068"/>
    <w:rsid w:val="00A51198"/>
    <w:rsid w:val="00A51EB8"/>
    <w:rsid w:val="00A520E7"/>
    <w:rsid w:val="00A53197"/>
    <w:rsid w:val="00A5466C"/>
    <w:rsid w:val="00A5485A"/>
    <w:rsid w:val="00A54DA8"/>
    <w:rsid w:val="00A54E5F"/>
    <w:rsid w:val="00A55144"/>
    <w:rsid w:val="00A554B9"/>
    <w:rsid w:val="00A555F9"/>
    <w:rsid w:val="00A5673F"/>
    <w:rsid w:val="00A617B1"/>
    <w:rsid w:val="00A618A7"/>
    <w:rsid w:val="00A621B8"/>
    <w:rsid w:val="00A622D4"/>
    <w:rsid w:val="00A627E0"/>
    <w:rsid w:val="00A628C6"/>
    <w:rsid w:val="00A63733"/>
    <w:rsid w:val="00A63FC4"/>
    <w:rsid w:val="00A644B6"/>
    <w:rsid w:val="00A64D05"/>
    <w:rsid w:val="00A652FF"/>
    <w:rsid w:val="00A65665"/>
    <w:rsid w:val="00A67B7A"/>
    <w:rsid w:val="00A67CF5"/>
    <w:rsid w:val="00A708C7"/>
    <w:rsid w:val="00A7121D"/>
    <w:rsid w:val="00A7121F"/>
    <w:rsid w:val="00A71668"/>
    <w:rsid w:val="00A7274C"/>
    <w:rsid w:val="00A72FDE"/>
    <w:rsid w:val="00A732F6"/>
    <w:rsid w:val="00A736D7"/>
    <w:rsid w:val="00A73F65"/>
    <w:rsid w:val="00A74060"/>
    <w:rsid w:val="00A7470D"/>
    <w:rsid w:val="00A76054"/>
    <w:rsid w:val="00A77AF4"/>
    <w:rsid w:val="00A77CF4"/>
    <w:rsid w:val="00A80037"/>
    <w:rsid w:val="00A81112"/>
    <w:rsid w:val="00A81DB7"/>
    <w:rsid w:val="00A82042"/>
    <w:rsid w:val="00A8260B"/>
    <w:rsid w:val="00A83DE9"/>
    <w:rsid w:val="00A83FAF"/>
    <w:rsid w:val="00A8436C"/>
    <w:rsid w:val="00A84384"/>
    <w:rsid w:val="00A84533"/>
    <w:rsid w:val="00A85C47"/>
    <w:rsid w:val="00A85F1E"/>
    <w:rsid w:val="00A86856"/>
    <w:rsid w:val="00A87F4F"/>
    <w:rsid w:val="00A9007C"/>
    <w:rsid w:val="00A90727"/>
    <w:rsid w:val="00A9085C"/>
    <w:rsid w:val="00A909D7"/>
    <w:rsid w:val="00A90BD6"/>
    <w:rsid w:val="00A92C60"/>
    <w:rsid w:val="00A92DCB"/>
    <w:rsid w:val="00A92EE2"/>
    <w:rsid w:val="00A93085"/>
    <w:rsid w:val="00A9315A"/>
    <w:rsid w:val="00A9443D"/>
    <w:rsid w:val="00A94A9A"/>
    <w:rsid w:val="00A9517C"/>
    <w:rsid w:val="00A95338"/>
    <w:rsid w:val="00A95EDE"/>
    <w:rsid w:val="00A9641B"/>
    <w:rsid w:val="00AA0DBA"/>
    <w:rsid w:val="00AA14E0"/>
    <w:rsid w:val="00AA1804"/>
    <w:rsid w:val="00AA3266"/>
    <w:rsid w:val="00AA5FB2"/>
    <w:rsid w:val="00AA5FBF"/>
    <w:rsid w:val="00AA6177"/>
    <w:rsid w:val="00AA6CC8"/>
    <w:rsid w:val="00AA7920"/>
    <w:rsid w:val="00AA7BF3"/>
    <w:rsid w:val="00AA7C38"/>
    <w:rsid w:val="00AB0186"/>
    <w:rsid w:val="00AB066F"/>
    <w:rsid w:val="00AB0713"/>
    <w:rsid w:val="00AB09C8"/>
    <w:rsid w:val="00AB1212"/>
    <w:rsid w:val="00AB24B1"/>
    <w:rsid w:val="00AB2809"/>
    <w:rsid w:val="00AB2956"/>
    <w:rsid w:val="00AB2CCF"/>
    <w:rsid w:val="00AB2E82"/>
    <w:rsid w:val="00AB3CBC"/>
    <w:rsid w:val="00AB439F"/>
    <w:rsid w:val="00AB4496"/>
    <w:rsid w:val="00AB4984"/>
    <w:rsid w:val="00AB4C47"/>
    <w:rsid w:val="00AB4FBB"/>
    <w:rsid w:val="00AB5BFD"/>
    <w:rsid w:val="00AB63C8"/>
    <w:rsid w:val="00AB6E51"/>
    <w:rsid w:val="00AB7B62"/>
    <w:rsid w:val="00AC0F12"/>
    <w:rsid w:val="00AC1F64"/>
    <w:rsid w:val="00AC1F67"/>
    <w:rsid w:val="00AC2815"/>
    <w:rsid w:val="00AC2E8A"/>
    <w:rsid w:val="00AC38AB"/>
    <w:rsid w:val="00AC3A12"/>
    <w:rsid w:val="00AC5EEA"/>
    <w:rsid w:val="00AC5F92"/>
    <w:rsid w:val="00AC70AF"/>
    <w:rsid w:val="00AC756D"/>
    <w:rsid w:val="00AD27E2"/>
    <w:rsid w:val="00AD2B36"/>
    <w:rsid w:val="00AD34DA"/>
    <w:rsid w:val="00AD381B"/>
    <w:rsid w:val="00AD430E"/>
    <w:rsid w:val="00AD4A8D"/>
    <w:rsid w:val="00AD4C49"/>
    <w:rsid w:val="00AD5E7D"/>
    <w:rsid w:val="00AD6334"/>
    <w:rsid w:val="00AD6735"/>
    <w:rsid w:val="00AE086E"/>
    <w:rsid w:val="00AE0B11"/>
    <w:rsid w:val="00AE18A2"/>
    <w:rsid w:val="00AE1DC0"/>
    <w:rsid w:val="00AE21A8"/>
    <w:rsid w:val="00AE2DAD"/>
    <w:rsid w:val="00AE3AC4"/>
    <w:rsid w:val="00AE43BE"/>
    <w:rsid w:val="00AE4A8E"/>
    <w:rsid w:val="00AF1D63"/>
    <w:rsid w:val="00AF1F5E"/>
    <w:rsid w:val="00AF2C1E"/>
    <w:rsid w:val="00AF3AE6"/>
    <w:rsid w:val="00AF4CCA"/>
    <w:rsid w:val="00AF4D3F"/>
    <w:rsid w:val="00AF5450"/>
    <w:rsid w:val="00AF595C"/>
    <w:rsid w:val="00AF6482"/>
    <w:rsid w:val="00AF6A4C"/>
    <w:rsid w:val="00AF6DAE"/>
    <w:rsid w:val="00AF7423"/>
    <w:rsid w:val="00AF7B62"/>
    <w:rsid w:val="00B002F8"/>
    <w:rsid w:val="00B00828"/>
    <w:rsid w:val="00B008F0"/>
    <w:rsid w:val="00B014BD"/>
    <w:rsid w:val="00B01B2B"/>
    <w:rsid w:val="00B0236C"/>
    <w:rsid w:val="00B0243B"/>
    <w:rsid w:val="00B02A0B"/>
    <w:rsid w:val="00B02C4C"/>
    <w:rsid w:val="00B0341D"/>
    <w:rsid w:val="00B03A41"/>
    <w:rsid w:val="00B04B3E"/>
    <w:rsid w:val="00B06831"/>
    <w:rsid w:val="00B06C6D"/>
    <w:rsid w:val="00B06E7A"/>
    <w:rsid w:val="00B07A8B"/>
    <w:rsid w:val="00B1019D"/>
    <w:rsid w:val="00B10A34"/>
    <w:rsid w:val="00B1139C"/>
    <w:rsid w:val="00B11773"/>
    <w:rsid w:val="00B125D0"/>
    <w:rsid w:val="00B13070"/>
    <w:rsid w:val="00B13C1E"/>
    <w:rsid w:val="00B154E9"/>
    <w:rsid w:val="00B15785"/>
    <w:rsid w:val="00B15AE4"/>
    <w:rsid w:val="00B167B1"/>
    <w:rsid w:val="00B16B4F"/>
    <w:rsid w:val="00B17B2D"/>
    <w:rsid w:val="00B2014C"/>
    <w:rsid w:val="00B20593"/>
    <w:rsid w:val="00B21488"/>
    <w:rsid w:val="00B214FF"/>
    <w:rsid w:val="00B215AD"/>
    <w:rsid w:val="00B217C9"/>
    <w:rsid w:val="00B21D3E"/>
    <w:rsid w:val="00B22A98"/>
    <w:rsid w:val="00B234FD"/>
    <w:rsid w:val="00B23DF6"/>
    <w:rsid w:val="00B24BBF"/>
    <w:rsid w:val="00B250E3"/>
    <w:rsid w:val="00B25235"/>
    <w:rsid w:val="00B25D97"/>
    <w:rsid w:val="00B264DC"/>
    <w:rsid w:val="00B2683B"/>
    <w:rsid w:val="00B26B7D"/>
    <w:rsid w:val="00B26FF5"/>
    <w:rsid w:val="00B27A48"/>
    <w:rsid w:val="00B27D47"/>
    <w:rsid w:val="00B27F0D"/>
    <w:rsid w:val="00B30A28"/>
    <w:rsid w:val="00B3108B"/>
    <w:rsid w:val="00B312A0"/>
    <w:rsid w:val="00B31AB8"/>
    <w:rsid w:val="00B33421"/>
    <w:rsid w:val="00B3488D"/>
    <w:rsid w:val="00B34C2F"/>
    <w:rsid w:val="00B34E46"/>
    <w:rsid w:val="00B36599"/>
    <w:rsid w:val="00B36725"/>
    <w:rsid w:val="00B36B68"/>
    <w:rsid w:val="00B3749F"/>
    <w:rsid w:val="00B374CB"/>
    <w:rsid w:val="00B40618"/>
    <w:rsid w:val="00B40D6A"/>
    <w:rsid w:val="00B40F6F"/>
    <w:rsid w:val="00B4183E"/>
    <w:rsid w:val="00B41F49"/>
    <w:rsid w:val="00B426A9"/>
    <w:rsid w:val="00B42E5C"/>
    <w:rsid w:val="00B431FF"/>
    <w:rsid w:val="00B43631"/>
    <w:rsid w:val="00B451C2"/>
    <w:rsid w:val="00B46D34"/>
    <w:rsid w:val="00B46F13"/>
    <w:rsid w:val="00B505FE"/>
    <w:rsid w:val="00B5080E"/>
    <w:rsid w:val="00B50C1D"/>
    <w:rsid w:val="00B51779"/>
    <w:rsid w:val="00B51C31"/>
    <w:rsid w:val="00B524B4"/>
    <w:rsid w:val="00B531F7"/>
    <w:rsid w:val="00B5357B"/>
    <w:rsid w:val="00B5367D"/>
    <w:rsid w:val="00B53828"/>
    <w:rsid w:val="00B54010"/>
    <w:rsid w:val="00B5472D"/>
    <w:rsid w:val="00B54ECE"/>
    <w:rsid w:val="00B55026"/>
    <w:rsid w:val="00B5632A"/>
    <w:rsid w:val="00B566C5"/>
    <w:rsid w:val="00B57807"/>
    <w:rsid w:val="00B57849"/>
    <w:rsid w:val="00B57B8D"/>
    <w:rsid w:val="00B607DD"/>
    <w:rsid w:val="00B60AEE"/>
    <w:rsid w:val="00B60D20"/>
    <w:rsid w:val="00B61BA1"/>
    <w:rsid w:val="00B6208E"/>
    <w:rsid w:val="00B62C5D"/>
    <w:rsid w:val="00B63036"/>
    <w:rsid w:val="00B6393E"/>
    <w:rsid w:val="00B64309"/>
    <w:rsid w:val="00B64576"/>
    <w:rsid w:val="00B64B91"/>
    <w:rsid w:val="00B6511C"/>
    <w:rsid w:val="00B65291"/>
    <w:rsid w:val="00B6661C"/>
    <w:rsid w:val="00B66D75"/>
    <w:rsid w:val="00B676A3"/>
    <w:rsid w:val="00B703E7"/>
    <w:rsid w:val="00B705C2"/>
    <w:rsid w:val="00B70B97"/>
    <w:rsid w:val="00B71D44"/>
    <w:rsid w:val="00B72403"/>
    <w:rsid w:val="00B72563"/>
    <w:rsid w:val="00B7269A"/>
    <w:rsid w:val="00B72B0C"/>
    <w:rsid w:val="00B73498"/>
    <w:rsid w:val="00B73EC8"/>
    <w:rsid w:val="00B73EE7"/>
    <w:rsid w:val="00B742C2"/>
    <w:rsid w:val="00B74E12"/>
    <w:rsid w:val="00B7559A"/>
    <w:rsid w:val="00B75898"/>
    <w:rsid w:val="00B761FB"/>
    <w:rsid w:val="00B76217"/>
    <w:rsid w:val="00B76860"/>
    <w:rsid w:val="00B76A3F"/>
    <w:rsid w:val="00B7725D"/>
    <w:rsid w:val="00B80F7E"/>
    <w:rsid w:val="00B81012"/>
    <w:rsid w:val="00B817E3"/>
    <w:rsid w:val="00B8221A"/>
    <w:rsid w:val="00B825D9"/>
    <w:rsid w:val="00B82F74"/>
    <w:rsid w:val="00B834D6"/>
    <w:rsid w:val="00B847AA"/>
    <w:rsid w:val="00B85B1C"/>
    <w:rsid w:val="00B86348"/>
    <w:rsid w:val="00B864DE"/>
    <w:rsid w:val="00B877C2"/>
    <w:rsid w:val="00B87DBE"/>
    <w:rsid w:val="00B90519"/>
    <w:rsid w:val="00B905B7"/>
    <w:rsid w:val="00B90A95"/>
    <w:rsid w:val="00B92345"/>
    <w:rsid w:val="00B92AD5"/>
    <w:rsid w:val="00B92B31"/>
    <w:rsid w:val="00B9337F"/>
    <w:rsid w:val="00B93877"/>
    <w:rsid w:val="00B94841"/>
    <w:rsid w:val="00B955A5"/>
    <w:rsid w:val="00B95AAF"/>
    <w:rsid w:val="00B95B6D"/>
    <w:rsid w:val="00B95E64"/>
    <w:rsid w:val="00BA03D2"/>
    <w:rsid w:val="00BA0D03"/>
    <w:rsid w:val="00BA1674"/>
    <w:rsid w:val="00BA1BAD"/>
    <w:rsid w:val="00BA2067"/>
    <w:rsid w:val="00BA2550"/>
    <w:rsid w:val="00BA2899"/>
    <w:rsid w:val="00BA2FB9"/>
    <w:rsid w:val="00BA382D"/>
    <w:rsid w:val="00BA452A"/>
    <w:rsid w:val="00BA6091"/>
    <w:rsid w:val="00BA7815"/>
    <w:rsid w:val="00BA7ADA"/>
    <w:rsid w:val="00BA7B72"/>
    <w:rsid w:val="00BA7D44"/>
    <w:rsid w:val="00BB00E4"/>
    <w:rsid w:val="00BB08E1"/>
    <w:rsid w:val="00BB0F18"/>
    <w:rsid w:val="00BB242A"/>
    <w:rsid w:val="00BB29EA"/>
    <w:rsid w:val="00BB2B9E"/>
    <w:rsid w:val="00BB4C3A"/>
    <w:rsid w:val="00BB4ED0"/>
    <w:rsid w:val="00BB4F59"/>
    <w:rsid w:val="00BB5C62"/>
    <w:rsid w:val="00BB5CFD"/>
    <w:rsid w:val="00BB6A90"/>
    <w:rsid w:val="00BC0B14"/>
    <w:rsid w:val="00BC1DB6"/>
    <w:rsid w:val="00BC1DF4"/>
    <w:rsid w:val="00BC2207"/>
    <w:rsid w:val="00BC307A"/>
    <w:rsid w:val="00BC3434"/>
    <w:rsid w:val="00BC3455"/>
    <w:rsid w:val="00BC3883"/>
    <w:rsid w:val="00BC428D"/>
    <w:rsid w:val="00BC5D8D"/>
    <w:rsid w:val="00BC6637"/>
    <w:rsid w:val="00BC685A"/>
    <w:rsid w:val="00BC6D1F"/>
    <w:rsid w:val="00BC7942"/>
    <w:rsid w:val="00BD03F5"/>
    <w:rsid w:val="00BD0444"/>
    <w:rsid w:val="00BD33B5"/>
    <w:rsid w:val="00BD3AE5"/>
    <w:rsid w:val="00BD4070"/>
    <w:rsid w:val="00BD42D1"/>
    <w:rsid w:val="00BD4823"/>
    <w:rsid w:val="00BD4BDD"/>
    <w:rsid w:val="00BD5054"/>
    <w:rsid w:val="00BD59DB"/>
    <w:rsid w:val="00BD5C00"/>
    <w:rsid w:val="00BE107D"/>
    <w:rsid w:val="00BE11BF"/>
    <w:rsid w:val="00BE22E2"/>
    <w:rsid w:val="00BE2492"/>
    <w:rsid w:val="00BE2BE4"/>
    <w:rsid w:val="00BE3EF1"/>
    <w:rsid w:val="00BE498D"/>
    <w:rsid w:val="00BF0171"/>
    <w:rsid w:val="00BF078A"/>
    <w:rsid w:val="00BF0862"/>
    <w:rsid w:val="00BF0A07"/>
    <w:rsid w:val="00BF1136"/>
    <w:rsid w:val="00BF11DC"/>
    <w:rsid w:val="00BF1647"/>
    <w:rsid w:val="00BF29C7"/>
    <w:rsid w:val="00BF339D"/>
    <w:rsid w:val="00BF349A"/>
    <w:rsid w:val="00BF414F"/>
    <w:rsid w:val="00BF564E"/>
    <w:rsid w:val="00BF5E2B"/>
    <w:rsid w:val="00BF6A29"/>
    <w:rsid w:val="00BF7231"/>
    <w:rsid w:val="00BF76EF"/>
    <w:rsid w:val="00BF7CE9"/>
    <w:rsid w:val="00BF7E7E"/>
    <w:rsid w:val="00BF7EB3"/>
    <w:rsid w:val="00C00447"/>
    <w:rsid w:val="00C00C92"/>
    <w:rsid w:val="00C028A0"/>
    <w:rsid w:val="00C03D61"/>
    <w:rsid w:val="00C043D9"/>
    <w:rsid w:val="00C05D20"/>
    <w:rsid w:val="00C05F77"/>
    <w:rsid w:val="00C06EBE"/>
    <w:rsid w:val="00C06FE4"/>
    <w:rsid w:val="00C074B7"/>
    <w:rsid w:val="00C07996"/>
    <w:rsid w:val="00C10C60"/>
    <w:rsid w:val="00C120DE"/>
    <w:rsid w:val="00C12B11"/>
    <w:rsid w:val="00C13001"/>
    <w:rsid w:val="00C14FF3"/>
    <w:rsid w:val="00C15E9C"/>
    <w:rsid w:val="00C164EB"/>
    <w:rsid w:val="00C165BE"/>
    <w:rsid w:val="00C17A41"/>
    <w:rsid w:val="00C20833"/>
    <w:rsid w:val="00C20C20"/>
    <w:rsid w:val="00C20DBB"/>
    <w:rsid w:val="00C20F0E"/>
    <w:rsid w:val="00C21129"/>
    <w:rsid w:val="00C21B92"/>
    <w:rsid w:val="00C21B9D"/>
    <w:rsid w:val="00C22C1A"/>
    <w:rsid w:val="00C231A2"/>
    <w:rsid w:val="00C23580"/>
    <w:rsid w:val="00C243A1"/>
    <w:rsid w:val="00C243D7"/>
    <w:rsid w:val="00C24FBB"/>
    <w:rsid w:val="00C26175"/>
    <w:rsid w:val="00C272FB"/>
    <w:rsid w:val="00C27D4E"/>
    <w:rsid w:val="00C27F73"/>
    <w:rsid w:val="00C300E3"/>
    <w:rsid w:val="00C30292"/>
    <w:rsid w:val="00C31483"/>
    <w:rsid w:val="00C32059"/>
    <w:rsid w:val="00C32242"/>
    <w:rsid w:val="00C33E09"/>
    <w:rsid w:val="00C33E5E"/>
    <w:rsid w:val="00C35332"/>
    <w:rsid w:val="00C35600"/>
    <w:rsid w:val="00C356EF"/>
    <w:rsid w:val="00C35946"/>
    <w:rsid w:val="00C35E9A"/>
    <w:rsid w:val="00C36890"/>
    <w:rsid w:val="00C36C9F"/>
    <w:rsid w:val="00C36D77"/>
    <w:rsid w:val="00C372FA"/>
    <w:rsid w:val="00C37ED1"/>
    <w:rsid w:val="00C40514"/>
    <w:rsid w:val="00C4248F"/>
    <w:rsid w:val="00C426B1"/>
    <w:rsid w:val="00C42C4C"/>
    <w:rsid w:val="00C42FF3"/>
    <w:rsid w:val="00C432B0"/>
    <w:rsid w:val="00C43E86"/>
    <w:rsid w:val="00C44062"/>
    <w:rsid w:val="00C44DCB"/>
    <w:rsid w:val="00C44F89"/>
    <w:rsid w:val="00C45232"/>
    <w:rsid w:val="00C459E3"/>
    <w:rsid w:val="00C45CC7"/>
    <w:rsid w:val="00C45D33"/>
    <w:rsid w:val="00C45E77"/>
    <w:rsid w:val="00C4605E"/>
    <w:rsid w:val="00C46316"/>
    <w:rsid w:val="00C478CD"/>
    <w:rsid w:val="00C50098"/>
    <w:rsid w:val="00C509DD"/>
    <w:rsid w:val="00C50B65"/>
    <w:rsid w:val="00C511D1"/>
    <w:rsid w:val="00C51241"/>
    <w:rsid w:val="00C51470"/>
    <w:rsid w:val="00C51C5A"/>
    <w:rsid w:val="00C51DC1"/>
    <w:rsid w:val="00C53227"/>
    <w:rsid w:val="00C5351B"/>
    <w:rsid w:val="00C538C9"/>
    <w:rsid w:val="00C53B82"/>
    <w:rsid w:val="00C53C77"/>
    <w:rsid w:val="00C54142"/>
    <w:rsid w:val="00C544FC"/>
    <w:rsid w:val="00C54DA2"/>
    <w:rsid w:val="00C55B4B"/>
    <w:rsid w:val="00C55DE0"/>
    <w:rsid w:val="00C55F26"/>
    <w:rsid w:val="00C56FF6"/>
    <w:rsid w:val="00C57757"/>
    <w:rsid w:val="00C57886"/>
    <w:rsid w:val="00C579B4"/>
    <w:rsid w:val="00C57B2C"/>
    <w:rsid w:val="00C6036B"/>
    <w:rsid w:val="00C6040D"/>
    <w:rsid w:val="00C60867"/>
    <w:rsid w:val="00C6093C"/>
    <w:rsid w:val="00C60E31"/>
    <w:rsid w:val="00C615DE"/>
    <w:rsid w:val="00C61EAA"/>
    <w:rsid w:val="00C62F81"/>
    <w:rsid w:val="00C63375"/>
    <w:rsid w:val="00C64975"/>
    <w:rsid w:val="00C64A02"/>
    <w:rsid w:val="00C64F4B"/>
    <w:rsid w:val="00C660D5"/>
    <w:rsid w:val="00C66A97"/>
    <w:rsid w:val="00C670D8"/>
    <w:rsid w:val="00C70856"/>
    <w:rsid w:val="00C72295"/>
    <w:rsid w:val="00C738D3"/>
    <w:rsid w:val="00C73DDA"/>
    <w:rsid w:val="00C74408"/>
    <w:rsid w:val="00C74E35"/>
    <w:rsid w:val="00C74F40"/>
    <w:rsid w:val="00C758F1"/>
    <w:rsid w:val="00C7617B"/>
    <w:rsid w:val="00C7633E"/>
    <w:rsid w:val="00C76C1E"/>
    <w:rsid w:val="00C76EE4"/>
    <w:rsid w:val="00C770C2"/>
    <w:rsid w:val="00C778AA"/>
    <w:rsid w:val="00C77E69"/>
    <w:rsid w:val="00C805D9"/>
    <w:rsid w:val="00C8233C"/>
    <w:rsid w:val="00C82E42"/>
    <w:rsid w:val="00C83287"/>
    <w:rsid w:val="00C8391E"/>
    <w:rsid w:val="00C842F6"/>
    <w:rsid w:val="00C84381"/>
    <w:rsid w:val="00C85006"/>
    <w:rsid w:val="00C87711"/>
    <w:rsid w:val="00C87CB4"/>
    <w:rsid w:val="00C87FAC"/>
    <w:rsid w:val="00C90625"/>
    <w:rsid w:val="00C9116D"/>
    <w:rsid w:val="00C911C2"/>
    <w:rsid w:val="00C91B63"/>
    <w:rsid w:val="00C920B1"/>
    <w:rsid w:val="00C92974"/>
    <w:rsid w:val="00C93C00"/>
    <w:rsid w:val="00C93CE0"/>
    <w:rsid w:val="00C93EE5"/>
    <w:rsid w:val="00C93EFE"/>
    <w:rsid w:val="00C93FD9"/>
    <w:rsid w:val="00C94463"/>
    <w:rsid w:val="00C953C9"/>
    <w:rsid w:val="00C9595C"/>
    <w:rsid w:val="00CA05E8"/>
    <w:rsid w:val="00CA0B7B"/>
    <w:rsid w:val="00CA0F21"/>
    <w:rsid w:val="00CA2804"/>
    <w:rsid w:val="00CA3C55"/>
    <w:rsid w:val="00CA49DC"/>
    <w:rsid w:val="00CA4A73"/>
    <w:rsid w:val="00CA5232"/>
    <w:rsid w:val="00CA62D6"/>
    <w:rsid w:val="00CA654F"/>
    <w:rsid w:val="00CA6A9D"/>
    <w:rsid w:val="00CA71B5"/>
    <w:rsid w:val="00CB04D5"/>
    <w:rsid w:val="00CB14A9"/>
    <w:rsid w:val="00CB2222"/>
    <w:rsid w:val="00CB2C68"/>
    <w:rsid w:val="00CB356E"/>
    <w:rsid w:val="00CB4264"/>
    <w:rsid w:val="00CB4B90"/>
    <w:rsid w:val="00CB670E"/>
    <w:rsid w:val="00CB7294"/>
    <w:rsid w:val="00CB782F"/>
    <w:rsid w:val="00CC1464"/>
    <w:rsid w:val="00CC1AEE"/>
    <w:rsid w:val="00CC2CB6"/>
    <w:rsid w:val="00CC332F"/>
    <w:rsid w:val="00CC3934"/>
    <w:rsid w:val="00CC4C55"/>
    <w:rsid w:val="00CC6790"/>
    <w:rsid w:val="00CC73CF"/>
    <w:rsid w:val="00CC7666"/>
    <w:rsid w:val="00CC7C39"/>
    <w:rsid w:val="00CC7E86"/>
    <w:rsid w:val="00CD0339"/>
    <w:rsid w:val="00CD0543"/>
    <w:rsid w:val="00CD0735"/>
    <w:rsid w:val="00CD1245"/>
    <w:rsid w:val="00CD1318"/>
    <w:rsid w:val="00CD133E"/>
    <w:rsid w:val="00CD1B62"/>
    <w:rsid w:val="00CD2161"/>
    <w:rsid w:val="00CD24DA"/>
    <w:rsid w:val="00CD37F6"/>
    <w:rsid w:val="00CD38E0"/>
    <w:rsid w:val="00CD3CD3"/>
    <w:rsid w:val="00CD44BB"/>
    <w:rsid w:val="00CD4DD0"/>
    <w:rsid w:val="00CD4EB1"/>
    <w:rsid w:val="00CD5264"/>
    <w:rsid w:val="00CD588F"/>
    <w:rsid w:val="00CD5A23"/>
    <w:rsid w:val="00CD618D"/>
    <w:rsid w:val="00CD67CA"/>
    <w:rsid w:val="00CD7156"/>
    <w:rsid w:val="00CD74B7"/>
    <w:rsid w:val="00CD7772"/>
    <w:rsid w:val="00CD7AE4"/>
    <w:rsid w:val="00CD7CEE"/>
    <w:rsid w:val="00CE0063"/>
    <w:rsid w:val="00CE0CD0"/>
    <w:rsid w:val="00CE1A53"/>
    <w:rsid w:val="00CE1B7C"/>
    <w:rsid w:val="00CE225D"/>
    <w:rsid w:val="00CE2C50"/>
    <w:rsid w:val="00CE2D20"/>
    <w:rsid w:val="00CE33F6"/>
    <w:rsid w:val="00CE35AC"/>
    <w:rsid w:val="00CE3DB3"/>
    <w:rsid w:val="00CE4466"/>
    <w:rsid w:val="00CE47D6"/>
    <w:rsid w:val="00CE4874"/>
    <w:rsid w:val="00CE5469"/>
    <w:rsid w:val="00CE569E"/>
    <w:rsid w:val="00CE5CBF"/>
    <w:rsid w:val="00CE5DFD"/>
    <w:rsid w:val="00CE69A6"/>
    <w:rsid w:val="00CE6C95"/>
    <w:rsid w:val="00CE791F"/>
    <w:rsid w:val="00CF012B"/>
    <w:rsid w:val="00CF03ED"/>
    <w:rsid w:val="00CF041C"/>
    <w:rsid w:val="00CF0D7F"/>
    <w:rsid w:val="00CF0FB1"/>
    <w:rsid w:val="00CF163C"/>
    <w:rsid w:val="00CF353A"/>
    <w:rsid w:val="00CF398B"/>
    <w:rsid w:val="00CF3C29"/>
    <w:rsid w:val="00CF3F24"/>
    <w:rsid w:val="00CF4A09"/>
    <w:rsid w:val="00CF4A66"/>
    <w:rsid w:val="00CF4D33"/>
    <w:rsid w:val="00CF4DE6"/>
    <w:rsid w:val="00CF52A8"/>
    <w:rsid w:val="00CF569A"/>
    <w:rsid w:val="00CF599E"/>
    <w:rsid w:val="00CF5B69"/>
    <w:rsid w:val="00CF5BE4"/>
    <w:rsid w:val="00CF60AA"/>
    <w:rsid w:val="00CF6386"/>
    <w:rsid w:val="00CF6390"/>
    <w:rsid w:val="00CF6472"/>
    <w:rsid w:val="00CF7975"/>
    <w:rsid w:val="00D007FB"/>
    <w:rsid w:val="00D010BB"/>
    <w:rsid w:val="00D011FE"/>
    <w:rsid w:val="00D01EB4"/>
    <w:rsid w:val="00D0251A"/>
    <w:rsid w:val="00D02C10"/>
    <w:rsid w:val="00D03501"/>
    <w:rsid w:val="00D03AE2"/>
    <w:rsid w:val="00D03DDB"/>
    <w:rsid w:val="00D0606B"/>
    <w:rsid w:val="00D06341"/>
    <w:rsid w:val="00D064A0"/>
    <w:rsid w:val="00D06D0F"/>
    <w:rsid w:val="00D0752D"/>
    <w:rsid w:val="00D075F0"/>
    <w:rsid w:val="00D07AFB"/>
    <w:rsid w:val="00D07DF5"/>
    <w:rsid w:val="00D1190D"/>
    <w:rsid w:val="00D1235E"/>
    <w:rsid w:val="00D123F6"/>
    <w:rsid w:val="00D12B6A"/>
    <w:rsid w:val="00D13CAD"/>
    <w:rsid w:val="00D148B6"/>
    <w:rsid w:val="00D149D6"/>
    <w:rsid w:val="00D157CC"/>
    <w:rsid w:val="00D1691C"/>
    <w:rsid w:val="00D16E4C"/>
    <w:rsid w:val="00D1706C"/>
    <w:rsid w:val="00D17813"/>
    <w:rsid w:val="00D17C5A"/>
    <w:rsid w:val="00D20FDE"/>
    <w:rsid w:val="00D231B6"/>
    <w:rsid w:val="00D2376D"/>
    <w:rsid w:val="00D23F30"/>
    <w:rsid w:val="00D243F6"/>
    <w:rsid w:val="00D24E0B"/>
    <w:rsid w:val="00D27F65"/>
    <w:rsid w:val="00D304D9"/>
    <w:rsid w:val="00D30FFB"/>
    <w:rsid w:val="00D33725"/>
    <w:rsid w:val="00D33D25"/>
    <w:rsid w:val="00D34720"/>
    <w:rsid w:val="00D3503E"/>
    <w:rsid w:val="00D3554C"/>
    <w:rsid w:val="00D371CE"/>
    <w:rsid w:val="00D41394"/>
    <w:rsid w:val="00D41563"/>
    <w:rsid w:val="00D4202D"/>
    <w:rsid w:val="00D4218E"/>
    <w:rsid w:val="00D42547"/>
    <w:rsid w:val="00D42972"/>
    <w:rsid w:val="00D43291"/>
    <w:rsid w:val="00D43A99"/>
    <w:rsid w:val="00D44877"/>
    <w:rsid w:val="00D45522"/>
    <w:rsid w:val="00D46AC2"/>
    <w:rsid w:val="00D46CCC"/>
    <w:rsid w:val="00D50303"/>
    <w:rsid w:val="00D519F0"/>
    <w:rsid w:val="00D51BA5"/>
    <w:rsid w:val="00D5215F"/>
    <w:rsid w:val="00D52C03"/>
    <w:rsid w:val="00D5345F"/>
    <w:rsid w:val="00D53924"/>
    <w:rsid w:val="00D540DC"/>
    <w:rsid w:val="00D549DD"/>
    <w:rsid w:val="00D567DB"/>
    <w:rsid w:val="00D579D3"/>
    <w:rsid w:val="00D60019"/>
    <w:rsid w:val="00D604A0"/>
    <w:rsid w:val="00D60850"/>
    <w:rsid w:val="00D612CD"/>
    <w:rsid w:val="00D6131B"/>
    <w:rsid w:val="00D61ED8"/>
    <w:rsid w:val="00D628A1"/>
    <w:rsid w:val="00D631FE"/>
    <w:rsid w:val="00D632B7"/>
    <w:rsid w:val="00D63723"/>
    <w:rsid w:val="00D64140"/>
    <w:rsid w:val="00D64883"/>
    <w:rsid w:val="00D64B42"/>
    <w:rsid w:val="00D658FF"/>
    <w:rsid w:val="00D667EB"/>
    <w:rsid w:val="00D66C01"/>
    <w:rsid w:val="00D66CF2"/>
    <w:rsid w:val="00D670FB"/>
    <w:rsid w:val="00D67C35"/>
    <w:rsid w:val="00D7149D"/>
    <w:rsid w:val="00D728F8"/>
    <w:rsid w:val="00D730DF"/>
    <w:rsid w:val="00D741D6"/>
    <w:rsid w:val="00D74599"/>
    <w:rsid w:val="00D74F80"/>
    <w:rsid w:val="00D74FC4"/>
    <w:rsid w:val="00D759B1"/>
    <w:rsid w:val="00D75B40"/>
    <w:rsid w:val="00D76D82"/>
    <w:rsid w:val="00D76EF5"/>
    <w:rsid w:val="00D77594"/>
    <w:rsid w:val="00D775F4"/>
    <w:rsid w:val="00D77C4C"/>
    <w:rsid w:val="00D80BA2"/>
    <w:rsid w:val="00D81D37"/>
    <w:rsid w:val="00D81F54"/>
    <w:rsid w:val="00D82DAE"/>
    <w:rsid w:val="00D83FB1"/>
    <w:rsid w:val="00D84674"/>
    <w:rsid w:val="00D85288"/>
    <w:rsid w:val="00D8629E"/>
    <w:rsid w:val="00D8742B"/>
    <w:rsid w:val="00D877E2"/>
    <w:rsid w:val="00D90978"/>
    <w:rsid w:val="00D912CC"/>
    <w:rsid w:val="00D91E0C"/>
    <w:rsid w:val="00D91E19"/>
    <w:rsid w:val="00D92A5A"/>
    <w:rsid w:val="00D9480A"/>
    <w:rsid w:val="00D94E59"/>
    <w:rsid w:val="00D9513F"/>
    <w:rsid w:val="00D95978"/>
    <w:rsid w:val="00D95A77"/>
    <w:rsid w:val="00D964ED"/>
    <w:rsid w:val="00D96BD8"/>
    <w:rsid w:val="00DA003E"/>
    <w:rsid w:val="00DA02F5"/>
    <w:rsid w:val="00DA0DF8"/>
    <w:rsid w:val="00DA2783"/>
    <w:rsid w:val="00DA2C00"/>
    <w:rsid w:val="00DA4B94"/>
    <w:rsid w:val="00DA5A46"/>
    <w:rsid w:val="00DA6AA3"/>
    <w:rsid w:val="00DA6D2B"/>
    <w:rsid w:val="00DA776A"/>
    <w:rsid w:val="00DB0295"/>
    <w:rsid w:val="00DB0E41"/>
    <w:rsid w:val="00DB1524"/>
    <w:rsid w:val="00DB20A6"/>
    <w:rsid w:val="00DB26CD"/>
    <w:rsid w:val="00DB2821"/>
    <w:rsid w:val="00DB2AF5"/>
    <w:rsid w:val="00DB4687"/>
    <w:rsid w:val="00DB475A"/>
    <w:rsid w:val="00DB4BCE"/>
    <w:rsid w:val="00DB53CB"/>
    <w:rsid w:val="00DB58F7"/>
    <w:rsid w:val="00DB5E7B"/>
    <w:rsid w:val="00DB6592"/>
    <w:rsid w:val="00DB6DE5"/>
    <w:rsid w:val="00DB7449"/>
    <w:rsid w:val="00DC0308"/>
    <w:rsid w:val="00DC03FD"/>
    <w:rsid w:val="00DC0B67"/>
    <w:rsid w:val="00DC0C74"/>
    <w:rsid w:val="00DC1024"/>
    <w:rsid w:val="00DC13A4"/>
    <w:rsid w:val="00DC32D1"/>
    <w:rsid w:val="00DC3B77"/>
    <w:rsid w:val="00DC3F29"/>
    <w:rsid w:val="00DC4157"/>
    <w:rsid w:val="00DC5F16"/>
    <w:rsid w:val="00DC6A1D"/>
    <w:rsid w:val="00DC6E51"/>
    <w:rsid w:val="00DC6EA9"/>
    <w:rsid w:val="00DC7074"/>
    <w:rsid w:val="00DC7914"/>
    <w:rsid w:val="00DC7EFD"/>
    <w:rsid w:val="00DD06C2"/>
    <w:rsid w:val="00DD070D"/>
    <w:rsid w:val="00DD0B54"/>
    <w:rsid w:val="00DD0E26"/>
    <w:rsid w:val="00DD0FBC"/>
    <w:rsid w:val="00DD19C2"/>
    <w:rsid w:val="00DD2145"/>
    <w:rsid w:val="00DD2B00"/>
    <w:rsid w:val="00DD3481"/>
    <w:rsid w:val="00DD36BD"/>
    <w:rsid w:val="00DD4275"/>
    <w:rsid w:val="00DD5016"/>
    <w:rsid w:val="00DD54A1"/>
    <w:rsid w:val="00DD5810"/>
    <w:rsid w:val="00DD5B22"/>
    <w:rsid w:val="00DD5DE7"/>
    <w:rsid w:val="00DD62D8"/>
    <w:rsid w:val="00DD6816"/>
    <w:rsid w:val="00DD6B6B"/>
    <w:rsid w:val="00DD7049"/>
    <w:rsid w:val="00DD72A8"/>
    <w:rsid w:val="00DE0464"/>
    <w:rsid w:val="00DE0B5D"/>
    <w:rsid w:val="00DE15A0"/>
    <w:rsid w:val="00DE19E0"/>
    <w:rsid w:val="00DE1FB9"/>
    <w:rsid w:val="00DE24A4"/>
    <w:rsid w:val="00DE2BA5"/>
    <w:rsid w:val="00DE3042"/>
    <w:rsid w:val="00DE32CB"/>
    <w:rsid w:val="00DE38AD"/>
    <w:rsid w:val="00DE42A0"/>
    <w:rsid w:val="00DE49B2"/>
    <w:rsid w:val="00DE5CB6"/>
    <w:rsid w:val="00DE6615"/>
    <w:rsid w:val="00DE6C6A"/>
    <w:rsid w:val="00DF027A"/>
    <w:rsid w:val="00DF12CA"/>
    <w:rsid w:val="00DF2A71"/>
    <w:rsid w:val="00DF3318"/>
    <w:rsid w:val="00DF357C"/>
    <w:rsid w:val="00DF48A6"/>
    <w:rsid w:val="00DF4A7B"/>
    <w:rsid w:val="00DF4F1E"/>
    <w:rsid w:val="00DF517D"/>
    <w:rsid w:val="00DF58C0"/>
    <w:rsid w:val="00DF5A27"/>
    <w:rsid w:val="00DF6924"/>
    <w:rsid w:val="00DF6F77"/>
    <w:rsid w:val="00DF74B7"/>
    <w:rsid w:val="00E0006E"/>
    <w:rsid w:val="00E001EC"/>
    <w:rsid w:val="00E015DF"/>
    <w:rsid w:val="00E0210D"/>
    <w:rsid w:val="00E02124"/>
    <w:rsid w:val="00E0348A"/>
    <w:rsid w:val="00E034B1"/>
    <w:rsid w:val="00E03F21"/>
    <w:rsid w:val="00E040C2"/>
    <w:rsid w:val="00E047BF"/>
    <w:rsid w:val="00E047D4"/>
    <w:rsid w:val="00E04C7F"/>
    <w:rsid w:val="00E059D9"/>
    <w:rsid w:val="00E062D0"/>
    <w:rsid w:val="00E06309"/>
    <w:rsid w:val="00E06A91"/>
    <w:rsid w:val="00E07F3D"/>
    <w:rsid w:val="00E10560"/>
    <w:rsid w:val="00E10AAA"/>
    <w:rsid w:val="00E1139A"/>
    <w:rsid w:val="00E123A6"/>
    <w:rsid w:val="00E127A8"/>
    <w:rsid w:val="00E1373F"/>
    <w:rsid w:val="00E1454F"/>
    <w:rsid w:val="00E1488A"/>
    <w:rsid w:val="00E150F1"/>
    <w:rsid w:val="00E159DF"/>
    <w:rsid w:val="00E16730"/>
    <w:rsid w:val="00E174DA"/>
    <w:rsid w:val="00E17789"/>
    <w:rsid w:val="00E1791E"/>
    <w:rsid w:val="00E17A3F"/>
    <w:rsid w:val="00E17AEE"/>
    <w:rsid w:val="00E20B21"/>
    <w:rsid w:val="00E20B52"/>
    <w:rsid w:val="00E20E5B"/>
    <w:rsid w:val="00E21129"/>
    <w:rsid w:val="00E21610"/>
    <w:rsid w:val="00E21ED8"/>
    <w:rsid w:val="00E22015"/>
    <w:rsid w:val="00E2213D"/>
    <w:rsid w:val="00E22D56"/>
    <w:rsid w:val="00E23641"/>
    <w:rsid w:val="00E24D0A"/>
    <w:rsid w:val="00E25490"/>
    <w:rsid w:val="00E254D9"/>
    <w:rsid w:val="00E26068"/>
    <w:rsid w:val="00E265F5"/>
    <w:rsid w:val="00E27225"/>
    <w:rsid w:val="00E2763C"/>
    <w:rsid w:val="00E279AC"/>
    <w:rsid w:val="00E304B2"/>
    <w:rsid w:val="00E310D0"/>
    <w:rsid w:val="00E31C94"/>
    <w:rsid w:val="00E32A50"/>
    <w:rsid w:val="00E33C87"/>
    <w:rsid w:val="00E343BE"/>
    <w:rsid w:val="00E34D20"/>
    <w:rsid w:val="00E35382"/>
    <w:rsid w:val="00E374F1"/>
    <w:rsid w:val="00E3757B"/>
    <w:rsid w:val="00E375F7"/>
    <w:rsid w:val="00E3764E"/>
    <w:rsid w:val="00E37ADB"/>
    <w:rsid w:val="00E40127"/>
    <w:rsid w:val="00E41D2B"/>
    <w:rsid w:val="00E41FCF"/>
    <w:rsid w:val="00E42D00"/>
    <w:rsid w:val="00E43D10"/>
    <w:rsid w:val="00E445A5"/>
    <w:rsid w:val="00E44E8C"/>
    <w:rsid w:val="00E457F4"/>
    <w:rsid w:val="00E460C0"/>
    <w:rsid w:val="00E471C2"/>
    <w:rsid w:val="00E47D36"/>
    <w:rsid w:val="00E50252"/>
    <w:rsid w:val="00E518EA"/>
    <w:rsid w:val="00E51966"/>
    <w:rsid w:val="00E5199A"/>
    <w:rsid w:val="00E51F59"/>
    <w:rsid w:val="00E52420"/>
    <w:rsid w:val="00E52495"/>
    <w:rsid w:val="00E54110"/>
    <w:rsid w:val="00E54672"/>
    <w:rsid w:val="00E576A9"/>
    <w:rsid w:val="00E57FE4"/>
    <w:rsid w:val="00E602DD"/>
    <w:rsid w:val="00E61299"/>
    <w:rsid w:val="00E6166D"/>
    <w:rsid w:val="00E619EF"/>
    <w:rsid w:val="00E622F3"/>
    <w:rsid w:val="00E62393"/>
    <w:rsid w:val="00E62797"/>
    <w:rsid w:val="00E6302F"/>
    <w:rsid w:val="00E63165"/>
    <w:rsid w:val="00E6372B"/>
    <w:rsid w:val="00E6377F"/>
    <w:rsid w:val="00E63F2C"/>
    <w:rsid w:val="00E64A3D"/>
    <w:rsid w:val="00E6531A"/>
    <w:rsid w:val="00E658F3"/>
    <w:rsid w:val="00E65934"/>
    <w:rsid w:val="00E66EF4"/>
    <w:rsid w:val="00E67FD9"/>
    <w:rsid w:val="00E70420"/>
    <w:rsid w:val="00E70AB0"/>
    <w:rsid w:val="00E70C0A"/>
    <w:rsid w:val="00E70C55"/>
    <w:rsid w:val="00E71A02"/>
    <w:rsid w:val="00E71A90"/>
    <w:rsid w:val="00E71FBA"/>
    <w:rsid w:val="00E720CD"/>
    <w:rsid w:val="00E725B0"/>
    <w:rsid w:val="00E7273B"/>
    <w:rsid w:val="00E7275D"/>
    <w:rsid w:val="00E72A0F"/>
    <w:rsid w:val="00E72BC9"/>
    <w:rsid w:val="00E732D9"/>
    <w:rsid w:val="00E73459"/>
    <w:rsid w:val="00E73C04"/>
    <w:rsid w:val="00E74039"/>
    <w:rsid w:val="00E75131"/>
    <w:rsid w:val="00E75AFC"/>
    <w:rsid w:val="00E75FAD"/>
    <w:rsid w:val="00E763CA"/>
    <w:rsid w:val="00E76F63"/>
    <w:rsid w:val="00E77997"/>
    <w:rsid w:val="00E80354"/>
    <w:rsid w:val="00E8231B"/>
    <w:rsid w:val="00E82742"/>
    <w:rsid w:val="00E830E5"/>
    <w:rsid w:val="00E83AEF"/>
    <w:rsid w:val="00E83F39"/>
    <w:rsid w:val="00E844A3"/>
    <w:rsid w:val="00E84836"/>
    <w:rsid w:val="00E85615"/>
    <w:rsid w:val="00E85BFE"/>
    <w:rsid w:val="00E864F3"/>
    <w:rsid w:val="00E86518"/>
    <w:rsid w:val="00E86997"/>
    <w:rsid w:val="00E90D99"/>
    <w:rsid w:val="00E90E73"/>
    <w:rsid w:val="00E9151A"/>
    <w:rsid w:val="00E916F3"/>
    <w:rsid w:val="00E93275"/>
    <w:rsid w:val="00E93FC3"/>
    <w:rsid w:val="00E93FE4"/>
    <w:rsid w:val="00E940FC"/>
    <w:rsid w:val="00E945A9"/>
    <w:rsid w:val="00E94AE0"/>
    <w:rsid w:val="00E9659D"/>
    <w:rsid w:val="00E96D71"/>
    <w:rsid w:val="00EA0569"/>
    <w:rsid w:val="00EA16A5"/>
    <w:rsid w:val="00EA1BEA"/>
    <w:rsid w:val="00EA20AB"/>
    <w:rsid w:val="00EA3D50"/>
    <w:rsid w:val="00EA418A"/>
    <w:rsid w:val="00EA4C30"/>
    <w:rsid w:val="00EA4D8E"/>
    <w:rsid w:val="00EA60DA"/>
    <w:rsid w:val="00EA6DEB"/>
    <w:rsid w:val="00EA7000"/>
    <w:rsid w:val="00EA74B2"/>
    <w:rsid w:val="00EB004C"/>
    <w:rsid w:val="00EB00F6"/>
    <w:rsid w:val="00EB0358"/>
    <w:rsid w:val="00EB08FE"/>
    <w:rsid w:val="00EB0B3F"/>
    <w:rsid w:val="00EB27BF"/>
    <w:rsid w:val="00EB3795"/>
    <w:rsid w:val="00EB38BD"/>
    <w:rsid w:val="00EB3E02"/>
    <w:rsid w:val="00EB4621"/>
    <w:rsid w:val="00EB487D"/>
    <w:rsid w:val="00EB4D4D"/>
    <w:rsid w:val="00EB52F0"/>
    <w:rsid w:val="00EB5508"/>
    <w:rsid w:val="00EB5A9E"/>
    <w:rsid w:val="00EB6B86"/>
    <w:rsid w:val="00EB71F1"/>
    <w:rsid w:val="00EB76C5"/>
    <w:rsid w:val="00EB7B89"/>
    <w:rsid w:val="00EB7C6C"/>
    <w:rsid w:val="00EC0D88"/>
    <w:rsid w:val="00EC0FB1"/>
    <w:rsid w:val="00EC1B4A"/>
    <w:rsid w:val="00EC2692"/>
    <w:rsid w:val="00EC2DD6"/>
    <w:rsid w:val="00EC38C3"/>
    <w:rsid w:val="00EC418C"/>
    <w:rsid w:val="00EC4486"/>
    <w:rsid w:val="00EC5B71"/>
    <w:rsid w:val="00EC5E01"/>
    <w:rsid w:val="00ED1100"/>
    <w:rsid w:val="00ED3742"/>
    <w:rsid w:val="00ED386D"/>
    <w:rsid w:val="00ED3889"/>
    <w:rsid w:val="00ED3E59"/>
    <w:rsid w:val="00ED3F58"/>
    <w:rsid w:val="00ED4719"/>
    <w:rsid w:val="00ED5E3F"/>
    <w:rsid w:val="00ED77A2"/>
    <w:rsid w:val="00ED7EE9"/>
    <w:rsid w:val="00EE0762"/>
    <w:rsid w:val="00EE0AA8"/>
    <w:rsid w:val="00EE16DD"/>
    <w:rsid w:val="00EE1878"/>
    <w:rsid w:val="00EE1D7D"/>
    <w:rsid w:val="00EE1E5B"/>
    <w:rsid w:val="00EE27B2"/>
    <w:rsid w:val="00EE3543"/>
    <w:rsid w:val="00EE3DE9"/>
    <w:rsid w:val="00EE6203"/>
    <w:rsid w:val="00EE6589"/>
    <w:rsid w:val="00EF0052"/>
    <w:rsid w:val="00EF05FF"/>
    <w:rsid w:val="00EF0B5A"/>
    <w:rsid w:val="00EF0D43"/>
    <w:rsid w:val="00EF0EF5"/>
    <w:rsid w:val="00EF1467"/>
    <w:rsid w:val="00EF1AC0"/>
    <w:rsid w:val="00EF2350"/>
    <w:rsid w:val="00EF24C8"/>
    <w:rsid w:val="00EF2C00"/>
    <w:rsid w:val="00EF35D3"/>
    <w:rsid w:val="00EF36AB"/>
    <w:rsid w:val="00EF3D68"/>
    <w:rsid w:val="00EF49D5"/>
    <w:rsid w:val="00EF4A73"/>
    <w:rsid w:val="00EF570F"/>
    <w:rsid w:val="00EF627E"/>
    <w:rsid w:val="00EF6355"/>
    <w:rsid w:val="00EF70B9"/>
    <w:rsid w:val="00EF7B99"/>
    <w:rsid w:val="00EF7C1F"/>
    <w:rsid w:val="00F00131"/>
    <w:rsid w:val="00F00619"/>
    <w:rsid w:val="00F00626"/>
    <w:rsid w:val="00F010FB"/>
    <w:rsid w:val="00F0186D"/>
    <w:rsid w:val="00F034B6"/>
    <w:rsid w:val="00F045EB"/>
    <w:rsid w:val="00F04878"/>
    <w:rsid w:val="00F05314"/>
    <w:rsid w:val="00F06BF1"/>
    <w:rsid w:val="00F074DB"/>
    <w:rsid w:val="00F07B62"/>
    <w:rsid w:val="00F11F53"/>
    <w:rsid w:val="00F12599"/>
    <w:rsid w:val="00F1265C"/>
    <w:rsid w:val="00F12E6F"/>
    <w:rsid w:val="00F13903"/>
    <w:rsid w:val="00F13A93"/>
    <w:rsid w:val="00F13BA4"/>
    <w:rsid w:val="00F13BC1"/>
    <w:rsid w:val="00F14130"/>
    <w:rsid w:val="00F14140"/>
    <w:rsid w:val="00F148BC"/>
    <w:rsid w:val="00F14CB5"/>
    <w:rsid w:val="00F1530D"/>
    <w:rsid w:val="00F1565F"/>
    <w:rsid w:val="00F159EB"/>
    <w:rsid w:val="00F16CAD"/>
    <w:rsid w:val="00F16DB8"/>
    <w:rsid w:val="00F16EF6"/>
    <w:rsid w:val="00F17E90"/>
    <w:rsid w:val="00F212EE"/>
    <w:rsid w:val="00F21307"/>
    <w:rsid w:val="00F21A63"/>
    <w:rsid w:val="00F222F0"/>
    <w:rsid w:val="00F2271E"/>
    <w:rsid w:val="00F22B35"/>
    <w:rsid w:val="00F2319F"/>
    <w:rsid w:val="00F2592C"/>
    <w:rsid w:val="00F262F9"/>
    <w:rsid w:val="00F263CD"/>
    <w:rsid w:val="00F26CFA"/>
    <w:rsid w:val="00F27245"/>
    <w:rsid w:val="00F27CBD"/>
    <w:rsid w:val="00F3010C"/>
    <w:rsid w:val="00F31B1E"/>
    <w:rsid w:val="00F324F3"/>
    <w:rsid w:val="00F33278"/>
    <w:rsid w:val="00F33A42"/>
    <w:rsid w:val="00F33AF7"/>
    <w:rsid w:val="00F343A0"/>
    <w:rsid w:val="00F3440D"/>
    <w:rsid w:val="00F347A7"/>
    <w:rsid w:val="00F34EF0"/>
    <w:rsid w:val="00F35225"/>
    <w:rsid w:val="00F3544A"/>
    <w:rsid w:val="00F35479"/>
    <w:rsid w:val="00F37780"/>
    <w:rsid w:val="00F37B4F"/>
    <w:rsid w:val="00F37D97"/>
    <w:rsid w:val="00F406B7"/>
    <w:rsid w:val="00F40FA6"/>
    <w:rsid w:val="00F41052"/>
    <w:rsid w:val="00F426EC"/>
    <w:rsid w:val="00F43049"/>
    <w:rsid w:val="00F43C40"/>
    <w:rsid w:val="00F44A0E"/>
    <w:rsid w:val="00F45386"/>
    <w:rsid w:val="00F45615"/>
    <w:rsid w:val="00F46200"/>
    <w:rsid w:val="00F46593"/>
    <w:rsid w:val="00F46AC6"/>
    <w:rsid w:val="00F47E25"/>
    <w:rsid w:val="00F47FC3"/>
    <w:rsid w:val="00F5048D"/>
    <w:rsid w:val="00F50C5C"/>
    <w:rsid w:val="00F50E1C"/>
    <w:rsid w:val="00F50FF2"/>
    <w:rsid w:val="00F51792"/>
    <w:rsid w:val="00F51E2E"/>
    <w:rsid w:val="00F52092"/>
    <w:rsid w:val="00F520BE"/>
    <w:rsid w:val="00F52C19"/>
    <w:rsid w:val="00F53132"/>
    <w:rsid w:val="00F535F5"/>
    <w:rsid w:val="00F5386A"/>
    <w:rsid w:val="00F54048"/>
    <w:rsid w:val="00F541F6"/>
    <w:rsid w:val="00F54571"/>
    <w:rsid w:val="00F545AF"/>
    <w:rsid w:val="00F54718"/>
    <w:rsid w:val="00F55020"/>
    <w:rsid w:val="00F55934"/>
    <w:rsid w:val="00F55DD3"/>
    <w:rsid w:val="00F56E72"/>
    <w:rsid w:val="00F573D9"/>
    <w:rsid w:val="00F574A8"/>
    <w:rsid w:val="00F57505"/>
    <w:rsid w:val="00F57771"/>
    <w:rsid w:val="00F578ED"/>
    <w:rsid w:val="00F57DDC"/>
    <w:rsid w:val="00F6015A"/>
    <w:rsid w:val="00F60CF3"/>
    <w:rsid w:val="00F6150D"/>
    <w:rsid w:val="00F62098"/>
    <w:rsid w:val="00F62826"/>
    <w:rsid w:val="00F62DFE"/>
    <w:rsid w:val="00F63135"/>
    <w:rsid w:val="00F63AFB"/>
    <w:rsid w:val="00F652AE"/>
    <w:rsid w:val="00F660AF"/>
    <w:rsid w:val="00F66EFB"/>
    <w:rsid w:val="00F67C3F"/>
    <w:rsid w:val="00F67E3D"/>
    <w:rsid w:val="00F702E1"/>
    <w:rsid w:val="00F70345"/>
    <w:rsid w:val="00F707B6"/>
    <w:rsid w:val="00F7142A"/>
    <w:rsid w:val="00F71712"/>
    <w:rsid w:val="00F71E49"/>
    <w:rsid w:val="00F72919"/>
    <w:rsid w:val="00F73359"/>
    <w:rsid w:val="00F73472"/>
    <w:rsid w:val="00F739C0"/>
    <w:rsid w:val="00F73A1D"/>
    <w:rsid w:val="00F73A5C"/>
    <w:rsid w:val="00F742B6"/>
    <w:rsid w:val="00F75128"/>
    <w:rsid w:val="00F75A54"/>
    <w:rsid w:val="00F75DCB"/>
    <w:rsid w:val="00F76FCA"/>
    <w:rsid w:val="00F770D2"/>
    <w:rsid w:val="00F77859"/>
    <w:rsid w:val="00F7790D"/>
    <w:rsid w:val="00F80499"/>
    <w:rsid w:val="00F8075B"/>
    <w:rsid w:val="00F8080F"/>
    <w:rsid w:val="00F80956"/>
    <w:rsid w:val="00F80B77"/>
    <w:rsid w:val="00F82062"/>
    <w:rsid w:val="00F821E2"/>
    <w:rsid w:val="00F825B0"/>
    <w:rsid w:val="00F82B3C"/>
    <w:rsid w:val="00F82CEB"/>
    <w:rsid w:val="00F82F30"/>
    <w:rsid w:val="00F838D2"/>
    <w:rsid w:val="00F83BFC"/>
    <w:rsid w:val="00F8420B"/>
    <w:rsid w:val="00F843C0"/>
    <w:rsid w:val="00F84AAC"/>
    <w:rsid w:val="00F85E13"/>
    <w:rsid w:val="00F85EBD"/>
    <w:rsid w:val="00F86834"/>
    <w:rsid w:val="00F86D3D"/>
    <w:rsid w:val="00F87391"/>
    <w:rsid w:val="00F87F00"/>
    <w:rsid w:val="00F91C52"/>
    <w:rsid w:val="00F929BD"/>
    <w:rsid w:val="00F92F17"/>
    <w:rsid w:val="00F93A85"/>
    <w:rsid w:val="00F94039"/>
    <w:rsid w:val="00F94A1D"/>
    <w:rsid w:val="00F95367"/>
    <w:rsid w:val="00F9538D"/>
    <w:rsid w:val="00F957E6"/>
    <w:rsid w:val="00F9650B"/>
    <w:rsid w:val="00F9674F"/>
    <w:rsid w:val="00F979A3"/>
    <w:rsid w:val="00F97AAF"/>
    <w:rsid w:val="00FA0F87"/>
    <w:rsid w:val="00FA115F"/>
    <w:rsid w:val="00FA1613"/>
    <w:rsid w:val="00FA17D8"/>
    <w:rsid w:val="00FA2821"/>
    <w:rsid w:val="00FA31A0"/>
    <w:rsid w:val="00FA4373"/>
    <w:rsid w:val="00FA48EA"/>
    <w:rsid w:val="00FA492B"/>
    <w:rsid w:val="00FA59AC"/>
    <w:rsid w:val="00FA5D0F"/>
    <w:rsid w:val="00FA6EEF"/>
    <w:rsid w:val="00FB016F"/>
    <w:rsid w:val="00FB1644"/>
    <w:rsid w:val="00FB1930"/>
    <w:rsid w:val="00FB2BEB"/>
    <w:rsid w:val="00FB3597"/>
    <w:rsid w:val="00FB3B8C"/>
    <w:rsid w:val="00FB3C19"/>
    <w:rsid w:val="00FB4DCE"/>
    <w:rsid w:val="00FB4F5C"/>
    <w:rsid w:val="00FB51C9"/>
    <w:rsid w:val="00FB5D08"/>
    <w:rsid w:val="00FB6FD0"/>
    <w:rsid w:val="00FC0D26"/>
    <w:rsid w:val="00FC12A0"/>
    <w:rsid w:val="00FC13FC"/>
    <w:rsid w:val="00FC230A"/>
    <w:rsid w:val="00FC3AEF"/>
    <w:rsid w:val="00FC3CE2"/>
    <w:rsid w:val="00FC4690"/>
    <w:rsid w:val="00FC4886"/>
    <w:rsid w:val="00FC565A"/>
    <w:rsid w:val="00FC5C44"/>
    <w:rsid w:val="00FC5E2F"/>
    <w:rsid w:val="00FC6579"/>
    <w:rsid w:val="00FC6828"/>
    <w:rsid w:val="00FC6980"/>
    <w:rsid w:val="00FC69F3"/>
    <w:rsid w:val="00FD05F8"/>
    <w:rsid w:val="00FD0F38"/>
    <w:rsid w:val="00FD1170"/>
    <w:rsid w:val="00FD11FE"/>
    <w:rsid w:val="00FD127F"/>
    <w:rsid w:val="00FD14B3"/>
    <w:rsid w:val="00FD18F6"/>
    <w:rsid w:val="00FD2076"/>
    <w:rsid w:val="00FD2EAE"/>
    <w:rsid w:val="00FD4222"/>
    <w:rsid w:val="00FD50DD"/>
    <w:rsid w:val="00FD5390"/>
    <w:rsid w:val="00FD5ECD"/>
    <w:rsid w:val="00FD675C"/>
    <w:rsid w:val="00FE0815"/>
    <w:rsid w:val="00FE0B3C"/>
    <w:rsid w:val="00FE0B99"/>
    <w:rsid w:val="00FE0BB3"/>
    <w:rsid w:val="00FE118D"/>
    <w:rsid w:val="00FE1531"/>
    <w:rsid w:val="00FE1655"/>
    <w:rsid w:val="00FE1843"/>
    <w:rsid w:val="00FE3706"/>
    <w:rsid w:val="00FE3A37"/>
    <w:rsid w:val="00FE41D4"/>
    <w:rsid w:val="00FE595D"/>
    <w:rsid w:val="00FE5C5A"/>
    <w:rsid w:val="00FE5E20"/>
    <w:rsid w:val="00FE6353"/>
    <w:rsid w:val="00FE645B"/>
    <w:rsid w:val="00FE7EAB"/>
    <w:rsid w:val="00FF0033"/>
    <w:rsid w:val="00FF007E"/>
    <w:rsid w:val="00FF1706"/>
    <w:rsid w:val="00FF2105"/>
    <w:rsid w:val="00FF2223"/>
    <w:rsid w:val="00FF37E6"/>
    <w:rsid w:val="00FF3CC0"/>
    <w:rsid w:val="00FF48F7"/>
    <w:rsid w:val="00FF4C67"/>
    <w:rsid w:val="00FF53D9"/>
    <w:rsid w:val="00FF6AA0"/>
    <w:rsid w:val="00FF6CE3"/>
    <w:rsid w:val="00FF78DA"/>
    <w:rsid w:val="00FF7E9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4AE59C24-4249-4E39-91B7-9474E26A51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AU" w:eastAsia="en-AU" w:bidi="ar-SA"/>
      </w:rPr>
    </w:rPrDefault>
    <w:pPrDefault>
      <w:pPr>
        <w:spacing w:after="200" w:line="276" w:lineRule="auto"/>
        <w:jc w:val="both"/>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38E6"/>
    <w:rPr>
      <w:sz w:val="22"/>
    </w:rPr>
  </w:style>
  <w:style w:type="paragraph" w:styleId="Heading1">
    <w:name w:val="heading 1"/>
    <w:basedOn w:val="Normal"/>
    <w:next w:val="Normal"/>
    <w:link w:val="Heading1Char"/>
    <w:uiPriority w:val="9"/>
    <w:qFormat/>
    <w:rsid w:val="00F80956"/>
    <w:pPr>
      <w:spacing w:before="300" w:after="40"/>
      <w:jc w:val="left"/>
      <w:outlineLvl w:val="0"/>
    </w:pPr>
    <w:rPr>
      <w:smallCaps/>
      <w:spacing w:val="5"/>
      <w:sz w:val="36"/>
      <w:szCs w:val="32"/>
    </w:rPr>
  </w:style>
  <w:style w:type="paragraph" w:styleId="Heading2">
    <w:name w:val="heading 2"/>
    <w:basedOn w:val="Normal"/>
    <w:next w:val="Normal"/>
    <w:link w:val="Heading2Char"/>
    <w:uiPriority w:val="9"/>
    <w:unhideWhenUsed/>
    <w:qFormat/>
    <w:rsid w:val="00F80956"/>
    <w:pPr>
      <w:spacing w:before="240" w:after="80"/>
      <w:jc w:val="left"/>
      <w:outlineLvl w:val="1"/>
    </w:pPr>
    <w:rPr>
      <w:smallCaps/>
      <w:spacing w:val="5"/>
      <w:sz w:val="28"/>
      <w:szCs w:val="28"/>
    </w:rPr>
  </w:style>
  <w:style w:type="paragraph" w:styleId="Heading3">
    <w:name w:val="heading 3"/>
    <w:basedOn w:val="Normal"/>
    <w:next w:val="Normal"/>
    <w:link w:val="Heading3Char"/>
    <w:uiPriority w:val="9"/>
    <w:unhideWhenUsed/>
    <w:qFormat/>
    <w:rsid w:val="00D231B6"/>
    <w:pPr>
      <w:spacing w:before="120" w:after="240" w:line="240" w:lineRule="auto"/>
      <w:jc w:val="left"/>
      <w:outlineLvl w:val="2"/>
    </w:pPr>
    <w:rPr>
      <w:b/>
      <w:smallCaps/>
      <w:color w:val="0F243E" w:themeColor="text2" w:themeShade="80"/>
      <w:spacing w:val="5"/>
      <w:sz w:val="28"/>
      <w:szCs w:val="24"/>
    </w:rPr>
  </w:style>
  <w:style w:type="paragraph" w:styleId="Heading4">
    <w:name w:val="heading 4"/>
    <w:basedOn w:val="Normal"/>
    <w:next w:val="Normal"/>
    <w:link w:val="Heading4Char"/>
    <w:uiPriority w:val="9"/>
    <w:unhideWhenUsed/>
    <w:qFormat/>
    <w:rsid w:val="00F80956"/>
    <w:pPr>
      <w:spacing w:before="240" w:after="0"/>
      <w:jc w:val="left"/>
      <w:outlineLvl w:val="3"/>
    </w:pPr>
    <w:rPr>
      <w:smallCaps/>
      <w:spacing w:val="10"/>
      <w:szCs w:val="22"/>
    </w:rPr>
  </w:style>
  <w:style w:type="paragraph" w:styleId="Heading5">
    <w:name w:val="heading 5"/>
    <w:basedOn w:val="Normal"/>
    <w:next w:val="Normal"/>
    <w:link w:val="Heading5Char"/>
    <w:uiPriority w:val="9"/>
    <w:semiHidden/>
    <w:unhideWhenUsed/>
    <w:qFormat/>
    <w:rsid w:val="00F80956"/>
    <w:pPr>
      <w:spacing w:before="200" w:after="0"/>
      <w:jc w:val="left"/>
      <w:outlineLvl w:val="4"/>
    </w:pPr>
    <w:rPr>
      <w:smallCaps/>
      <w:color w:val="943634" w:themeColor="accent2" w:themeShade="BF"/>
      <w:spacing w:val="10"/>
      <w:szCs w:val="26"/>
    </w:rPr>
  </w:style>
  <w:style w:type="paragraph" w:styleId="Heading6">
    <w:name w:val="heading 6"/>
    <w:basedOn w:val="Normal"/>
    <w:next w:val="Normal"/>
    <w:link w:val="Heading6Char"/>
    <w:uiPriority w:val="9"/>
    <w:semiHidden/>
    <w:unhideWhenUsed/>
    <w:qFormat/>
    <w:rsid w:val="00F80956"/>
    <w:pPr>
      <w:spacing w:after="0"/>
      <w:jc w:val="left"/>
      <w:outlineLvl w:val="5"/>
    </w:pPr>
    <w:rPr>
      <w:smallCaps/>
      <w:color w:val="C0504D" w:themeColor="accent2"/>
      <w:spacing w:val="5"/>
    </w:rPr>
  </w:style>
  <w:style w:type="paragraph" w:styleId="Heading7">
    <w:name w:val="heading 7"/>
    <w:basedOn w:val="Normal"/>
    <w:next w:val="Normal"/>
    <w:link w:val="Heading7Char"/>
    <w:uiPriority w:val="9"/>
    <w:semiHidden/>
    <w:unhideWhenUsed/>
    <w:qFormat/>
    <w:rsid w:val="00F80956"/>
    <w:pPr>
      <w:spacing w:after="0"/>
      <w:jc w:val="left"/>
      <w:outlineLvl w:val="6"/>
    </w:pPr>
    <w:rPr>
      <w:b/>
      <w:smallCaps/>
      <w:color w:val="C0504D" w:themeColor="accent2"/>
      <w:spacing w:val="10"/>
    </w:rPr>
  </w:style>
  <w:style w:type="paragraph" w:styleId="Heading8">
    <w:name w:val="heading 8"/>
    <w:basedOn w:val="Normal"/>
    <w:next w:val="Normal"/>
    <w:link w:val="Heading8Char"/>
    <w:uiPriority w:val="9"/>
    <w:semiHidden/>
    <w:unhideWhenUsed/>
    <w:qFormat/>
    <w:rsid w:val="00F80956"/>
    <w:pPr>
      <w:spacing w:after="0"/>
      <w:jc w:val="left"/>
      <w:outlineLvl w:val="7"/>
    </w:pPr>
    <w:rPr>
      <w:b/>
      <w:i/>
      <w:smallCaps/>
      <w:color w:val="943634" w:themeColor="accent2" w:themeShade="BF"/>
    </w:rPr>
  </w:style>
  <w:style w:type="paragraph" w:styleId="Heading9">
    <w:name w:val="heading 9"/>
    <w:basedOn w:val="Normal"/>
    <w:next w:val="Normal"/>
    <w:link w:val="Heading9Char"/>
    <w:uiPriority w:val="9"/>
    <w:semiHidden/>
    <w:unhideWhenUsed/>
    <w:qFormat/>
    <w:rsid w:val="00F80956"/>
    <w:pPr>
      <w:spacing w:after="0"/>
      <w:jc w:val="left"/>
      <w:outlineLvl w:val="8"/>
    </w:pPr>
    <w:rPr>
      <w:b/>
      <w:i/>
      <w:smallCaps/>
      <w:color w:val="622423"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A77AF4"/>
    <w:rPr>
      <w:rFonts w:ascii="Tahoma" w:hAnsi="Tahoma" w:cs="Tahoma"/>
      <w:sz w:val="16"/>
      <w:szCs w:val="16"/>
    </w:rPr>
  </w:style>
  <w:style w:type="character" w:customStyle="1" w:styleId="BalloonTextChar">
    <w:name w:val="Balloon Text Char"/>
    <w:basedOn w:val="DefaultParagraphFont"/>
    <w:link w:val="BalloonText"/>
    <w:rsid w:val="00A77AF4"/>
    <w:rPr>
      <w:rFonts w:ascii="Tahoma" w:hAnsi="Tahoma" w:cs="Tahoma"/>
      <w:sz w:val="16"/>
      <w:szCs w:val="16"/>
      <w:lang w:eastAsia="en-US"/>
    </w:rPr>
  </w:style>
  <w:style w:type="character" w:customStyle="1" w:styleId="Heading1Char">
    <w:name w:val="Heading 1 Char"/>
    <w:basedOn w:val="DefaultParagraphFont"/>
    <w:link w:val="Heading1"/>
    <w:uiPriority w:val="9"/>
    <w:rsid w:val="00F80956"/>
    <w:rPr>
      <w:smallCaps/>
      <w:spacing w:val="5"/>
      <w:sz w:val="36"/>
      <w:szCs w:val="32"/>
    </w:rPr>
  </w:style>
  <w:style w:type="paragraph" w:styleId="TOCHeading">
    <w:name w:val="TOC Heading"/>
    <w:basedOn w:val="Heading1"/>
    <w:next w:val="Normal"/>
    <w:uiPriority w:val="39"/>
    <w:unhideWhenUsed/>
    <w:qFormat/>
    <w:rsid w:val="00F80956"/>
    <w:pPr>
      <w:outlineLvl w:val="9"/>
    </w:pPr>
    <w:rPr>
      <w:lang w:bidi="en-US"/>
    </w:rPr>
  </w:style>
  <w:style w:type="paragraph" w:styleId="Header">
    <w:name w:val="header"/>
    <w:basedOn w:val="Normal"/>
    <w:link w:val="HeaderChar"/>
    <w:rsid w:val="00E70C55"/>
    <w:pPr>
      <w:tabs>
        <w:tab w:val="center" w:pos="4513"/>
        <w:tab w:val="right" w:pos="9026"/>
      </w:tabs>
    </w:pPr>
  </w:style>
  <w:style w:type="character" w:customStyle="1" w:styleId="HeaderChar">
    <w:name w:val="Header Char"/>
    <w:basedOn w:val="DefaultParagraphFont"/>
    <w:link w:val="Header"/>
    <w:rsid w:val="00E70C55"/>
    <w:rPr>
      <w:rFonts w:ascii="Arial" w:hAnsi="Arial"/>
      <w:sz w:val="22"/>
      <w:szCs w:val="24"/>
      <w:lang w:eastAsia="en-US"/>
    </w:rPr>
  </w:style>
  <w:style w:type="paragraph" w:styleId="Footer">
    <w:name w:val="footer"/>
    <w:basedOn w:val="Normal"/>
    <w:link w:val="FooterChar"/>
    <w:uiPriority w:val="99"/>
    <w:rsid w:val="00E70C55"/>
    <w:pPr>
      <w:tabs>
        <w:tab w:val="center" w:pos="4513"/>
        <w:tab w:val="right" w:pos="9026"/>
      </w:tabs>
    </w:pPr>
  </w:style>
  <w:style w:type="character" w:customStyle="1" w:styleId="FooterChar">
    <w:name w:val="Footer Char"/>
    <w:basedOn w:val="DefaultParagraphFont"/>
    <w:link w:val="Footer"/>
    <w:uiPriority w:val="99"/>
    <w:rsid w:val="00E70C55"/>
    <w:rPr>
      <w:rFonts w:ascii="Arial" w:hAnsi="Arial"/>
      <w:sz w:val="22"/>
      <w:szCs w:val="24"/>
      <w:lang w:eastAsia="en-US"/>
    </w:rPr>
  </w:style>
  <w:style w:type="character" w:customStyle="1" w:styleId="Heading2Char">
    <w:name w:val="Heading 2 Char"/>
    <w:basedOn w:val="DefaultParagraphFont"/>
    <w:link w:val="Heading2"/>
    <w:uiPriority w:val="9"/>
    <w:rsid w:val="00F80956"/>
    <w:rPr>
      <w:smallCaps/>
      <w:spacing w:val="5"/>
      <w:sz w:val="28"/>
      <w:szCs w:val="28"/>
    </w:rPr>
  </w:style>
  <w:style w:type="character" w:customStyle="1" w:styleId="Heading3Char">
    <w:name w:val="Heading 3 Char"/>
    <w:basedOn w:val="DefaultParagraphFont"/>
    <w:link w:val="Heading3"/>
    <w:uiPriority w:val="9"/>
    <w:rsid w:val="00D231B6"/>
    <w:rPr>
      <w:b/>
      <w:smallCaps/>
      <w:color w:val="0F243E" w:themeColor="text2" w:themeShade="80"/>
      <w:spacing w:val="5"/>
      <w:sz w:val="28"/>
      <w:szCs w:val="24"/>
    </w:rPr>
  </w:style>
  <w:style w:type="character" w:customStyle="1" w:styleId="Heading4Char">
    <w:name w:val="Heading 4 Char"/>
    <w:basedOn w:val="DefaultParagraphFont"/>
    <w:link w:val="Heading4"/>
    <w:uiPriority w:val="9"/>
    <w:rsid w:val="00F80956"/>
    <w:rPr>
      <w:smallCaps/>
      <w:spacing w:val="10"/>
      <w:sz w:val="22"/>
      <w:szCs w:val="22"/>
    </w:rPr>
  </w:style>
  <w:style w:type="character" w:customStyle="1" w:styleId="Heading5Char">
    <w:name w:val="Heading 5 Char"/>
    <w:basedOn w:val="DefaultParagraphFont"/>
    <w:link w:val="Heading5"/>
    <w:uiPriority w:val="9"/>
    <w:semiHidden/>
    <w:rsid w:val="00F80956"/>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F80956"/>
    <w:rPr>
      <w:smallCaps/>
      <w:color w:val="C0504D" w:themeColor="accent2"/>
      <w:spacing w:val="5"/>
      <w:sz w:val="22"/>
    </w:rPr>
  </w:style>
  <w:style w:type="character" w:customStyle="1" w:styleId="Heading7Char">
    <w:name w:val="Heading 7 Char"/>
    <w:basedOn w:val="DefaultParagraphFont"/>
    <w:link w:val="Heading7"/>
    <w:uiPriority w:val="9"/>
    <w:semiHidden/>
    <w:rsid w:val="00F80956"/>
    <w:rPr>
      <w:b/>
      <w:smallCaps/>
      <w:color w:val="C0504D" w:themeColor="accent2"/>
      <w:spacing w:val="10"/>
    </w:rPr>
  </w:style>
  <w:style w:type="character" w:customStyle="1" w:styleId="Heading8Char">
    <w:name w:val="Heading 8 Char"/>
    <w:basedOn w:val="DefaultParagraphFont"/>
    <w:link w:val="Heading8"/>
    <w:uiPriority w:val="9"/>
    <w:semiHidden/>
    <w:rsid w:val="00F80956"/>
    <w:rPr>
      <w:b/>
      <w:i/>
      <w:smallCaps/>
      <w:color w:val="943634" w:themeColor="accent2" w:themeShade="BF"/>
    </w:rPr>
  </w:style>
  <w:style w:type="character" w:customStyle="1" w:styleId="Heading9Char">
    <w:name w:val="Heading 9 Char"/>
    <w:basedOn w:val="DefaultParagraphFont"/>
    <w:link w:val="Heading9"/>
    <w:uiPriority w:val="9"/>
    <w:semiHidden/>
    <w:rsid w:val="00F80956"/>
    <w:rPr>
      <w:b/>
      <w:i/>
      <w:smallCaps/>
      <w:color w:val="622423" w:themeColor="accent2" w:themeShade="7F"/>
    </w:rPr>
  </w:style>
  <w:style w:type="paragraph" w:styleId="Caption">
    <w:name w:val="caption"/>
    <w:basedOn w:val="Normal"/>
    <w:next w:val="Normal"/>
    <w:uiPriority w:val="35"/>
    <w:semiHidden/>
    <w:unhideWhenUsed/>
    <w:qFormat/>
    <w:rsid w:val="00F80956"/>
    <w:rPr>
      <w:b/>
      <w:bCs/>
      <w:caps/>
      <w:sz w:val="16"/>
      <w:szCs w:val="18"/>
    </w:rPr>
  </w:style>
  <w:style w:type="paragraph" w:styleId="Title">
    <w:name w:val="Title"/>
    <w:basedOn w:val="Normal"/>
    <w:next w:val="Normal"/>
    <w:link w:val="TitleChar"/>
    <w:uiPriority w:val="10"/>
    <w:qFormat/>
    <w:rsid w:val="00F80956"/>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F80956"/>
    <w:rPr>
      <w:smallCaps/>
      <w:sz w:val="48"/>
      <w:szCs w:val="48"/>
    </w:rPr>
  </w:style>
  <w:style w:type="paragraph" w:styleId="Subtitle">
    <w:name w:val="Subtitle"/>
    <w:basedOn w:val="Normal"/>
    <w:next w:val="Normal"/>
    <w:link w:val="SubtitleChar"/>
    <w:uiPriority w:val="11"/>
    <w:qFormat/>
    <w:rsid w:val="00F80956"/>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F80956"/>
    <w:rPr>
      <w:rFonts w:asciiTheme="majorHAnsi" w:eastAsiaTheme="majorEastAsia" w:hAnsiTheme="majorHAnsi" w:cstheme="majorBidi"/>
      <w:szCs w:val="22"/>
    </w:rPr>
  </w:style>
  <w:style w:type="character" w:styleId="Strong">
    <w:name w:val="Strong"/>
    <w:uiPriority w:val="22"/>
    <w:qFormat/>
    <w:rsid w:val="00F80956"/>
    <w:rPr>
      <w:b/>
      <w:color w:val="C0504D" w:themeColor="accent2"/>
    </w:rPr>
  </w:style>
  <w:style w:type="character" w:styleId="Emphasis">
    <w:name w:val="Emphasis"/>
    <w:uiPriority w:val="20"/>
    <w:qFormat/>
    <w:rsid w:val="00F80956"/>
    <w:rPr>
      <w:b/>
      <w:i/>
      <w:spacing w:val="10"/>
    </w:rPr>
  </w:style>
  <w:style w:type="paragraph" w:styleId="NoSpacing">
    <w:name w:val="No Spacing"/>
    <w:basedOn w:val="Normal"/>
    <w:link w:val="NoSpacingChar"/>
    <w:uiPriority w:val="1"/>
    <w:qFormat/>
    <w:rsid w:val="00F80956"/>
    <w:pPr>
      <w:spacing w:after="0" w:line="240" w:lineRule="auto"/>
    </w:pPr>
  </w:style>
  <w:style w:type="character" w:customStyle="1" w:styleId="NoSpacingChar">
    <w:name w:val="No Spacing Char"/>
    <w:basedOn w:val="DefaultParagraphFont"/>
    <w:link w:val="NoSpacing"/>
    <w:uiPriority w:val="1"/>
    <w:rsid w:val="00F80956"/>
  </w:style>
  <w:style w:type="paragraph" w:styleId="ListParagraph">
    <w:name w:val="List Paragraph"/>
    <w:basedOn w:val="Normal"/>
    <w:uiPriority w:val="34"/>
    <w:qFormat/>
    <w:rsid w:val="00F80956"/>
    <w:pPr>
      <w:ind w:left="720"/>
      <w:contextualSpacing/>
    </w:pPr>
  </w:style>
  <w:style w:type="paragraph" w:styleId="Quote">
    <w:name w:val="Quote"/>
    <w:basedOn w:val="Normal"/>
    <w:next w:val="Normal"/>
    <w:link w:val="QuoteChar"/>
    <w:uiPriority w:val="29"/>
    <w:qFormat/>
    <w:rsid w:val="00F80956"/>
    <w:rPr>
      <w:i/>
    </w:rPr>
  </w:style>
  <w:style w:type="character" w:customStyle="1" w:styleId="QuoteChar">
    <w:name w:val="Quote Char"/>
    <w:basedOn w:val="DefaultParagraphFont"/>
    <w:link w:val="Quote"/>
    <w:uiPriority w:val="29"/>
    <w:rsid w:val="00F80956"/>
    <w:rPr>
      <w:i/>
    </w:rPr>
  </w:style>
  <w:style w:type="paragraph" w:styleId="IntenseQuote">
    <w:name w:val="Intense Quote"/>
    <w:basedOn w:val="Normal"/>
    <w:next w:val="Normal"/>
    <w:link w:val="IntenseQuoteChar"/>
    <w:uiPriority w:val="30"/>
    <w:qFormat/>
    <w:rsid w:val="00F80956"/>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F80956"/>
    <w:rPr>
      <w:b/>
      <w:i/>
      <w:color w:val="FFFFFF" w:themeColor="background1"/>
      <w:shd w:val="clear" w:color="auto" w:fill="C0504D" w:themeFill="accent2"/>
    </w:rPr>
  </w:style>
  <w:style w:type="character" w:styleId="SubtleEmphasis">
    <w:name w:val="Subtle Emphasis"/>
    <w:uiPriority w:val="19"/>
    <w:qFormat/>
    <w:rsid w:val="00F80956"/>
    <w:rPr>
      <w:i/>
    </w:rPr>
  </w:style>
  <w:style w:type="character" w:styleId="IntenseEmphasis">
    <w:name w:val="Intense Emphasis"/>
    <w:uiPriority w:val="21"/>
    <w:qFormat/>
    <w:rsid w:val="00F80956"/>
    <w:rPr>
      <w:b/>
      <w:i/>
      <w:color w:val="C0504D" w:themeColor="accent2"/>
      <w:spacing w:val="10"/>
    </w:rPr>
  </w:style>
  <w:style w:type="character" w:styleId="SubtleReference">
    <w:name w:val="Subtle Reference"/>
    <w:uiPriority w:val="31"/>
    <w:qFormat/>
    <w:rsid w:val="00F80956"/>
    <w:rPr>
      <w:b/>
    </w:rPr>
  </w:style>
  <w:style w:type="character" w:styleId="IntenseReference">
    <w:name w:val="Intense Reference"/>
    <w:uiPriority w:val="32"/>
    <w:qFormat/>
    <w:rsid w:val="00F80956"/>
    <w:rPr>
      <w:b/>
      <w:bCs/>
      <w:smallCaps/>
      <w:spacing w:val="5"/>
      <w:sz w:val="22"/>
      <w:szCs w:val="22"/>
      <w:u w:val="single"/>
    </w:rPr>
  </w:style>
  <w:style w:type="character" w:styleId="BookTitle">
    <w:name w:val="Book Title"/>
    <w:uiPriority w:val="33"/>
    <w:qFormat/>
    <w:rsid w:val="00F80956"/>
    <w:rPr>
      <w:rFonts w:asciiTheme="majorHAnsi" w:eastAsiaTheme="majorEastAsia" w:hAnsiTheme="majorHAnsi" w:cstheme="majorBidi"/>
      <w:i/>
      <w:iCs/>
      <w:sz w:val="20"/>
      <w:szCs w:val="20"/>
    </w:rPr>
  </w:style>
  <w:style w:type="paragraph" w:styleId="TOC1">
    <w:name w:val="toc 1"/>
    <w:basedOn w:val="Normal"/>
    <w:next w:val="Normal"/>
    <w:autoRedefine/>
    <w:uiPriority w:val="39"/>
    <w:rsid w:val="002327B6"/>
    <w:pPr>
      <w:tabs>
        <w:tab w:val="right" w:leader="dot" w:pos="8222"/>
      </w:tabs>
      <w:spacing w:after="100"/>
    </w:pPr>
  </w:style>
  <w:style w:type="character" w:styleId="Hyperlink">
    <w:name w:val="Hyperlink"/>
    <w:basedOn w:val="DefaultParagraphFont"/>
    <w:uiPriority w:val="99"/>
    <w:unhideWhenUsed/>
    <w:rsid w:val="00D01EB4"/>
    <w:rPr>
      <w:color w:val="0000FF" w:themeColor="hyperlink"/>
      <w:u w:val="single"/>
    </w:rPr>
  </w:style>
  <w:style w:type="paragraph" w:customStyle="1" w:styleId="Sectionheading">
    <w:name w:val="Section heading"/>
    <w:basedOn w:val="Normal"/>
    <w:qFormat/>
    <w:rsid w:val="00554CF8"/>
    <w:pPr>
      <w:spacing w:after="0" w:line="240" w:lineRule="auto"/>
      <w:ind w:left="567"/>
    </w:pPr>
    <w:rPr>
      <w:rFonts w:ascii="Eras Demi ITC" w:hAnsi="Eras Demi ITC"/>
      <w:color w:val="FFFFFF" w:themeColor="background1"/>
      <w:sz w:val="72"/>
      <w:szCs w:val="72"/>
    </w:rPr>
  </w:style>
  <w:style w:type="character" w:customStyle="1" w:styleId="Blue">
    <w:name w:val="Blue"/>
    <w:rsid w:val="00FD18F6"/>
    <w:rPr>
      <w:color w:val="006EC7"/>
    </w:rPr>
  </w:style>
  <w:style w:type="character" w:styleId="FollowedHyperlink">
    <w:name w:val="FollowedHyperlink"/>
    <w:basedOn w:val="DefaultParagraphFont"/>
    <w:rsid w:val="00E74039"/>
    <w:rPr>
      <w:color w:val="800080" w:themeColor="followedHyperlink"/>
      <w:u w:val="single"/>
    </w:rPr>
  </w:style>
  <w:style w:type="paragraph" w:styleId="TOC3">
    <w:name w:val="toc 3"/>
    <w:basedOn w:val="Normal"/>
    <w:next w:val="Normal"/>
    <w:autoRedefine/>
    <w:uiPriority w:val="39"/>
    <w:rsid w:val="00043503"/>
    <w:pPr>
      <w:spacing w:after="100"/>
      <w:ind w:left="440"/>
    </w:pPr>
  </w:style>
  <w:style w:type="paragraph" w:styleId="TOC2">
    <w:name w:val="toc 2"/>
    <w:basedOn w:val="Normal"/>
    <w:next w:val="Normal"/>
    <w:autoRedefine/>
    <w:uiPriority w:val="39"/>
    <w:rsid w:val="0048557E"/>
    <w:pPr>
      <w:spacing w:after="100"/>
      <w:ind w:left="220"/>
    </w:pPr>
  </w:style>
  <w:style w:type="paragraph" w:customStyle="1" w:styleId="Message">
    <w:name w:val="Message"/>
    <w:basedOn w:val="Heading1"/>
    <w:autoRedefine/>
    <w:qFormat/>
    <w:rsid w:val="007838E6"/>
    <w:pPr>
      <w:shd w:val="clear" w:color="auto" w:fill="CFEDF1"/>
    </w:pPr>
    <w:rPr>
      <w:sz w:val="40"/>
      <w:szCs w:val="40"/>
    </w:rPr>
  </w:style>
  <w:style w:type="paragraph" w:customStyle="1" w:styleId="Picturecaption">
    <w:name w:val="Picture caption"/>
    <w:basedOn w:val="Normal"/>
    <w:qFormat/>
    <w:rsid w:val="00EE3543"/>
    <w:pPr>
      <w:spacing w:before="240" w:after="240"/>
      <w:jc w:val="center"/>
    </w:pPr>
    <w:rPr>
      <w:rFonts w:eastAsia="Times New Roman" w:cs="Times New Roman"/>
      <w:i/>
      <w:iCs/>
      <w:sz w:val="16"/>
    </w:rPr>
  </w:style>
  <w:style w:type="paragraph" w:customStyle="1" w:styleId="Casestudy">
    <w:name w:val="Case study"/>
    <w:basedOn w:val="Heading1"/>
    <w:qFormat/>
    <w:rsid w:val="00204536"/>
    <w:pPr>
      <w:shd w:val="clear" w:color="auto" w:fill="DBE5F1" w:themeFill="accent1" w:themeFillTint="33"/>
      <w:spacing w:before="0"/>
    </w:pPr>
    <w:rPr>
      <w:szCs w:val="40"/>
    </w:rPr>
  </w:style>
  <w:style w:type="paragraph" w:customStyle="1" w:styleId="StyleCasestudyPatternClearAccent4">
    <w:name w:val="Style Case study + Pattern: Clear (Accent 4)"/>
    <w:basedOn w:val="Casestudy"/>
    <w:rsid w:val="00204536"/>
    <w:pPr>
      <w:shd w:val="clear" w:color="auto" w:fill="CCC0D9" w:themeFill="accent4" w:themeFillTint="66"/>
    </w:pPr>
    <w:rPr>
      <w:rFonts w:eastAsia="Times New Roman" w:cs="Times New Roman"/>
      <w:sz w:val="32"/>
      <w:szCs w:val="20"/>
    </w:rPr>
  </w:style>
  <w:style w:type="paragraph" w:customStyle="1" w:styleId="Storyheading">
    <w:name w:val="Story heading"/>
    <w:basedOn w:val="Heading1"/>
    <w:link w:val="StoryheadingChar"/>
    <w:autoRedefine/>
    <w:qFormat/>
    <w:rsid w:val="00747129"/>
    <w:pPr>
      <w:shd w:val="clear" w:color="auto" w:fill="CFEDF1"/>
      <w:spacing w:before="0"/>
    </w:pPr>
    <w:rPr>
      <w:noProof/>
      <w:sz w:val="40"/>
      <w:szCs w:val="40"/>
    </w:rPr>
  </w:style>
  <w:style w:type="character" w:customStyle="1" w:styleId="StoryheadingChar">
    <w:name w:val="Story heading Char"/>
    <w:basedOn w:val="Heading1Char"/>
    <w:link w:val="Storyheading"/>
    <w:rsid w:val="00747129"/>
    <w:rPr>
      <w:smallCaps/>
      <w:noProof/>
      <w:spacing w:val="5"/>
      <w:sz w:val="40"/>
      <w:szCs w:val="40"/>
      <w:shd w:val="clear" w:color="auto" w:fill="CFEDF1"/>
    </w:rPr>
  </w:style>
  <w:style w:type="paragraph" w:customStyle="1" w:styleId="Default">
    <w:name w:val="Default"/>
    <w:rsid w:val="006E2C4C"/>
    <w:pPr>
      <w:autoSpaceDE w:val="0"/>
      <w:autoSpaceDN w:val="0"/>
      <w:adjustRightInd w:val="0"/>
      <w:spacing w:after="0" w:line="240" w:lineRule="auto"/>
      <w:jc w:val="left"/>
    </w:pPr>
    <w:rPr>
      <w:rFonts w:ascii="Franklin Gothic Demi" w:hAnsi="Franklin Gothic Demi" w:cs="Franklin Gothic Demi"/>
      <w:color w:val="000000"/>
      <w:sz w:val="24"/>
      <w:szCs w:val="24"/>
    </w:rPr>
  </w:style>
  <w:style w:type="paragraph" w:styleId="FootnoteText">
    <w:name w:val="footnote text"/>
    <w:basedOn w:val="Normal"/>
    <w:link w:val="FootnoteTextChar"/>
    <w:semiHidden/>
    <w:unhideWhenUsed/>
    <w:rsid w:val="00862A2E"/>
    <w:pPr>
      <w:spacing w:after="0" w:line="240" w:lineRule="auto"/>
    </w:pPr>
    <w:rPr>
      <w:sz w:val="20"/>
    </w:rPr>
  </w:style>
  <w:style w:type="character" w:customStyle="1" w:styleId="FootnoteTextChar">
    <w:name w:val="Footnote Text Char"/>
    <w:basedOn w:val="DefaultParagraphFont"/>
    <w:link w:val="FootnoteText"/>
    <w:semiHidden/>
    <w:rsid w:val="00862A2E"/>
  </w:style>
  <w:style w:type="character" w:styleId="FootnoteReference">
    <w:name w:val="footnote reference"/>
    <w:basedOn w:val="DefaultParagraphFont"/>
    <w:semiHidden/>
    <w:unhideWhenUsed/>
    <w:rsid w:val="00862A2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915433">
      <w:bodyDiv w:val="1"/>
      <w:marLeft w:val="0"/>
      <w:marRight w:val="0"/>
      <w:marTop w:val="0"/>
      <w:marBottom w:val="0"/>
      <w:divBdr>
        <w:top w:val="none" w:sz="0" w:space="0" w:color="auto"/>
        <w:left w:val="none" w:sz="0" w:space="0" w:color="auto"/>
        <w:bottom w:val="none" w:sz="0" w:space="0" w:color="auto"/>
        <w:right w:val="none" w:sz="0" w:space="0" w:color="auto"/>
      </w:divBdr>
    </w:div>
    <w:div w:id="562764336">
      <w:bodyDiv w:val="1"/>
      <w:marLeft w:val="0"/>
      <w:marRight w:val="0"/>
      <w:marTop w:val="0"/>
      <w:marBottom w:val="0"/>
      <w:divBdr>
        <w:top w:val="none" w:sz="0" w:space="0" w:color="auto"/>
        <w:left w:val="none" w:sz="0" w:space="0" w:color="auto"/>
        <w:bottom w:val="none" w:sz="0" w:space="0" w:color="auto"/>
        <w:right w:val="none" w:sz="0" w:space="0" w:color="auto"/>
      </w:divBdr>
    </w:div>
    <w:div w:id="613169148">
      <w:bodyDiv w:val="1"/>
      <w:marLeft w:val="0"/>
      <w:marRight w:val="0"/>
      <w:marTop w:val="0"/>
      <w:marBottom w:val="0"/>
      <w:divBdr>
        <w:top w:val="none" w:sz="0" w:space="0" w:color="auto"/>
        <w:left w:val="none" w:sz="0" w:space="0" w:color="auto"/>
        <w:bottom w:val="none" w:sz="0" w:space="0" w:color="auto"/>
        <w:right w:val="none" w:sz="0" w:space="0" w:color="auto"/>
      </w:divBdr>
    </w:div>
    <w:div w:id="764695018">
      <w:bodyDiv w:val="1"/>
      <w:marLeft w:val="0"/>
      <w:marRight w:val="0"/>
      <w:marTop w:val="0"/>
      <w:marBottom w:val="0"/>
      <w:divBdr>
        <w:top w:val="none" w:sz="0" w:space="0" w:color="auto"/>
        <w:left w:val="none" w:sz="0" w:space="0" w:color="auto"/>
        <w:bottom w:val="none" w:sz="0" w:space="0" w:color="auto"/>
        <w:right w:val="none" w:sz="0" w:space="0" w:color="auto"/>
      </w:divBdr>
    </w:div>
    <w:div w:id="768547973">
      <w:bodyDiv w:val="1"/>
      <w:marLeft w:val="0"/>
      <w:marRight w:val="0"/>
      <w:marTop w:val="0"/>
      <w:marBottom w:val="0"/>
      <w:divBdr>
        <w:top w:val="none" w:sz="0" w:space="0" w:color="auto"/>
        <w:left w:val="none" w:sz="0" w:space="0" w:color="auto"/>
        <w:bottom w:val="none" w:sz="0" w:space="0" w:color="auto"/>
        <w:right w:val="none" w:sz="0" w:space="0" w:color="auto"/>
      </w:divBdr>
    </w:div>
    <w:div w:id="914436716">
      <w:bodyDiv w:val="1"/>
      <w:marLeft w:val="0"/>
      <w:marRight w:val="0"/>
      <w:marTop w:val="0"/>
      <w:marBottom w:val="0"/>
      <w:divBdr>
        <w:top w:val="none" w:sz="0" w:space="0" w:color="auto"/>
        <w:left w:val="none" w:sz="0" w:space="0" w:color="auto"/>
        <w:bottom w:val="none" w:sz="0" w:space="0" w:color="auto"/>
        <w:right w:val="none" w:sz="0" w:space="0" w:color="auto"/>
      </w:divBdr>
    </w:div>
    <w:div w:id="985859676">
      <w:bodyDiv w:val="1"/>
      <w:marLeft w:val="0"/>
      <w:marRight w:val="0"/>
      <w:marTop w:val="0"/>
      <w:marBottom w:val="0"/>
      <w:divBdr>
        <w:top w:val="none" w:sz="0" w:space="0" w:color="auto"/>
        <w:left w:val="none" w:sz="0" w:space="0" w:color="auto"/>
        <w:bottom w:val="none" w:sz="0" w:space="0" w:color="auto"/>
        <w:right w:val="none" w:sz="0" w:space="0" w:color="auto"/>
      </w:divBdr>
    </w:div>
    <w:div w:id="1198816291">
      <w:bodyDiv w:val="1"/>
      <w:marLeft w:val="0"/>
      <w:marRight w:val="0"/>
      <w:marTop w:val="0"/>
      <w:marBottom w:val="0"/>
      <w:divBdr>
        <w:top w:val="none" w:sz="0" w:space="0" w:color="auto"/>
        <w:left w:val="none" w:sz="0" w:space="0" w:color="auto"/>
        <w:bottom w:val="none" w:sz="0" w:space="0" w:color="auto"/>
        <w:right w:val="none" w:sz="0" w:space="0" w:color="auto"/>
      </w:divBdr>
    </w:div>
    <w:div w:id="1466316855">
      <w:bodyDiv w:val="1"/>
      <w:marLeft w:val="0"/>
      <w:marRight w:val="0"/>
      <w:marTop w:val="0"/>
      <w:marBottom w:val="0"/>
      <w:divBdr>
        <w:top w:val="none" w:sz="0" w:space="0" w:color="auto"/>
        <w:left w:val="none" w:sz="0" w:space="0" w:color="auto"/>
        <w:bottom w:val="none" w:sz="0" w:space="0" w:color="auto"/>
        <w:right w:val="none" w:sz="0" w:space="0" w:color="auto"/>
      </w:divBdr>
    </w:div>
    <w:div w:id="1662275759">
      <w:bodyDiv w:val="1"/>
      <w:marLeft w:val="0"/>
      <w:marRight w:val="0"/>
      <w:marTop w:val="0"/>
      <w:marBottom w:val="0"/>
      <w:divBdr>
        <w:top w:val="none" w:sz="0" w:space="0" w:color="auto"/>
        <w:left w:val="none" w:sz="0" w:space="0" w:color="auto"/>
        <w:bottom w:val="none" w:sz="0" w:space="0" w:color="auto"/>
        <w:right w:val="none" w:sz="0" w:space="0" w:color="auto"/>
      </w:divBdr>
    </w:div>
    <w:div w:id="1816797602">
      <w:bodyDiv w:val="1"/>
      <w:marLeft w:val="0"/>
      <w:marRight w:val="0"/>
      <w:marTop w:val="0"/>
      <w:marBottom w:val="0"/>
      <w:divBdr>
        <w:top w:val="none" w:sz="0" w:space="0" w:color="auto"/>
        <w:left w:val="none" w:sz="0" w:space="0" w:color="auto"/>
        <w:bottom w:val="none" w:sz="0" w:space="0" w:color="auto"/>
        <w:right w:val="none" w:sz="0" w:space="0" w:color="auto"/>
      </w:divBdr>
    </w:div>
    <w:div w:id="1827503517">
      <w:bodyDiv w:val="1"/>
      <w:marLeft w:val="0"/>
      <w:marRight w:val="0"/>
      <w:marTop w:val="0"/>
      <w:marBottom w:val="0"/>
      <w:divBdr>
        <w:top w:val="none" w:sz="0" w:space="0" w:color="auto"/>
        <w:left w:val="none" w:sz="0" w:space="0" w:color="auto"/>
        <w:bottom w:val="none" w:sz="0" w:space="0" w:color="auto"/>
        <w:right w:val="none" w:sz="0" w:space="0" w:color="auto"/>
      </w:divBdr>
    </w:div>
    <w:div w:id="2056656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60.png"/><Relationship Id="rId21" Type="http://schemas.openxmlformats.org/officeDocument/2006/relationships/image" Target="media/image6.jpeg"/><Relationship Id="rId42" Type="http://schemas.openxmlformats.org/officeDocument/2006/relationships/image" Target="media/image21.jpeg"/><Relationship Id="rId47" Type="http://schemas.openxmlformats.org/officeDocument/2006/relationships/image" Target="media/image25.png"/><Relationship Id="rId63" Type="http://schemas.openxmlformats.org/officeDocument/2006/relationships/image" Target="media/image34.png"/><Relationship Id="rId68" Type="http://schemas.openxmlformats.org/officeDocument/2006/relationships/image" Target="media/image37.jpeg"/><Relationship Id="rId84" Type="http://schemas.openxmlformats.org/officeDocument/2006/relationships/hyperlink" Target="http://www.austlii.edu.au/au/cases/sa/SAEOT/2015/2.html" TargetMode="External"/><Relationship Id="rId89" Type="http://schemas.microsoft.com/office/2007/relationships/hdphoto" Target="media/hdphoto9.wdp"/><Relationship Id="rId112" Type="http://schemas.microsoft.com/office/2007/relationships/hdphoto" Target="media/hdphoto13.wdp"/><Relationship Id="rId16" Type="http://schemas.openxmlformats.org/officeDocument/2006/relationships/image" Target="media/image4.jpeg"/><Relationship Id="rId107" Type="http://schemas.microsoft.com/office/2007/relationships/hdphoto" Target="media/hdphoto12.wdp"/><Relationship Id="rId11" Type="http://schemas.openxmlformats.org/officeDocument/2006/relationships/hyperlink" Target="file:///G:\EOC\annual%20planning%20and%20reporting\reporting\EOC%20Annual%20Report\Annual%20Report%2013%20-%2014\Annual%20Report%2013-14%20-%20in%20new%20template.docx" TargetMode="External"/><Relationship Id="rId32" Type="http://schemas.openxmlformats.org/officeDocument/2006/relationships/header" Target="header2.xml"/><Relationship Id="rId37" Type="http://schemas.openxmlformats.org/officeDocument/2006/relationships/image" Target="media/image16.emf"/><Relationship Id="rId53" Type="http://schemas.openxmlformats.org/officeDocument/2006/relationships/image" Target="media/image28.png"/><Relationship Id="rId58" Type="http://schemas.openxmlformats.org/officeDocument/2006/relationships/image" Target="media/image31.jpeg"/><Relationship Id="rId74" Type="http://schemas.openxmlformats.org/officeDocument/2006/relationships/hyperlink" Target="http://www.austlii.edu.au/au/cases/sa/SAEOT/2014/2.html" TargetMode="External"/><Relationship Id="rId79" Type="http://schemas.openxmlformats.org/officeDocument/2006/relationships/image" Target="media/image43.jpeg"/><Relationship Id="rId102" Type="http://schemas.openxmlformats.org/officeDocument/2006/relationships/image" Target="media/image52.jpeg"/><Relationship Id="rId123" Type="http://schemas.openxmlformats.org/officeDocument/2006/relationships/image" Target="media/image62.png"/><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46.png"/><Relationship Id="rId95" Type="http://schemas.openxmlformats.org/officeDocument/2006/relationships/hyperlink" Target="http://www.eoc.sa.gov.au/eo-business/training%20" TargetMode="External"/><Relationship Id="rId19" Type="http://schemas.openxmlformats.org/officeDocument/2006/relationships/header" Target="header1.xml"/><Relationship Id="rId14" Type="http://schemas.openxmlformats.org/officeDocument/2006/relationships/footer" Target="footer1.xml"/><Relationship Id="rId22" Type="http://schemas.microsoft.com/office/2007/relationships/hdphoto" Target="media/hdphoto1.wdp"/><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header" Target="header3.xml"/><Relationship Id="rId43" Type="http://schemas.openxmlformats.org/officeDocument/2006/relationships/image" Target="media/image22.png"/><Relationship Id="rId48" Type="http://schemas.openxmlformats.org/officeDocument/2006/relationships/hyperlink" Target="http://saplan.org.au/targets/50-people-with-disability" TargetMode="External"/><Relationship Id="rId56" Type="http://schemas.openxmlformats.org/officeDocument/2006/relationships/footer" Target="footer6.xml"/><Relationship Id="rId64" Type="http://schemas.microsoft.com/office/2007/relationships/hdphoto" Target="media/hdphoto4.wdp"/><Relationship Id="rId69" Type="http://schemas.openxmlformats.org/officeDocument/2006/relationships/image" Target="media/image38.png"/><Relationship Id="rId77" Type="http://schemas.openxmlformats.org/officeDocument/2006/relationships/hyperlink" Target="http://www.austlii.edu.au/au/cases/sa/SAEOT/2014/5.html" TargetMode="External"/><Relationship Id="rId100" Type="http://schemas.openxmlformats.org/officeDocument/2006/relationships/image" Target="media/image51.png"/><Relationship Id="rId105" Type="http://schemas.openxmlformats.org/officeDocument/2006/relationships/image" Target="media/image53.png"/><Relationship Id="rId113" Type="http://schemas.openxmlformats.org/officeDocument/2006/relationships/image" Target="media/image57.png"/><Relationship Id="rId118" Type="http://schemas.openxmlformats.org/officeDocument/2006/relationships/hyperlink" Target="https://twitter.com/eocsa" TargetMode="External"/><Relationship Id="rId126" Type="http://schemas.openxmlformats.org/officeDocument/2006/relationships/footer" Target="footer7.xml"/><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0.png"/><Relationship Id="rId80" Type="http://schemas.microsoft.com/office/2007/relationships/hdphoto" Target="media/hdphoto7.wdp"/><Relationship Id="rId85" Type="http://schemas.openxmlformats.org/officeDocument/2006/relationships/hyperlink" Target="http://www.austlii.edu.au/au/cases/sa/SAEOT/2015/4.html" TargetMode="External"/><Relationship Id="rId93" Type="http://schemas.openxmlformats.org/officeDocument/2006/relationships/hyperlink" Target="http://www.safework.sa.gov.au/" TargetMode="External"/><Relationship Id="rId98" Type="http://schemas.openxmlformats.org/officeDocument/2006/relationships/image" Target="media/image49.jpg"/><Relationship Id="rId121" Type="http://schemas.openxmlformats.org/officeDocument/2006/relationships/hyperlink" Target="https://twitter.com/galeanne15" TargetMode="External"/><Relationship Id="rId3" Type="http://schemas.openxmlformats.org/officeDocument/2006/relationships/numbering" Target="numbering.xml"/><Relationship Id="rId12" Type="http://schemas.openxmlformats.org/officeDocument/2006/relationships/hyperlink" Target="file:///G:\EOC\annual%20planning%20and%20reporting\reporting\EOC%20Annual%20Report\Annual%20Report%2013%20-%2014\Annual%20Report%2013-14%20-%20in%20new%20template.docx" TargetMode="External"/><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footer" Target="footer5.xml"/><Relationship Id="rId38" Type="http://schemas.openxmlformats.org/officeDocument/2006/relationships/image" Target="media/image17.png"/><Relationship Id="rId46" Type="http://schemas.openxmlformats.org/officeDocument/2006/relationships/hyperlink" Target="http://www.eoc.sa.gov.au/eo-resources/timeline-eo-sa" TargetMode="External"/><Relationship Id="rId59" Type="http://schemas.microsoft.com/office/2007/relationships/hdphoto" Target="media/hdphoto2.wdp"/><Relationship Id="rId67" Type="http://schemas.microsoft.com/office/2007/relationships/hdphoto" Target="media/hdphoto5.wdp"/><Relationship Id="rId103" Type="http://schemas.openxmlformats.org/officeDocument/2006/relationships/hyperlink" Target="http://www.eoc.sa.gov.au/eo-business/chiefs-gender-equity" TargetMode="External"/><Relationship Id="rId108" Type="http://schemas.openxmlformats.org/officeDocument/2006/relationships/hyperlink" Target="http://www.eoc.sa.gov.au" TargetMode="External"/><Relationship Id="rId116" Type="http://schemas.openxmlformats.org/officeDocument/2006/relationships/image" Target="media/image59.png"/><Relationship Id="rId124" Type="http://schemas.openxmlformats.org/officeDocument/2006/relationships/image" Target="media/image63.jpeg"/><Relationship Id="rId20" Type="http://schemas.openxmlformats.org/officeDocument/2006/relationships/footer" Target="footer3.xml"/><Relationship Id="rId41" Type="http://schemas.openxmlformats.org/officeDocument/2006/relationships/image" Target="media/image20.jpeg"/><Relationship Id="rId54" Type="http://schemas.openxmlformats.org/officeDocument/2006/relationships/image" Target="media/image29.png"/><Relationship Id="rId62" Type="http://schemas.openxmlformats.org/officeDocument/2006/relationships/image" Target="media/image33.png"/><Relationship Id="rId70" Type="http://schemas.microsoft.com/office/2007/relationships/hdphoto" Target="media/hdphoto6.wdp"/><Relationship Id="rId75" Type="http://schemas.openxmlformats.org/officeDocument/2006/relationships/hyperlink" Target="http://www.austlii.edu.au/au/cases/sa/SAEOT/2014/3.html" TargetMode="External"/><Relationship Id="rId83" Type="http://schemas.openxmlformats.org/officeDocument/2006/relationships/hyperlink" Target="http://www.austlii.edu.au/au/cases/sa/SAEOT/2015/1.html%20" TargetMode="External"/><Relationship Id="rId88" Type="http://schemas.openxmlformats.org/officeDocument/2006/relationships/image" Target="media/image45.png"/><Relationship Id="rId91" Type="http://schemas.microsoft.com/office/2007/relationships/hdphoto" Target="media/hdphoto10.wdp"/><Relationship Id="rId96" Type="http://schemas.openxmlformats.org/officeDocument/2006/relationships/image" Target="media/image48.png"/><Relationship Id="rId111"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hyperlink" Target="http://www.eoc.sa.gov.au/eo-resources/" TargetMode="External"/><Relationship Id="rId49" Type="http://schemas.openxmlformats.org/officeDocument/2006/relationships/hyperlink" Target="http://www.eoc.sa.gov.au/eo-resources/employment-people-disability" TargetMode="External"/><Relationship Id="rId57" Type="http://schemas.openxmlformats.org/officeDocument/2006/relationships/header" Target="header4.xml"/><Relationship Id="rId106" Type="http://schemas.openxmlformats.org/officeDocument/2006/relationships/image" Target="media/image54.png"/><Relationship Id="rId114" Type="http://schemas.microsoft.com/office/2007/relationships/hdphoto" Target="media/hdphoto14.wdp"/><Relationship Id="rId119" Type="http://schemas.openxmlformats.org/officeDocument/2006/relationships/hyperlink" Target="https://www.facebook.com/pages/Equal-Opportunity-Commission-of-South-Australia/325106495557" TargetMode="External"/><Relationship Id="rId127" Type="http://schemas.openxmlformats.org/officeDocument/2006/relationships/fontTable" Target="fontTable.xml"/><Relationship Id="rId10" Type="http://schemas.openxmlformats.org/officeDocument/2006/relationships/image" Target="media/image2.wmf"/><Relationship Id="rId31" Type="http://schemas.openxmlformats.org/officeDocument/2006/relationships/footer" Target="footer4.xml"/><Relationship Id="rId44" Type="http://schemas.openxmlformats.org/officeDocument/2006/relationships/image" Target="media/image23.png"/><Relationship Id="rId52" Type="http://schemas.openxmlformats.org/officeDocument/2006/relationships/hyperlink" Target="http://www.eoc.sa.gov.au/eo-resources/flexible-workplace-futures" TargetMode="External"/><Relationship Id="rId60" Type="http://schemas.openxmlformats.org/officeDocument/2006/relationships/image" Target="media/image32.png"/><Relationship Id="rId65" Type="http://schemas.openxmlformats.org/officeDocument/2006/relationships/image" Target="media/image35.png"/><Relationship Id="rId73" Type="http://schemas.openxmlformats.org/officeDocument/2006/relationships/image" Target="media/image41.png"/><Relationship Id="rId78" Type="http://schemas.openxmlformats.org/officeDocument/2006/relationships/hyperlink" Target="http://www.austlii.edu.au/au/cases/sa/SAEOT/2015/3.html" TargetMode="External"/><Relationship Id="rId81" Type="http://schemas.openxmlformats.org/officeDocument/2006/relationships/hyperlink" Target="http://www.austlii.edu.au/au/cases/sa/SAEOT/2014/4.html" TargetMode="External"/><Relationship Id="rId86" Type="http://schemas.openxmlformats.org/officeDocument/2006/relationships/image" Target="media/image44.jpeg"/><Relationship Id="rId94" Type="http://schemas.openxmlformats.org/officeDocument/2006/relationships/hyperlink" Target="https://www.youtube.com/watch?v=f4-m3MRXQMg" TargetMode="External"/><Relationship Id="rId99" Type="http://schemas.openxmlformats.org/officeDocument/2006/relationships/image" Target="media/image50.jpeg"/><Relationship Id="rId101" Type="http://schemas.openxmlformats.org/officeDocument/2006/relationships/hyperlink" Target="http://itstopswithme.humanrights.gov.au/" TargetMode="External"/><Relationship Id="rId122" Type="http://schemas.openxmlformats.org/officeDocument/2006/relationships/image" Target="media/image61.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file:///G:\EOC\annual%20planning%20and%20reporting\reporting\EOC%20Annual%20Report\Annual%20Report%2013%20-%2014\Annual%20Report%2013-14%20-%20in%20new%20template.docx" TargetMode="External"/><Relationship Id="rId18" Type="http://schemas.openxmlformats.org/officeDocument/2006/relationships/footer" Target="footer2.xml"/><Relationship Id="rId39" Type="http://schemas.openxmlformats.org/officeDocument/2006/relationships/image" Target="media/image18.emf"/><Relationship Id="rId109" Type="http://schemas.openxmlformats.org/officeDocument/2006/relationships/hyperlink" Target="http://www.eo4schools.net.au/" TargetMode="External"/><Relationship Id="rId34" Type="http://schemas.openxmlformats.org/officeDocument/2006/relationships/image" Target="media/image15.png"/><Relationship Id="rId50" Type="http://schemas.openxmlformats.org/officeDocument/2006/relationships/image" Target="media/image26.png"/><Relationship Id="rId55" Type="http://schemas.openxmlformats.org/officeDocument/2006/relationships/image" Target="media/image30.jpeg"/><Relationship Id="rId76" Type="http://schemas.openxmlformats.org/officeDocument/2006/relationships/image" Target="media/image42.jpeg"/><Relationship Id="rId97" Type="http://schemas.microsoft.com/office/2007/relationships/hdphoto" Target="media/hdphoto11.wdp"/><Relationship Id="rId104" Type="http://schemas.openxmlformats.org/officeDocument/2006/relationships/hyperlink" Target="http://www.eoc.sa.gov.au/eo-resources/greatest-asset" TargetMode="External"/><Relationship Id="rId120" Type="http://schemas.openxmlformats.org/officeDocument/2006/relationships/hyperlink" Target="http://www.facebook.com/pages/Equal-Opportunity-Commission-of-South-Australia/325106495557" TargetMode="External"/><Relationship Id="rId125" Type="http://schemas.openxmlformats.org/officeDocument/2006/relationships/header" Target="header5.xml"/><Relationship Id="rId7" Type="http://schemas.openxmlformats.org/officeDocument/2006/relationships/footnotes" Target="footnotes.xml"/><Relationship Id="rId71" Type="http://schemas.openxmlformats.org/officeDocument/2006/relationships/image" Target="media/image39.png"/><Relationship Id="rId92" Type="http://schemas.openxmlformats.org/officeDocument/2006/relationships/image" Target="media/image47.jpe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36.png"/><Relationship Id="rId87" Type="http://schemas.microsoft.com/office/2007/relationships/hdphoto" Target="media/hdphoto8.wdp"/><Relationship Id="rId110" Type="http://schemas.openxmlformats.org/officeDocument/2006/relationships/image" Target="media/image55.png"/><Relationship Id="rId115" Type="http://schemas.openxmlformats.org/officeDocument/2006/relationships/image" Target="media/image58.png"/><Relationship Id="rId61" Type="http://schemas.microsoft.com/office/2007/relationships/hdphoto" Target="media/hdphoto3.wdp"/><Relationship Id="rId82" Type="http://schemas.openxmlformats.org/officeDocument/2006/relationships/hyperlink" Target="http://www.austlii.edu.au/au/cases/sa/SAEOT/2014/6.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2014 - 2015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A4507F9-617F-4B27-8335-3152BB9C5D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B0DB8C86</Template>
  <TotalTime>1</TotalTime>
  <Pages>42</Pages>
  <Words>11396</Words>
  <Characters>64963</Characters>
  <Application>Microsoft Office Word</Application>
  <DocSecurity>0</DocSecurity>
  <Lines>541</Lines>
  <Paragraphs>152</Paragraphs>
  <ScaleCrop>false</ScaleCrop>
  <HeadingPairs>
    <vt:vector size="2" baseType="variant">
      <vt:variant>
        <vt:lpstr>Title</vt:lpstr>
      </vt:variant>
      <vt:variant>
        <vt:i4>1</vt:i4>
      </vt:variant>
    </vt:vector>
  </HeadingPairs>
  <TitlesOfParts>
    <vt:vector size="1" baseType="lpstr">
      <vt:lpstr>Annual Report</vt:lpstr>
    </vt:vector>
  </TitlesOfParts>
  <Company>Government of South Australia</Company>
  <LinksUpToDate>false</LinksUpToDate>
  <CharactersWithSpaces>76207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dc:title>
  <dc:creator>Ms Corina Mulholland</dc:creator>
  <cp:lastModifiedBy>Dalton, Christopher (AGD)</cp:lastModifiedBy>
  <cp:revision>2</cp:revision>
  <cp:lastPrinted>2015-09-28T04:08:00Z</cp:lastPrinted>
  <dcterms:created xsi:type="dcterms:W3CDTF">2018-04-10T07:27:00Z</dcterms:created>
  <dcterms:modified xsi:type="dcterms:W3CDTF">2018-04-10T07:27:00Z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 Ref.">
    <vt:lpwstr/>
  </property>
  <property fmtid="{D5CDD505-2E9C-101B-9397-08002B2CF9AE}" pid="3" name="Doc. Type">
    <vt:lpwstr/>
  </property>
</Properties>
</file>